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1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34.xml" ContentType="application/vnd.openxmlformats-officedocument.wordprocessingml.header+xml"/>
  <Override PartName="/word/header30.xml" ContentType="application/vnd.openxmlformats-officedocument.wordprocessingml.header+xml"/>
  <Override PartName="/word/header35.xml" ContentType="application/vnd.openxmlformats-officedocument.wordprocessingml.header+xml"/>
  <Override PartName="/word/header25.xml" ContentType="application/vnd.openxmlformats-officedocument.wordprocessingml.header+xml"/>
  <Override PartName="/word/header37.xml" ContentType="application/vnd.openxmlformats-officedocument.wordprocessingml.header+xml"/>
  <Override PartName="/word/header36.xml" ContentType="application/vnd.openxmlformats-officedocument.wordprocessingml.header+xml"/>
  <Override PartName="/word/header24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33.xml" ContentType="application/vnd.openxmlformats-officedocument.wordprocessingml.header+xml"/>
  <Override PartName="/word/header19.xml" ContentType="application/vnd.openxmlformats-officedocument.wordprocessingml.header+xml"/>
  <Override PartName="/word/header31.xml" ContentType="application/vnd.openxmlformats-officedocument.wordprocessingml.header+xml"/>
  <Override PartName="/word/header20.xml" ContentType="application/vnd.openxmlformats-officedocument.wordprocessingml.header+xml"/>
  <Override PartName="/word/header23.xml" ContentType="application/vnd.openxmlformats-officedocument.wordprocessingml.header+xml"/>
  <Override PartName="/word/header18.xml" ContentType="application/vnd.openxmlformats-officedocument.wordprocessingml.header+xml"/>
  <Override PartName="/word/header32.xml" ContentType="application/vnd.openxmlformats-officedocument.wordprocessingml.header+xml"/>
  <Override PartName="/word/header17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2.xml" ContentType="application/vnd.openxmlformats-officedocument.wordprocessingml.header+xml"/>
  <Override PartName="/word/header8.xml" ContentType="application/vnd.openxmlformats-officedocument.wordprocessingml.header+xml"/>
  <Override PartName="/word/header26.xml" ContentType="application/vnd.openxmlformats-officedocument.wordprocessingml.header+xml"/>
  <Override PartName="/word/header41.xml" ContentType="application/vnd.openxmlformats-officedocument.wordprocessingml.header+xml"/>
  <Override PartName="/word/header40.xml" ContentType="application/vnd.openxmlformats-officedocument.wordprocessingml.header+xml"/>
  <Override PartName="/word/header39.xml" ContentType="application/vnd.openxmlformats-officedocument.wordprocessingml.header+xml"/>
  <Override PartName="/word/header7.xml" ContentType="application/vnd.openxmlformats-officedocument.wordprocessingml.header+xml"/>
  <Override PartName="/word/header27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5.xml" ContentType="application/vnd.openxmlformats-officedocument.wordprocessingml.header+xml"/>
  <Override PartName="/word/header29.xml" ContentType="application/vnd.openxmlformats-officedocument.wordprocessingml.header+xml"/>
  <Override PartName="/word/header28.xml" ContentType="application/vnd.openxmlformats-officedocument.wordprocessingml.header+xml"/>
  <Override PartName="/word/header4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38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commentsIds.xml" ContentType="application/vnd.openxmlformats-officedocument.wordprocessingml.commentsId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8A423" w14:textId="3E6ECC2B" w:rsidR="00D66937" w:rsidRPr="00760EE9" w:rsidRDefault="00D66937" w:rsidP="00D66937">
      <w:pPr>
        <w:widowControl w:val="0"/>
        <w:autoSpaceDE w:val="0"/>
        <w:autoSpaceDN w:val="0"/>
        <w:adjustRightInd w:val="0"/>
        <w:spacing w:after="240" w:line="234" w:lineRule="auto"/>
        <w:rPr>
          <w:rFonts w:cs="Arial"/>
          <w:b/>
          <w:bCs/>
          <w:color w:val="auto"/>
          <w:sz w:val="56"/>
          <w:szCs w:val="56"/>
        </w:rPr>
      </w:pPr>
      <w:r w:rsidRPr="00760EE9">
        <w:rPr>
          <w:noProof/>
          <w:color w:val="002060"/>
        </w:rPr>
        <mc:AlternateContent>
          <mc:Choice Requires="wpg">
            <w:drawing>
              <wp:inline distT="0" distB="0" distL="0" distR="0" wp14:anchorId="30A2B1E8" wp14:editId="6C8FDB62">
                <wp:extent cx="4907719" cy="1014599"/>
                <wp:effectExtent l="0" t="0" r="0" b="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719" cy="1014599"/>
                          <a:chOff x="0" y="0"/>
                          <a:chExt cx="4908216" cy="1014987"/>
                        </a:xfrm>
                      </wpg:grpSpPr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53" y="143435"/>
                            <a:ext cx="4083463" cy="87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C7E02" w14:textId="77777777" w:rsidR="009F2069" w:rsidRPr="003F0734" w:rsidRDefault="009F2069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Federal Aviation</w:t>
                              </w:r>
                            </w:p>
                            <w:p w14:paraId="41FABC3D" w14:textId="77777777" w:rsidR="009F2069" w:rsidRPr="003F0734" w:rsidRDefault="009F2069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spacewiki.com/images/thumb/7/77/FAA_logo.png/400px-FAA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A2B1E8" id="Group 73" o:spid="_x0000_s1026" style="width:386.45pt;height:79.9pt;mso-position-horizontal-relative:char;mso-position-vertical-relative:line" coordsize="49082,1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247;top:1434;width:40835;height:8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0B7C7E02" w14:textId="77777777" w:rsidR="009F2069" w:rsidRPr="003F0734" w:rsidRDefault="009F2069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Federal Aviation</w:t>
                        </w:r>
                      </w:p>
                      <w:p w14:paraId="41FABC3D" w14:textId="77777777" w:rsidR="009F2069" w:rsidRPr="003F0734" w:rsidRDefault="009F2069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Administration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alt="http://spacewiki.com/images/thumb/7/77/FAA_logo.png/400px-FAA_logo.png" style="position:absolute;width:8606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">
                  <v:imagedata r:id="rId14" o:title="400px-FAA_logo"/>
                  <v:path arrowok="t"/>
                </v:shape>
                <w10:anchorlock/>
              </v:group>
            </w:pict>
          </mc:Fallback>
        </mc:AlternateContent>
      </w:r>
    </w:p>
    <w:p w14:paraId="6D53B4D8" w14:textId="34C2B627" w:rsidR="009A4709" w:rsidRDefault="009A4709" w:rsidP="009A4709">
      <w:pPr>
        <w:pStyle w:val="CourseTitle"/>
        <w:spacing w:after="0"/>
      </w:pPr>
      <w:r>
        <w:t>55054002</w:t>
      </w:r>
    </w:p>
    <w:p w14:paraId="3CA7024C" w14:textId="187FE4ED" w:rsidR="005E2A01" w:rsidRPr="00760EE9" w:rsidRDefault="009A4709" w:rsidP="009A4709">
      <w:pPr>
        <w:pStyle w:val="CourseTitle"/>
        <w:spacing w:before="0" w:after="0"/>
      </w:pPr>
      <w:r>
        <w:t xml:space="preserve">EN ROUTE </w:t>
      </w:r>
    </w:p>
    <w:p w14:paraId="1A7DB40D" w14:textId="778A36E2" w:rsidR="00F72466" w:rsidRPr="00760EE9" w:rsidRDefault="00F72466" w:rsidP="005E2A01">
      <w:pPr>
        <w:widowControl w:val="0"/>
        <w:autoSpaceDE w:val="0"/>
        <w:autoSpaceDN w:val="0"/>
        <w:adjustRightInd w:val="0"/>
        <w:spacing w:after="240" w:line="235" w:lineRule="auto"/>
        <w:ind w:left="-14"/>
        <w:outlineLvl w:val="0"/>
        <w:rPr>
          <w:rFonts w:eastAsiaTheme="minorEastAsia" w:cs="Arial"/>
          <w:b/>
          <w:bCs/>
          <w:i/>
          <w:caps/>
          <w:color w:val="auto"/>
          <w:sz w:val="56"/>
          <w:szCs w:val="56"/>
        </w:rPr>
      </w:pPr>
      <w:r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>RADAR ASSOCIATE CONTROLLER TRAI</w:t>
      </w:r>
      <w:r w:rsidR="00602BB6"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>N</w:t>
      </w:r>
      <w:r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>ING</w:t>
      </w:r>
      <w:r w:rsidR="009A4709">
        <w:rPr>
          <w:rFonts w:eastAsiaTheme="minorEastAsia" w:cs="Arial"/>
          <w:b/>
          <w:bCs/>
          <w:i/>
          <w:color w:val="auto"/>
          <w:sz w:val="56"/>
          <w:szCs w:val="56"/>
        </w:rPr>
        <w:t xml:space="preserve"> PART B</w:t>
      </w:r>
      <w:r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>:</w:t>
      </w:r>
      <w:r w:rsidR="009476B7"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 xml:space="preserve"> </w:t>
      </w:r>
      <w:r w:rsidRPr="00760EE9">
        <w:rPr>
          <w:rFonts w:eastAsiaTheme="minorEastAsia" w:cs="Arial"/>
          <w:b/>
          <w:bCs/>
          <w:i/>
          <w:color w:val="auto"/>
          <w:sz w:val="56"/>
          <w:szCs w:val="56"/>
        </w:rPr>
        <w:t>NONRADAR</w:t>
      </w:r>
    </w:p>
    <w:p w14:paraId="63710853" w14:textId="77777777" w:rsidR="00F72466" w:rsidRPr="00760EE9" w:rsidRDefault="00F72466" w:rsidP="00F72466">
      <w:pPr>
        <w:spacing w:after="120"/>
        <w:rPr>
          <w:b/>
          <w:sz w:val="48"/>
          <w:szCs w:val="48"/>
        </w:rPr>
      </w:pPr>
      <w:r w:rsidRPr="00760EE9">
        <w:rPr>
          <w:b/>
          <w:sz w:val="48"/>
          <w:szCs w:val="48"/>
        </w:rPr>
        <w:t xml:space="preserve">Lesson </w:t>
      </w:r>
      <w:r w:rsidR="00147C28" w:rsidRPr="00760EE9">
        <w:rPr>
          <w:b/>
          <w:sz w:val="48"/>
          <w:szCs w:val="48"/>
        </w:rPr>
        <w:t>2</w:t>
      </w:r>
      <w:r w:rsidRPr="00760EE9">
        <w:rPr>
          <w:b/>
          <w:sz w:val="48"/>
          <w:szCs w:val="48"/>
        </w:rPr>
        <w:t>: L</w:t>
      </w:r>
      <w:r w:rsidR="00147C28" w:rsidRPr="00760EE9">
        <w:rPr>
          <w:b/>
          <w:sz w:val="48"/>
          <w:szCs w:val="48"/>
        </w:rPr>
        <w:t>ateral</w:t>
      </w:r>
      <w:r w:rsidRPr="00760EE9">
        <w:rPr>
          <w:b/>
          <w:sz w:val="48"/>
          <w:szCs w:val="48"/>
        </w:rPr>
        <w:t xml:space="preserve"> Separation</w:t>
      </w:r>
    </w:p>
    <w:p w14:paraId="3449DEA7" w14:textId="2D7AB02A" w:rsidR="00F72466" w:rsidRPr="00760EE9" w:rsidRDefault="007D35F2" w:rsidP="00F72466">
      <w:pPr>
        <w:spacing w:after="120"/>
        <w:rPr>
          <w:rFonts w:eastAsia="MS PGothic"/>
          <w:b/>
        </w:rPr>
      </w:pPr>
      <w:r>
        <w:rPr>
          <w:rFonts w:eastAsia="MS PGothic"/>
          <w:b/>
        </w:rPr>
        <w:t>Version: 1</w:t>
      </w:r>
      <w:r w:rsidR="00760EE9">
        <w:rPr>
          <w:rFonts w:eastAsia="MS PGothic"/>
          <w:b/>
        </w:rPr>
        <w:t>.0</w:t>
      </w:r>
      <w:r>
        <w:rPr>
          <w:rFonts w:eastAsia="MS PGothic"/>
          <w:b/>
        </w:rPr>
        <w:t xml:space="preserve"> </w:t>
      </w:r>
      <w:r w:rsidR="00760EE9">
        <w:rPr>
          <w:rFonts w:eastAsia="MS PGothic"/>
          <w:b/>
        </w:rPr>
        <w:t>202</w:t>
      </w:r>
      <w:r w:rsidR="008432B3">
        <w:rPr>
          <w:rFonts w:eastAsia="MS PGothic"/>
          <w:b/>
        </w:rPr>
        <w:t>2</w:t>
      </w:r>
      <w:r w:rsidR="00760EE9">
        <w:rPr>
          <w:rFonts w:eastAsia="MS PGothic"/>
          <w:b/>
        </w:rPr>
        <w:t>.</w:t>
      </w:r>
      <w:r w:rsidR="00457259">
        <w:rPr>
          <w:rFonts w:eastAsia="MS PGothic"/>
          <w:b/>
        </w:rPr>
        <w:t>0</w:t>
      </w:r>
      <w:r>
        <w:rPr>
          <w:rFonts w:eastAsia="MS PGothic"/>
          <w:b/>
        </w:rPr>
        <w:t>8</w:t>
      </w:r>
    </w:p>
    <w:p w14:paraId="4CE3361D" w14:textId="77777777" w:rsidR="00136E41" w:rsidRPr="00760EE9" w:rsidRDefault="00136E41" w:rsidP="00136E41">
      <w:pPr>
        <w:widowControl w:val="0"/>
        <w:autoSpaceDE w:val="0"/>
        <w:autoSpaceDN w:val="0"/>
        <w:adjustRightInd w:val="0"/>
        <w:spacing w:after="240" w:line="235" w:lineRule="auto"/>
        <w:contextualSpacing/>
        <w:rPr>
          <w:rFonts w:cs="Arial"/>
          <w:b/>
          <w:bCs/>
          <w:color w:val="auto"/>
          <w:sz w:val="56"/>
          <w:szCs w:val="28"/>
        </w:rPr>
      </w:pPr>
    </w:p>
    <w:p w14:paraId="439FC9DB" w14:textId="77777777" w:rsidR="00136E41" w:rsidRPr="00760EE9" w:rsidRDefault="00136E41" w:rsidP="00136E41">
      <w:pPr>
        <w:spacing w:after="120" w:line="240" w:lineRule="auto"/>
        <w:rPr>
          <w:rFonts w:eastAsia="MS PGothic"/>
          <w:b/>
          <w:i/>
          <w:iCs/>
          <w:vanish/>
          <w:color w:val="auto"/>
          <w:sz w:val="36"/>
          <w:szCs w:val="24"/>
        </w:rPr>
      </w:pPr>
      <w:r w:rsidRPr="00760EE9">
        <w:rPr>
          <w:rFonts w:eastAsia="MS PGothic"/>
          <w:b/>
          <w:i/>
          <w:iCs/>
          <w:vanish/>
          <w:color w:val="auto"/>
          <w:szCs w:val="24"/>
        </w:rPr>
        <w:t>INSTRUCTOR LESSON PLAN</w:t>
      </w:r>
    </w:p>
    <w:p w14:paraId="640FAFCC" w14:textId="77777777" w:rsidR="00D66937" w:rsidRPr="00760EE9" w:rsidRDefault="00D66937" w:rsidP="00DC07CE"/>
    <w:p w14:paraId="48D80BC3" w14:textId="77777777" w:rsidR="00D66937" w:rsidRPr="00760EE9" w:rsidRDefault="00D66937" w:rsidP="00D66937">
      <w:pPr>
        <w:spacing w:after="120" w:line="240" w:lineRule="auto"/>
        <w:rPr>
          <w:color w:val="auto"/>
        </w:rPr>
        <w:sectPr w:rsidR="00D66937" w:rsidRPr="00760EE9" w:rsidSect="00D66937">
          <w:headerReference w:type="even" r:id="rId15"/>
          <w:headerReference w:type="first" r:id="rId16"/>
          <w:pgSz w:w="12240" w:h="15840" w:code="1"/>
          <w:pgMar w:top="1440" w:right="1440" w:bottom="1440" w:left="1440" w:header="720" w:footer="720" w:gutter="0"/>
          <w:pgNumType w:start="3"/>
          <w:cols w:space="720"/>
          <w:docGrid w:linePitch="360"/>
        </w:sectPr>
      </w:pPr>
    </w:p>
    <w:p w14:paraId="23480BD6" w14:textId="77777777" w:rsidR="00D66937" w:rsidRPr="00760EE9" w:rsidRDefault="00F3295A" w:rsidP="00136E41">
      <w:pPr>
        <w:jc w:val="center"/>
      </w:pPr>
      <w:r w:rsidRPr="00760EE9">
        <w:lastRenderedPageBreak/>
        <w:t>PAGE INTENTIONALLY LEFT BLANK</w:t>
      </w:r>
    </w:p>
    <w:p w14:paraId="1DFADBF9" w14:textId="77777777" w:rsidR="00136E41" w:rsidRPr="00760EE9" w:rsidRDefault="00136E41"/>
    <w:p w14:paraId="3BD5A105" w14:textId="77777777" w:rsidR="00D66937" w:rsidRPr="00760EE9" w:rsidRDefault="00D66937">
      <w:pPr>
        <w:sectPr w:rsidR="00D66937" w:rsidRPr="00760EE9" w:rsidSect="00136E41">
          <w:headerReference w:type="even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6480" w:right="1440" w:bottom="1440" w:left="1440" w:header="720" w:footer="720" w:gutter="0"/>
          <w:cols w:space="720"/>
          <w:titlePg/>
          <w:docGrid w:linePitch="299"/>
        </w:sectPr>
      </w:pPr>
    </w:p>
    <w:p w14:paraId="0D8F1430" w14:textId="77777777" w:rsidR="00136E41" w:rsidRPr="00760EE9" w:rsidRDefault="004D2487" w:rsidP="001421EF">
      <w:pPr>
        <w:pStyle w:val="Title"/>
      </w:pPr>
      <w:bookmarkStart w:id="0" w:name="_Toc500244378"/>
      <w:r w:rsidRPr="00760EE9">
        <w:lastRenderedPageBreak/>
        <w:t>Lesson Plan Data Sheet</w:t>
      </w:r>
    </w:p>
    <w:p w14:paraId="450620F9" w14:textId="77777777" w:rsidR="00136E41" w:rsidRPr="00760EE9" w:rsidRDefault="00136E41" w:rsidP="00136E41">
      <w:pPr>
        <w:sectPr w:rsidR="00136E41" w:rsidRPr="00760EE9" w:rsidSect="00DB3F4A">
          <w:headerReference w:type="default" r:id="rId22"/>
          <w:headerReference w:type="first" r:id="rId23"/>
          <w:footerReference w:type="first" r:id="rId24"/>
          <w:pgSz w:w="12240" w:h="15840"/>
          <w:pgMar w:top="720" w:right="1440" w:bottom="1440" w:left="1440" w:header="288" w:footer="720" w:gutter="0"/>
          <w:pgNumType w:fmt="lowerRoman" w:start="1"/>
          <w:cols w:space="720"/>
          <w:titlePg/>
          <w:docGrid w:linePitch="299"/>
        </w:sectPr>
      </w:pPr>
    </w:p>
    <w:tbl>
      <w:tblPr>
        <w:tblStyle w:val="TableGrid0"/>
        <w:tblW w:w="9360" w:type="dxa"/>
        <w:tblLook w:val="04A0" w:firstRow="1" w:lastRow="0" w:firstColumn="1" w:lastColumn="0" w:noHBand="0" w:noVBand="1"/>
      </w:tblPr>
      <w:tblGrid>
        <w:gridCol w:w="2160"/>
        <w:gridCol w:w="7200"/>
      </w:tblGrid>
      <w:tr w:rsidR="004D2487" w:rsidRPr="00760EE9" w14:paraId="5287A2AD" w14:textId="77777777" w:rsidTr="000C3E63">
        <w:tc>
          <w:tcPr>
            <w:tcW w:w="2160" w:type="dxa"/>
          </w:tcPr>
          <w:p w14:paraId="172BB864" w14:textId="77777777" w:rsidR="004D2487" w:rsidRPr="00760EE9" w:rsidRDefault="004D2487" w:rsidP="000C3E63">
            <w:pPr>
              <w:pStyle w:val="TableText"/>
            </w:pPr>
            <w:r w:rsidRPr="00760EE9">
              <w:t>Course Name</w:t>
            </w:r>
          </w:p>
        </w:tc>
        <w:tc>
          <w:tcPr>
            <w:tcW w:w="7200" w:type="dxa"/>
          </w:tcPr>
          <w:p w14:paraId="034D9632" w14:textId="17B59932" w:rsidR="004D2487" w:rsidRPr="00760EE9" w:rsidRDefault="003163C1" w:rsidP="000C3E63">
            <w:pPr>
              <w:pStyle w:val="TableText"/>
            </w:pPr>
            <w:proofErr w:type="spellStart"/>
            <w:r>
              <w:t>En</w:t>
            </w:r>
            <w:proofErr w:type="spellEnd"/>
            <w:r>
              <w:t xml:space="preserve"> Route </w:t>
            </w:r>
            <w:r w:rsidR="00B2661B" w:rsidRPr="00760EE9">
              <w:t>Radar Associate Controller Training</w:t>
            </w:r>
            <w:r w:rsidR="008C2E1A">
              <w:t xml:space="preserve"> Part B</w:t>
            </w:r>
            <w:r w:rsidR="00B2661B" w:rsidRPr="00760EE9">
              <w:t xml:space="preserve">: </w:t>
            </w:r>
            <w:proofErr w:type="spellStart"/>
            <w:r w:rsidR="00B2661B" w:rsidRPr="00760EE9">
              <w:t>Nonradar</w:t>
            </w:r>
            <w:proofErr w:type="spellEnd"/>
          </w:p>
        </w:tc>
      </w:tr>
      <w:tr w:rsidR="004D2487" w:rsidRPr="00760EE9" w14:paraId="31180F06" w14:textId="77777777" w:rsidTr="000C3E63">
        <w:tc>
          <w:tcPr>
            <w:tcW w:w="2160" w:type="dxa"/>
          </w:tcPr>
          <w:p w14:paraId="3878AEA0" w14:textId="77777777" w:rsidR="004D2487" w:rsidRPr="00760EE9" w:rsidRDefault="004D2487" w:rsidP="000C3E63">
            <w:pPr>
              <w:pStyle w:val="TableText"/>
            </w:pPr>
            <w:r w:rsidRPr="00760EE9">
              <w:t>Course Number</w:t>
            </w:r>
          </w:p>
        </w:tc>
        <w:tc>
          <w:tcPr>
            <w:tcW w:w="7200" w:type="dxa"/>
          </w:tcPr>
          <w:p w14:paraId="08D01090" w14:textId="77777777" w:rsidR="004D2487" w:rsidRPr="00760EE9" w:rsidRDefault="00B2661B" w:rsidP="000C3E63">
            <w:pPr>
              <w:pStyle w:val="TableText"/>
            </w:pPr>
            <w:r w:rsidRPr="00760EE9">
              <w:t>55054002</w:t>
            </w:r>
          </w:p>
        </w:tc>
      </w:tr>
      <w:tr w:rsidR="004D2487" w:rsidRPr="00760EE9" w14:paraId="2FD8DAD3" w14:textId="77777777" w:rsidTr="000C3E63">
        <w:tc>
          <w:tcPr>
            <w:tcW w:w="2160" w:type="dxa"/>
          </w:tcPr>
          <w:p w14:paraId="03052131" w14:textId="77777777" w:rsidR="004D2487" w:rsidRPr="00760EE9" w:rsidRDefault="004D2487" w:rsidP="000C3E63">
            <w:pPr>
              <w:pStyle w:val="TableText"/>
            </w:pPr>
            <w:r w:rsidRPr="00760EE9">
              <w:t>Lesson Title</w:t>
            </w:r>
          </w:p>
        </w:tc>
        <w:tc>
          <w:tcPr>
            <w:tcW w:w="7200" w:type="dxa"/>
          </w:tcPr>
          <w:p w14:paraId="76D6F744" w14:textId="77777777" w:rsidR="004D2487" w:rsidRPr="00760EE9" w:rsidRDefault="00B2661B" w:rsidP="000C3E63">
            <w:pPr>
              <w:pStyle w:val="TableText"/>
            </w:pPr>
            <w:r w:rsidRPr="00760EE9">
              <w:t>Lateral Separation</w:t>
            </w:r>
          </w:p>
        </w:tc>
      </w:tr>
      <w:tr w:rsidR="004D2487" w:rsidRPr="00760EE9" w14:paraId="5C68A555" w14:textId="77777777" w:rsidTr="000C3E63">
        <w:tc>
          <w:tcPr>
            <w:tcW w:w="2160" w:type="dxa"/>
          </w:tcPr>
          <w:p w14:paraId="2D4FA972" w14:textId="77777777" w:rsidR="004D2487" w:rsidRPr="00760EE9" w:rsidRDefault="004D2487" w:rsidP="000C3E63">
            <w:pPr>
              <w:pStyle w:val="TableText"/>
            </w:pPr>
            <w:r w:rsidRPr="00760EE9">
              <w:t>Duration</w:t>
            </w:r>
          </w:p>
        </w:tc>
        <w:tc>
          <w:tcPr>
            <w:tcW w:w="7200" w:type="dxa"/>
          </w:tcPr>
          <w:p w14:paraId="64243741" w14:textId="54B930E2" w:rsidR="004D2487" w:rsidRPr="00760EE9" w:rsidRDefault="000205D0" w:rsidP="000C3E63">
            <w:pPr>
              <w:pStyle w:val="TableText"/>
            </w:pPr>
            <w:r w:rsidRPr="00760EE9">
              <w:t>1 hour</w:t>
            </w:r>
            <w:r w:rsidR="00CB6274">
              <w:t xml:space="preserve"> (Includes lesson and ELT)</w:t>
            </w:r>
          </w:p>
        </w:tc>
      </w:tr>
      <w:tr w:rsidR="004D2487" w:rsidRPr="00760EE9" w14:paraId="3B5DAAF7" w14:textId="77777777" w:rsidTr="000C3E63">
        <w:tc>
          <w:tcPr>
            <w:tcW w:w="2160" w:type="dxa"/>
          </w:tcPr>
          <w:p w14:paraId="359B9D39" w14:textId="77777777" w:rsidR="004D2487" w:rsidRPr="00760EE9" w:rsidRDefault="004D2487" w:rsidP="000C3E63">
            <w:pPr>
              <w:pStyle w:val="TableText"/>
            </w:pPr>
            <w:r w:rsidRPr="00760EE9">
              <w:t>Version</w:t>
            </w:r>
          </w:p>
        </w:tc>
        <w:tc>
          <w:tcPr>
            <w:tcW w:w="7200" w:type="dxa"/>
          </w:tcPr>
          <w:p w14:paraId="2DEB6A67" w14:textId="6C0D3AF5" w:rsidR="004D2487" w:rsidRPr="00760EE9" w:rsidRDefault="007D35F2" w:rsidP="007D35F2">
            <w:pPr>
              <w:pStyle w:val="TableText"/>
            </w:pPr>
            <w:r>
              <w:t>1</w:t>
            </w:r>
            <w:r w:rsidR="00B2661B" w:rsidRPr="00760EE9">
              <w:t>.0</w:t>
            </w:r>
            <w:r>
              <w:t xml:space="preserve"> </w:t>
            </w:r>
            <w:r w:rsidR="008432B3">
              <w:t>2022</w:t>
            </w:r>
            <w:r w:rsidR="00760EE9">
              <w:t>.</w:t>
            </w:r>
            <w:r w:rsidR="00457259">
              <w:t>0</w:t>
            </w:r>
            <w:r>
              <w:t>8</w:t>
            </w:r>
          </w:p>
        </w:tc>
      </w:tr>
      <w:tr w:rsidR="004D2487" w:rsidRPr="00760EE9" w14:paraId="57B8BC7F" w14:textId="77777777" w:rsidTr="00E83095">
        <w:tc>
          <w:tcPr>
            <w:tcW w:w="2160" w:type="dxa"/>
            <w:vAlign w:val="center"/>
          </w:tcPr>
          <w:p w14:paraId="13748C64" w14:textId="77777777" w:rsidR="004D2487" w:rsidRPr="00760EE9" w:rsidRDefault="004D2487" w:rsidP="00E83095">
            <w:pPr>
              <w:pStyle w:val="TableText"/>
            </w:pPr>
            <w:r w:rsidRPr="00760EE9">
              <w:t>Reference(s)</w:t>
            </w:r>
          </w:p>
        </w:tc>
        <w:tc>
          <w:tcPr>
            <w:tcW w:w="7200" w:type="dxa"/>
          </w:tcPr>
          <w:p w14:paraId="793A96D1" w14:textId="3B3C80C2" w:rsidR="004D2487" w:rsidRPr="00760EE9" w:rsidRDefault="00B2661B" w:rsidP="00530AE4">
            <w:pPr>
              <w:pStyle w:val="TableText"/>
            </w:pPr>
            <w:r w:rsidRPr="00760EE9">
              <w:rPr>
                <w:color w:val="auto"/>
              </w:rPr>
              <w:t>JO 7110.65, Air Traffic Control</w:t>
            </w:r>
            <w:r w:rsidR="00681EFC">
              <w:rPr>
                <w:color w:val="auto"/>
              </w:rPr>
              <w:t>;</w:t>
            </w:r>
            <w:r w:rsidR="00760EE9">
              <w:rPr>
                <w:color w:val="auto"/>
              </w:rPr>
              <w:t xml:space="preserve"> </w:t>
            </w:r>
            <w:r w:rsidR="00681EFC">
              <w:rPr>
                <w:color w:val="auto"/>
              </w:rPr>
              <w:t xml:space="preserve">JO 7400.2, Procedures for Handling Airspace Matters; </w:t>
            </w:r>
            <w:r w:rsidR="00760EE9">
              <w:rPr>
                <w:color w:val="auto"/>
              </w:rPr>
              <w:t xml:space="preserve">FAA Order 8260.3, </w:t>
            </w:r>
            <w:r w:rsidR="00530AE4">
              <w:rPr>
                <w:color w:val="auto"/>
              </w:rPr>
              <w:t>United States Standard for Terminal Instrument Procedures (</w:t>
            </w:r>
            <w:r w:rsidR="00760EE9">
              <w:rPr>
                <w:color w:val="auto"/>
              </w:rPr>
              <w:t>TERPS</w:t>
            </w:r>
            <w:r w:rsidR="00530AE4">
              <w:rPr>
                <w:color w:val="auto"/>
              </w:rPr>
              <w:t>)</w:t>
            </w:r>
            <w:r w:rsidR="00760EE9">
              <w:rPr>
                <w:color w:val="auto"/>
              </w:rPr>
              <w:t xml:space="preserve">; </w:t>
            </w:r>
            <w:r w:rsidR="00530AE4">
              <w:rPr>
                <w:color w:val="auto"/>
              </w:rPr>
              <w:t>14 CFR</w:t>
            </w:r>
            <w:r w:rsidRPr="00760EE9">
              <w:rPr>
                <w:color w:val="auto"/>
              </w:rPr>
              <w:t xml:space="preserve"> Part 71, Designation of Class A, B, C, D, and E Airspace Areas; Air Traffic Service Routes and Reporting Points</w:t>
            </w:r>
            <w:r w:rsidR="00561F1C">
              <w:rPr>
                <w:color w:val="auto"/>
              </w:rPr>
              <w:t>; FAA-H-8083-25B, Pilot’s Handbook of Aeronautical Knowledge</w:t>
            </w:r>
          </w:p>
        </w:tc>
      </w:tr>
      <w:tr w:rsidR="004D2487" w:rsidRPr="00760EE9" w14:paraId="14C26903" w14:textId="77777777" w:rsidTr="000C3E63">
        <w:tc>
          <w:tcPr>
            <w:tcW w:w="2160" w:type="dxa"/>
          </w:tcPr>
          <w:p w14:paraId="6524359E" w14:textId="77777777" w:rsidR="004D2487" w:rsidRPr="00760EE9" w:rsidRDefault="004D2487" w:rsidP="000C3E63">
            <w:pPr>
              <w:pStyle w:val="TableText"/>
            </w:pPr>
            <w:r w:rsidRPr="00760EE9">
              <w:t>Handout(s)</w:t>
            </w:r>
          </w:p>
        </w:tc>
        <w:tc>
          <w:tcPr>
            <w:tcW w:w="7200" w:type="dxa"/>
          </w:tcPr>
          <w:p w14:paraId="3929D44D" w14:textId="331AD8F2" w:rsidR="004D2487" w:rsidRPr="00760EE9" w:rsidRDefault="002D2367" w:rsidP="000C3E63">
            <w:pPr>
              <w:pStyle w:val="TableText"/>
            </w:pPr>
            <w:r>
              <w:rPr>
                <w:color w:val="auto"/>
                <w:szCs w:val="20"/>
              </w:rPr>
              <w:t>NONE</w:t>
            </w:r>
          </w:p>
        </w:tc>
      </w:tr>
      <w:tr w:rsidR="004D2487" w:rsidRPr="00760EE9" w14:paraId="2448C5E9" w14:textId="77777777" w:rsidTr="000C3E63">
        <w:tc>
          <w:tcPr>
            <w:tcW w:w="2160" w:type="dxa"/>
          </w:tcPr>
          <w:p w14:paraId="0143662B" w14:textId="77777777" w:rsidR="004D2487" w:rsidRPr="00760EE9" w:rsidRDefault="00D125AF" w:rsidP="000C3E63">
            <w:pPr>
              <w:pStyle w:val="TableText"/>
            </w:pPr>
            <w:r w:rsidRPr="00760EE9">
              <w:t>Exercise / Activity</w:t>
            </w:r>
          </w:p>
        </w:tc>
        <w:tc>
          <w:tcPr>
            <w:tcW w:w="7200" w:type="dxa"/>
          </w:tcPr>
          <w:p w14:paraId="11B33D71" w14:textId="15DB134D" w:rsidR="004D2487" w:rsidRPr="00760EE9" w:rsidRDefault="002D2367" w:rsidP="000C3E63">
            <w:pPr>
              <w:pStyle w:val="TableText"/>
            </w:pPr>
            <w:r>
              <w:t>NONE</w:t>
            </w:r>
          </w:p>
        </w:tc>
      </w:tr>
      <w:tr w:rsidR="00BF1316" w:rsidRPr="00760EE9" w14:paraId="6EE8613C" w14:textId="77777777" w:rsidTr="000C3E63">
        <w:tc>
          <w:tcPr>
            <w:tcW w:w="2160" w:type="dxa"/>
          </w:tcPr>
          <w:p w14:paraId="7989BFC6" w14:textId="0C6F446B" w:rsidR="00BF1316" w:rsidRPr="00760EE9" w:rsidRDefault="00BF1316" w:rsidP="000C3E63">
            <w:pPr>
              <w:pStyle w:val="TableText"/>
            </w:pPr>
            <w:r>
              <w:t>Scenario</w:t>
            </w:r>
          </w:p>
        </w:tc>
        <w:tc>
          <w:tcPr>
            <w:tcW w:w="7200" w:type="dxa"/>
          </w:tcPr>
          <w:p w14:paraId="348F0CBC" w14:textId="5BBFCC57" w:rsidR="00BF1316" w:rsidRDefault="00BF1316" w:rsidP="000C3E63">
            <w:pPr>
              <w:pStyle w:val="TableText"/>
            </w:pPr>
            <w:r>
              <w:t>NONE</w:t>
            </w:r>
          </w:p>
        </w:tc>
      </w:tr>
      <w:tr w:rsidR="004D2487" w:rsidRPr="00760EE9" w14:paraId="2F28C767" w14:textId="77777777" w:rsidTr="000C3E63">
        <w:tc>
          <w:tcPr>
            <w:tcW w:w="2160" w:type="dxa"/>
          </w:tcPr>
          <w:p w14:paraId="16DD40EB" w14:textId="77777777" w:rsidR="004D2487" w:rsidRPr="00760EE9" w:rsidRDefault="004D2487" w:rsidP="000C3E63">
            <w:pPr>
              <w:pStyle w:val="TableText"/>
            </w:pPr>
            <w:r w:rsidRPr="00760EE9">
              <w:t>Assessments</w:t>
            </w:r>
          </w:p>
        </w:tc>
        <w:tc>
          <w:tcPr>
            <w:tcW w:w="7200" w:type="dxa"/>
          </w:tcPr>
          <w:p w14:paraId="26BCAC3F" w14:textId="269096F3" w:rsidR="004D2487" w:rsidRPr="00760EE9" w:rsidRDefault="00CB6274" w:rsidP="00CB6274">
            <w:pPr>
              <w:pStyle w:val="TableBullet1"/>
            </w:pPr>
            <w:r>
              <w:t xml:space="preserve">YES - Written </w:t>
            </w:r>
            <w:r w:rsidRPr="00CB6274">
              <w:rPr>
                <w:i/>
                <w:vanish/>
              </w:rPr>
              <w:t>(Refer to ELT01_L02, print prior to class)</w:t>
            </w:r>
            <w:r w:rsidR="004A7BCF" w:rsidRPr="00CB6274">
              <w:rPr>
                <w:vanish/>
              </w:rPr>
              <w:t xml:space="preserve"> </w:t>
            </w:r>
          </w:p>
        </w:tc>
      </w:tr>
      <w:tr w:rsidR="004D2487" w:rsidRPr="00760EE9" w14:paraId="3E373F0F" w14:textId="77777777" w:rsidTr="00E83095">
        <w:tc>
          <w:tcPr>
            <w:tcW w:w="2160" w:type="dxa"/>
          </w:tcPr>
          <w:p w14:paraId="4A767E14" w14:textId="77777777" w:rsidR="004D2487" w:rsidRPr="00760EE9" w:rsidRDefault="004D2487" w:rsidP="000C3E63">
            <w:pPr>
              <w:pStyle w:val="TableText"/>
            </w:pPr>
            <w:r w:rsidRPr="00760EE9">
              <w:t>Materials and Equipment</w:t>
            </w:r>
          </w:p>
        </w:tc>
        <w:tc>
          <w:tcPr>
            <w:tcW w:w="7200" w:type="dxa"/>
            <w:vAlign w:val="center"/>
          </w:tcPr>
          <w:p w14:paraId="3ECF9FEE" w14:textId="6C1BEDA6" w:rsidR="004D2487" w:rsidRPr="00760EE9" w:rsidRDefault="00CB6274" w:rsidP="00E83095">
            <w:pPr>
              <w:pStyle w:val="TableBullet1"/>
            </w:pPr>
            <w:r>
              <w:t>Pencil and/or pen</w:t>
            </w:r>
          </w:p>
        </w:tc>
      </w:tr>
      <w:tr w:rsidR="004D2487" w:rsidRPr="00760EE9" w14:paraId="1828F4F9" w14:textId="77777777" w:rsidTr="00E83095">
        <w:tc>
          <w:tcPr>
            <w:tcW w:w="2160" w:type="dxa"/>
            <w:vAlign w:val="center"/>
          </w:tcPr>
          <w:p w14:paraId="687AF4DE" w14:textId="77777777" w:rsidR="004D2487" w:rsidRPr="00760EE9" w:rsidRDefault="004D2487" w:rsidP="00E83095">
            <w:pPr>
              <w:pStyle w:val="TableText"/>
            </w:pPr>
            <w:r w:rsidRPr="00760EE9">
              <w:t>Other Pertinent Information</w:t>
            </w:r>
          </w:p>
        </w:tc>
        <w:tc>
          <w:tcPr>
            <w:tcW w:w="7200" w:type="dxa"/>
          </w:tcPr>
          <w:p w14:paraId="6E0437E7" w14:textId="7FDA04FE" w:rsidR="00457259" w:rsidRDefault="00457259" w:rsidP="00CB6274">
            <w:pPr>
              <w:pStyle w:val="TableBullet1"/>
            </w:pPr>
            <w:r w:rsidRPr="00276921">
              <w:rPr>
                <w:b/>
              </w:rPr>
              <w:t>Ensure lesson materials are downloaded to the classroom computer</w:t>
            </w:r>
          </w:p>
          <w:p w14:paraId="1A8B38DA" w14:textId="21CDC4D1" w:rsidR="00221B7C" w:rsidRPr="00760EE9" w:rsidRDefault="00C33E69" w:rsidP="00CB6274">
            <w:pPr>
              <w:pStyle w:val="TableBullet1"/>
            </w:pPr>
            <w:r w:rsidRPr="00760EE9">
              <w:t>Th</w:t>
            </w:r>
            <w:r w:rsidR="00822378">
              <w:t>is lesson is based on ERAM EAE4</w:t>
            </w:r>
            <w:r w:rsidR="00C6627D" w:rsidRPr="00760EE9">
              <w:t>1</w:t>
            </w:r>
            <w:r w:rsidR="002D2367">
              <w:t>0</w:t>
            </w:r>
          </w:p>
          <w:p w14:paraId="32A251CD" w14:textId="48E4D2B3" w:rsidR="004D2487" w:rsidRPr="00760EE9" w:rsidRDefault="00C33E69" w:rsidP="009A4709">
            <w:pPr>
              <w:pStyle w:val="TableBullet1"/>
            </w:pPr>
            <w:r w:rsidRPr="00760EE9">
              <w:t>The lesson has been reviewed and reflects current orders</w:t>
            </w:r>
            <w:r w:rsidR="00D307C9">
              <w:t xml:space="preserve"> and manuals as of </w:t>
            </w:r>
            <w:r w:rsidR="009A4709">
              <w:t>April 2022</w:t>
            </w:r>
          </w:p>
        </w:tc>
      </w:tr>
    </w:tbl>
    <w:p w14:paraId="764AC394" w14:textId="3DCC0F61" w:rsidR="00C33DC7" w:rsidRPr="00760EE9" w:rsidRDefault="006E226A" w:rsidP="006D538C">
      <w:pPr>
        <w:pStyle w:val="InstructorNote"/>
      </w:pPr>
      <w:r w:rsidRPr="00760EE9">
        <w:rPr>
          <w:noProof/>
        </w:rPr>
        <w:drawing>
          <wp:inline distT="0" distB="0" distL="0" distR="0" wp14:anchorId="65E03117" wp14:editId="64C82E2C">
            <wp:extent cx="298734" cy="2743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3DC7" w:rsidRPr="00760EE9">
        <w:t xml:space="preserve"> As you prep for this lesson, recall and be prepared to talk about examples and personal experiences that illustrate or explain the teaching points in the lesson. </w:t>
      </w:r>
    </w:p>
    <w:p w14:paraId="2D3DFDC7" w14:textId="77777777" w:rsidR="0057770C" w:rsidRPr="00760EE9" w:rsidRDefault="0057770C" w:rsidP="00990376">
      <w:pPr>
        <w:pStyle w:val="BlockCloseContinued"/>
      </w:pPr>
    </w:p>
    <w:p w14:paraId="3E3D7C42" w14:textId="77777777" w:rsidR="00136E41" w:rsidRPr="00760EE9" w:rsidRDefault="00136E41" w:rsidP="00352578">
      <w:pPr>
        <w:pStyle w:val="Heading2"/>
        <w:sectPr w:rsidR="00136E41" w:rsidRPr="00760EE9" w:rsidSect="004D2487">
          <w:headerReference w:type="default" r:id="rId26"/>
          <w:headerReference w:type="first" r:id="rId27"/>
          <w:type w:val="continuous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03561C6F" w14:textId="77777777" w:rsidR="00B67A82" w:rsidRPr="00760EE9" w:rsidRDefault="00B67A82" w:rsidP="00B67A82">
      <w:pPr>
        <w:sectPr w:rsidR="00B67A82" w:rsidRPr="00760EE9" w:rsidSect="001C07CA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7D4B5F5" w14:textId="3525B9CF" w:rsidR="00412EED" w:rsidRPr="00760EE9" w:rsidRDefault="00412EED" w:rsidP="000205D0">
      <w:pPr>
        <w:pStyle w:val="BlockOpen"/>
        <w:rPr>
          <w:sz w:val="2"/>
          <w:szCs w:val="2"/>
        </w:rPr>
      </w:pPr>
    </w:p>
    <w:tbl>
      <w:tblPr>
        <w:tblStyle w:val="TableGrid71"/>
        <w:tblW w:w="9270" w:type="dxa"/>
        <w:tblInd w:w="85" w:type="dxa"/>
        <w:tblLook w:val="04A0" w:firstRow="1" w:lastRow="0" w:firstColumn="1" w:lastColumn="0" w:noHBand="0" w:noVBand="1"/>
      </w:tblPr>
      <w:tblGrid>
        <w:gridCol w:w="810"/>
        <w:gridCol w:w="8460"/>
      </w:tblGrid>
      <w:tr w:rsidR="000E2265" w:rsidRPr="00760EE9" w14:paraId="2FB71AD0" w14:textId="77777777" w:rsidTr="007456A2">
        <w:trPr>
          <w:trHeight w:val="432"/>
        </w:trPr>
        <w:tc>
          <w:tcPr>
            <w:tcW w:w="810" w:type="dxa"/>
            <w:shd w:val="clear" w:color="auto" w:fill="4F81BD"/>
            <w:vAlign w:val="center"/>
          </w:tcPr>
          <w:p w14:paraId="06246DAB" w14:textId="77777777" w:rsidR="000E2265" w:rsidRPr="00760EE9" w:rsidRDefault="000E2265" w:rsidP="000E2265">
            <w:pPr>
              <w:spacing w:before="60" w:line="259" w:lineRule="auto"/>
              <w:jc w:val="center"/>
              <w:rPr>
                <w:rFonts w:eastAsiaTheme="minorHAnsi"/>
                <w:b/>
                <w:color w:val="000000" w:themeColor="text1"/>
              </w:rPr>
            </w:pPr>
          </w:p>
        </w:tc>
        <w:tc>
          <w:tcPr>
            <w:tcW w:w="8460" w:type="dxa"/>
            <w:shd w:val="clear" w:color="auto" w:fill="4F81BD"/>
            <w:vAlign w:val="center"/>
          </w:tcPr>
          <w:p w14:paraId="3E8FDA51" w14:textId="77777777" w:rsidR="000E2265" w:rsidRPr="00760EE9" w:rsidRDefault="000E2265" w:rsidP="000E2265">
            <w:pPr>
              <w:spacing w:before="60" w:line="259" w:lineRule="auto"/>
              <w:jc w:val="center"/>
              <w:rPr>
                <w:rFonts w:eastAsiaTheme="minorHAnsi"/>
                <w:b/>
                <w:color w:val="000000" w:themeColor="text1"/>
              </w:rPr>
            </w:pPr>
            <w:r w:rsidRPr="00760EE9">
              <w:rPr>
                <w:rFonts w:eastAsiaTheme="minorHAnsi"/>
                <w:b/>
                <w:color w:val="000000" w:themeColor="text1"/>
              </w:rPr>
              <w:t>Description</w:t>
            </w:r>
          </w:p>
        </w:tc>
      </w:tr>
      <w:tr w:rsidR="000E2265" w:rsidRPr="00760EE9" w14:paraId="0258C094" w14:textId="77777777" w:rsidTr="00D821A1">
        <w:trPr>
          <w:trHeight w:val="539"/>
        </w:trPr>
        <w:tc>
          <w:tcPr>
            <w:tcW w:w="810" w:type="dxa"/>
            <w:vAlign w:val="center"/>
          </w:tcPr>
          <w:p w14:paraId="1E8C58AF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4B1B32F6" wp14:editId="6D7EE94C">
                  <wp:extent cx="301752" cy="274320"/>
                  <wp:effectExtent l="0" t="0" r="3175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0932F11E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Activity icon indicates an exercise, lab, or hands-on activity.</w:t>
            </w:r>
            <w:r w:rsidRPr="00760EE9" w:rsidDel="009A15F1">
              <w:rPr>
                <w:rFonts w:eastAsiaTheme="minorHAnsi"/>
                <w:color w:val="000000" w:themeColor="text1"/>
              </w:rPr>
              <w:t xml:space="preserve"> </w:t>
            </w:r>
          </w:p>
        </w:tc>
      </w:tr>
      <w:tr w:rsidR="000E2265" w:rsidRPr="00760EE9" w14:paraId="285112B9" w14:textId="77777777" w:rsidTr="007456A2">
        <w:trPr>
          <w:trHeight w:val="576"/>
        </w:trPr>
        <w:tc>
          <w:tcPr>
            <w:tcW w:w="810" w:type="dxa"/>
            <w:vAlign w:val="center"/>
          </w:tcPr>
          <w:p w14:paraId="21E0957B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38C8F1F6" wp14:editId="0FF72CD5">
                  <wp:extent cx="301752" cy="277535"/>
                  <wp:effectExtent l="0" t="0" r="3175" b="825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9"/>
                          <a:stretch/>
                        </pic:blipFill>
                        <pic:spPr bwMode="auto">
                          <a:xfrm>
                            <a:off x="0" y="0"/>
                            <a:ext cx="301752" cy="2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FD34D81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Discussion Question icon signals a discussion question to be asked to the students.</w:t>
            </w:r>
            <w:r w:rsidRPr="00760EE9" w:rsidDel="009A15F1">
              <w:rPr>
                <w:rFonts w:eastAsiaTheme="minorHAnsi"/>
                <w:color w:val="000000" w:themeColor="text1"/>
              </w:rPr>
              <w:t xml:space="preserve"> </w:t>
            </w:r>
          </w:p>
        </w:tc>
      </w:tr>
      <w:tr w:rsidR="000E2265" w:rsidRPr="00760EE9" w14:paraId="14ABE958" w14:textId="77777777" w:rsidTr="007456A2">
        <w:trPr>
          <w:trHeight w:val="576"/>
        </w:trPr>
        <w:tc>
          <w:tcPr>
            <w:tcW w:w="810" w:type="dxa"/>
            <w:vAlign w:val="center"/>
          </w:tcPr>
          <w:p w14:paraId="49481A46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187F9F47" wp14:editId="730E2D99">
                  <wp:extent cx="301752" cy="278496"/>
                  <wp:effectExtent l="0" t="0" r="3175" b="762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6"/>
                          <a:stretch/>
                        </pic:blipFill>
                        <pic:spPr bwMode="auto">
                          <a:xfrm>
                            <a:off x="0" y="0"/>
                            <a:ext cx="301752" cy="27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6E24CBD0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Handout icon indicates a handout is to be distributed to the students.</w:t>
            </w:r>
            <w:r w:rsidRPr="00760EE9" w:rsidDel="009A15F1">
              <w:rPr>
                <w:rFonts w:eastAsiaTheme="minorHAnsi"/>
                <w:color w:val="000000" w:themeColor="text1"/>
              </w:rPr>
              <w:t xml:space="preserve"> </w:t>
            </w:r>
          </w:p>
        </w:tc>
      </w:tr>
      <w:tr w:rsidR="000E2265" w:rsidRPr="00760EE9" w14:paraId="7DD3FD92" w14:textId="77777777" w:rsidTr="007456A2">
        <w:trPr>
          <w:trHeight w:val="576"/>
        </w:trPr>
        <w:tc>
          <w:tcPr>
            <w:tcW w:w="810" w:type="dxa"/>
            <w:vAlign w:val="center"/>
          </w:tcPr>
          <w:p w14:paraId="22239556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01F83960" wp14:editId="2ABDD5D8">
                  <wp:extent cx="301752" cy="277091"/>
                  <wp:effectExtent l="0" t="0" r="3175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4A24B8D7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Instructor Note icon is in hidden text and indicates text that is for the instructor only.</w:t>
            </w:r>
          </w:p>
        </w:tc>
      </w:tr>
      <w:tr w:rsidR="000E2265" w:rsidRPr="00760EE9" w14:paraId="64A5F273" w14:textId="77777777" w:rsidTr="00D821A1">
        <w:trPr>
          <w:trHeight w:val="611"/>
        </w:trPr>
        <w:tc>
          <w:tcPr>
            <w:tcW w:w="810" w:type="dxa"/>
            <w:vAlign w:val="center"/>
          </w:tcPr>
          <w:p w14:paraId="48B3D8B4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4FC17B43" wp14:editId="4CA2A83C">
                  <wp:extent cx="298734" cy="274320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4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68D453C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Multimedia icon indicates a video or audio clip is in the presentation.</w:t>
            </w:r>
          </w:p>
        </w:tc>
      </w:tr>
      <w:tr w:rsidR="000E2265" w:rsidRPr="00760EE9" w14:paraId="7D902958" w14:textId="77777777" w:rsidTr="00D821A1">
        <w:trPr>
          <w:trHeight w:val="566"/>
        </w:trPr>
        <w:tc>
          <w:tcPr>
            <w:tcW w:w="810" w:type="dxa"/>
            <w:vAlign w:val="center"/>
          </w:tcPr>
          <w:p w14:paraId="4D5315F2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171CD90C" wp14:editId="48BF4D44">
                  <wp:extent cx="301752" cy="274320"/>
                  <wp:effectExtent l="0" t="0" r="3175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88"/>
                          <a:stretch/>
                        </pic:blipFill>
                        <pic:spPr bwMode="auto"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077DBB89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Phraseology icon indicates that phraseology is in the content.</w:t>
            </w:r>
          </w:p>
        </w:tc>
      </w:tr>
      <w:tr w:rsidR="000E2265" w:rsidRPr="00760EE9" w14:paraId="4AFB1279" w14:textId="77777777" w:rsidTr="00D821A1">
        <w:trPr>
          <w:trHeight w:val="602"/>
        </w:trPr>
        <w:tc>
          <w:tcPr>
            <w:tcW w:w="810" w:type="dxa"/>
            <w:vAlign w:val="center"/>
          </w:tcPr>
          <w:p w14:paraId="6CF62F19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ajorEastAsia"/>
                <w:noProof/>
                <w:color w:val="000000" w:themeColor="text1"/>
              </w:rPr>
              <w:drawing>
                <wp:inline distT="0" distB="0" distL="0" distR="0" wp14:anchorId="27E64193" wp14:editId="476E619E">
                  <wp:extent cx="301752" cy="277091"/>
                  <wp:effectExtent l="0" t="0" r="3175" b="889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B79CEB0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WBT icon indicates a component of web-based training.</w:t>
            </w:r>
          </w:p>
        </w:tc>
      </w:tr>
      <w:tr w:rsidR="000E2265" w:rsidRPr="00760EE9" w14:paraId="3D2849C9" w14:textId="77777777" w:rsidTr="00D821A1">
        <w:trPr>
          <w:trHeight w:val="629"/>
        </w:trPr>
        <w:tc>
          <w:tcPr>
            <w:tcW w:w="810" w:type="dxa"/>
            <w:vAlign w:val="center"/>
          </w:tcPr>
          <w:p w14:paraId="1D009250" w14:textId="77777777" w:rsidR="000E2265" w:rsidRPr="00760EE9" w:rsidRDefault="000E2265" w:rsidP="000E2265">
            <w:pPr>
              <w:spacing w:before="60"/>
              <w:jc w:val="center"/>
              <w:rPr>
                <w:rFonts w:eastAsiaTheme="majorEastAsia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70A3D398" wp14:editId="57F96F52">
                  <wp:extent cx="301752" cy="283464"/>
                  <wp:effectExtent l="0" t="0" r="3175" b="254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G_Click_Icon_Arrow_No-Border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9F9BF2F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Click icon indicates a PPT slide with click-based functionality to present additional information.</w:t>
            </w:r>
          </w:p>
        </w:tc>
      </w:tr>
      <w:tr w:rsidR="000E2265" w:rsidRPr="00760EE9" w14:paraId="1077483E" w14:textId="77777777" w:rsidTr="00D821A1">
        <w:trPr>
          <w:trHeight w:val="629"/>
        </w:trPr>
        <w:tc>
          <w:tcPr>
            <w:tcW w:w="810" w:type="dxa"/>
            <w:vAlign w:val="center"/>
          </w:tcPr>
          <w:p w14:paraId="4DA38A72" w14:textId="77777777" w:rsidR="000E2265" w:rsidRPr="00760EE9" w:rsidRDefault="000E2265" w:rsidP="000E2265">
            <w:pPr>
              <w:spacing w:before="60"/>
              <w:jc w:val="center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noProof/>
                <w:color w:val="000000" w:themeColor="text1"/>
              </w:rPr>
              <w:drawing>
                <wp:inline distT="0" distB="0" distL="0" distR="0" wp14:anchorId="1730756F" wp14:editId="3915D23B">
                  <wp:extent cx="301752" cy="274320"/>
                  <wp:effectExtent l="0" t="0" r="3175" b="0"/>
                  <wp:docPr id="460" name="Picture 4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on_Def_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16031CDF" w14:textId="77777777" w:rsidR="000E2265" w:rsidRPr="00760EE9" w:rsidRDefault="000E2265" w:rsidP="000E2265">
            <w:pPr>
              <w:spacing w:before="60"/>
              <w:rPr>
                <w:rFonts w:eastAsiaTheme="minorHAnsi"/>
                <w:color w:val="000000" w:themeColor="text1"/>
              </w:rPr>
            </w:pPr>
            <w:r w:rsidRPr="00760EE9">
              <w:rPr>
                <w:rFonts w:eastAsiaTheme="minorHAnsi"/>
                <w:color w:val="000000" w:themeColor="text1"/>
              </w:rPr>
              <w:t>The Definition icon indicates a published definition.</w:t>
            </w:r>
          </w:p>
        </w:tc>
      </w:tr>
    </w:tbl>
    <w:p w14:paraId="6893C828" w14:textId="1F1A7561" w:rsidR="006779FF" w:rsidRPr="00760EE9" w:rsidRDefault="006779FF" w:rsidP="000205D0">
      <w:pPr>
        <w:pStyle w:val="BlockClose"/>
      </w:pPr>
    </w:p>
    <w:p w14:paraId="08728CD0" w14:textId="77777777" w:rsidR="006779FF" w:rsidRPr="00760EE9" w:rsidRDefault="006779FF" w:rsidP="00B67A82">
      <w:pPr>
        <w:sectPr w:rsidR="006779FF" w:rsidRPr="00760EE9" w:rsidSect="000E2265">
          <w:headerReference w:type="first" r:id="rId36"/>
          <w:pgSz w:w="12240" w:h="15840"/>
          <w:pgMar w:top="1440" w:right="1440" w:bottom="1440" w:left="1440" w:header="720" w:footer="720" w:gutter="0"/>
          <w:pgNumType w:fmt="lowerRoman" w:start="2"/>
          <w:cols w:space="346"/>
          <w:titlePg/>
          <w:docGrid w:linePitch="299"/>
        </w:sectPr>
      </w:pPr>
    </w:p>
    <w:p w14:paraId="16556ADF" w14:textId="77777777" w:rsidR="00136E41" w:rsidRPr="00760EE9" w:rsidRDefault="00412EED" w:rsidP="00352578">
      <w:pPr>
        <w:jc w:val="center"/>
      </w:pPr>
      <w:r w:rsidRPr="00760EE9">
        <w:lastRenderedPageBreak/>
        <w:t>PAGE INTENTIONALLY LEFT BLANK</w:t>
      </w:r>
    </w:p>
    <w:p w14:paraId="65F1B1F2" w14:textId="77777777" w:rsidR="000C3E63" w:rsidRPr="00760EE9" w:rsidRDefault="000C3E63" w:rsidP="00352578">
      <w:pPr>
        <w:jc w:val="center"/>
      </w:pPr>
    </w:p>
    <w:p w14:paraId="04446EF4" w14:textId="77777777" w:rsidR="00412EED" w:rsidRPr="00760EE9" w:rsidRDefault="00412EED" w:rsidP="00384C20">
      <w:pPr>
        <w:sectPr w:rsidR="00412EED" w:rsidRPr="00760EE9" w:rsidSect="00412EED">
          <w:headerReference w:type="first" r:id="rId37"/>
          <w:footerReference w:type="first" r:id="rId38"/>
          <w:pgSz w:w="12240" w:h="15840"/>
          <w:pgMar w:top="7920" w:right="1440" w:bottom="1440" w:left="1440" w:header="720" w:footer="720" w:gutter="0"/>
          <w:cols w:space="346"/>
          <w:titlePg/>
          <w:docGrid w:linePitch="299"/>
        </w:sectPr>
      </w:pPr>
    </w:p>
    <w:p w14:paraId="5061388B" w14:textId="77777777" w:rsidR="00747604" w:rsidRPr="00760EE9" w:rsidRDefault="002C0966" w:rsidP="00CF46F9">
      <w:pPr>
        <w:pStyle w:val="Heading1"/>
      </w:pPr>
      <w:r w:rsidRPr="00760EE9">
        <w:rPr>
          <w:caps w:val="0"/>
        </w:rPr>
        <w:lastRenderedPageBreak/>
        <w:t>LESSON INTRODUCTION</w:t>
      </w:r>
      <w:bookmarkEnd w:id="0"/>
    </w:p>
    <w:p w14:paraId="3CC30549" w14:textId="77777777" w:rsidR="005D5D87" w:rsidRPr="00760EE9" w:rsidRDefault="005D5D87" w:rsidP="00412EED">
      <w:pPr>
        <w:sectPr w:rsidR="005D5D87" w:rsidRPr="00760EE9" w:rsidSect="00DB3F4A">
          <w:headerReference w:type="default" r:id="rId39"/>
          <w:headerReference w:type="first" r:id="rId40"/>
          <w:footerReference w:type="first" r:id="rId41"/>
          <w:pgSz w:w="12240" w:h="15840"/>
          <w:pgMar w:top="720" w:right="1440" w:bottom="1440" w:left="1440" w:header="288" w:footer="720" w:gutter="0"/>
          <w:pgNumType w:start="1"/>
          <w:cols w:space="720"/>
          <w:titlePg/>
          <w:docGrid w:linePitch="299"/>
        </w:sectPr>
      </w:pPr>
    </w:p>
    <w:p w14:paraId="20AEA4BA" w14:textId="77777777" w:rsidR="00315CBE" w:rsidRPr="00760EE9" w:rsidRDefault="000E248F" w:rsidP="001421EF">
      <w:pPr>
        <w:pStyle w:val="Subtitle"/>
      </w:pPr>
      <w:r w:rsidRPr="00760EE9">
        <w:t>Overview</w:t>
      </w:r>
    </w:p>
    <w:p w14:paraId="66F239ED" w14:textId="77777777" w:rsidR="000F5E69" w:rsidRPr="00760EE9" w:rsidRDefault="000F5E69" w:rsidP="000F5E69"/>
    <w:p w14:paraId="75A52870" w14:textId="77777777" w:rsidR="000F5E69" w:rsidRPr="00760EE9" w:rsidRDefault="000F5E69" w:rsidP="000F5E69">
      <w:pPr>
        <w:pStyle w:val="OriginalPage"/>
      </w:pPr>
      <w:r w:rsidRPr="00760EE9">
        <w:t>1</w:t>
      </w:r>
    </w:p>
    <w:p w14:paraId="5C0D4DBE" w14:textId="77777777" w:rsidR="000F5E69" w:rsidRPr="00760EE9" w:rsidRDefault="000F5E69" w:rsidP="000F5E69"/>
    <w:p w14:paraId="056C5203" w14:textId="77777777" w:rsidR="004E3712" w:rsidRPr="00760EE9" w:rsidRDefault="005D5D87" w:rsidP="004E3712">
      <w:pPr>
        <w:pStyle w:val="BlockOpen"/>
        <w:rPr>
          <w:sz w:val="2"/>
          <w:szCs w:val="2"/>
        </w:rPr>
      </w:pPr>
      <w:r w:rsidRPr="00760EE9">
        <w:br w:type="column"/>
      </w:r>
    </w:p>
    <w:p w14:paraId="2792E45B" w14:textId="6A2845C5" w:rsidR="000E248F" w:rsidRDefault="00231351" w:rsidP="007B0CA1">
      <w:pPr>
        <w:pStyle w:val="ThumbnailParagraph"/>
      </w:pPr>
      <w:r w:rsidRPr="00231351">
        <w:drawing>
          <wp:inline distT="0" distB="0" distL="0" distR="0" wp14:anchorId="260983AA" wp14:editId="209F62B3">
            <wp:extent cx="2598052" cy="1947672"/>
            <wp:effectExtent l="19050" t="19050" r="12065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8052" cy="1947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49BF5" w14:textId="77777777" w:rsidR="007B0CA1" w:rsidRPr="00760EE9" w:rsidRDefault="007B0CA1" w:rsidP="007B0CA1">
      <w:pPr>
        <w:pStyle w:val="ThumbnailParagraph"/>
      </w:pPr>
    </w:p>
    <w:p w14:paraId="494F316D" w14:textId="7E688D19" w:rsidR="000E248F" w:rsidRPr="00760EE9" w:rsidRDefault="00F935CB" w:rsidP="00F935CB">
      <w:r w:rsidRPr="00760EE9">
        <w:t xml:space="preserve">Your proficiency at using lateral separation in conjunction with vertical separation will help resolve traffic situations as they become more complex </w:t>
      </w:r>
      <w:bookmarkStart w:id="2" w:name="_GoBack"/>
      <w:bookmarkEnd w:id="2"/>
      <w:r w:rsidRPr="00760EE9">
        <w:t>throughout your training.</w:t>
      </w:r>
    </w:p>
    <w:p w14:paraId="7E280F8A" w14:textId="78A2F238" w:rsidR="00F935CB" w:rsidRPr="00760EE9" w:rsidRDefault="00F935CB" w:rsidP="00F935CB">
      <w:pPr>
        <w:rPr>
          <w:color w:val="auto"/>
        </w:rPr>
      </w:pPr>
      <w:r w:rsidRPr="00760EE9">
        <w:t>This lesson will cover lateral separation and its application in air traffic control situations</w:t>
      </w:r>
      <w:r w:rsidRPr="00760EE9">
        <w:rPr>
          <w:color w:val="auto"/>
        </w:rPr>
        <w:t>.</w:t>
      </w:r>
    </w:p>
    <w:p w14:paraId="61E92561" w14:textId="77777777" w:rsidR="000E248F" w:rsidRPr="00760EE9" w:rsidRDefault="000E248F" w:rsidP="00035CFC">
      <w:pPr>
        <w:pStyle w:val="BlockClose"/>
      </w:pPr>
    </w:p>
    <w:p w14:paraId="484BEB01" w14:textId="77777777" w:rsidR="004E3712" w:rsidRPr="00760EE9" w:rsidRDefault="004E3712" w:rsidP="00FC5533"/>
    <w:p w14:paraId="23836D5E" w14:textId="77777777" w:rsidR="005D5D87" w:rsidRPr="00760EE9" w:rsidRDefault="005D5D87" w:rsidP="006549F3">
      <w:pPr>
        <w:sectPr w:rsidR="005D5D87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04076720" w14:textId="77777777" w:rsidR="008924B7" w:rsidRPr="00760EE9" w:rsidRDefault="008924B7" w:rsidP="00352578">
      <w:pPr>
        <w:pStyle w:val="Heading2"/>
        <w:sectPr w:rsidR="008924B7" w:rsidRPr="00760EE9" w:rsidSect="001C07CA">
          <w:headerReference w:type="default" r:id="rId43"/>
          <w:headerReference w:type="first" r:id="rId44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B0BDE0A" w14:textId="77777777" w:rsidR="000E70E5" w:rsidRPr="00760EE9" w:rsidRDefault="0001571B" w:rsidP="00B70AB4">
      <w:pPr>
        <w:pStyle w:val="Subtitle"/>
      </w:pPr>
      <w:r w:rsidRPr="00760EE9">
        <w:lastRenderedPageBreak/>
        <w:t xml:space="preserve">Lesson </w:t>
      </w:r>
      <w:r w:rsidR="00E45FAA" w:rsidRPr="00760EE9">
        <w:t>Objectives</w:t>
      </w:r>
    </w:p>
    <w:p w14:paraId="0151EDF1" w14:textId="77777777" w:rsidR="00B70AB4" w:rsidRPr="00760EE9" w:rsidRDefault="00B70AB4" w:rsidP="00B70AB4"/>
    <w:p w14:paraId="3F21F4E4" w14:textId="77777777" w:rsidR="00B70AB4" w:rsidRPr="00760EE9" w:rsidRDefault="00B70AB4" w:rsidP="00B70AB4"/>
    <w:p w14:paraId="14BCAD77" w14:textId="77777777" w:rsidR="00B70AB4" w:rsidRPr="00760EE9" w:rsidRDefault="000F5E69" w:rsidP="00B70AB4">
      <w:pPr>
        <w:pStyle w:val="OriginalPage"/>
      </w:pPr>
      <w:r w:rsidRPr="00760EE9">
        <w:t>2</w:t>
      </w:r>
    </w:p>
    <w:p w14:paraId="25577CFB" w14:textId="77777777" w:rsidR="00B70AB4" w:rsidRPr="00760EE9" w:rsidRDefault="00B70AB4" w:rsidP="00B70AB4"/>
    <w:p w14:paraId="28627F5A" w14:textId="77777777" w:rsidR="00987295" w:rsidRPr="00760EE9" w:rsidRDefault="000E70E5" w:rsidP="00987295">
      <w:pPr>
        <w:pStyle w:val="BlockOpen"/>
        <w:rPr>
          <w:sz w:val="2"/>
          <w:szCs w:val="2"/>
        </w:rPr>
      </w:pPr>
      <w:r w:rsidRPr="00760EE9">
        <w:br w:type="column"/>
      </w:r>
    </w:p>
    <w:p w14:paraId="65BC7530" w14:textId="2CE50B67" w:rsidR="00E45FAA" w:rsidRPr="00760EE9" w:rsidRDefault="00866682" w:rsidP="000D288F">
      <w:pPr>
        <w:pStyle w:val="ThumbnailParagraph"/>
      </w:pPr>
      <w:r w:rsidRPr="00866682">
        <w:rPr>
          <w:noProof/>
        </w:rPr>
        <w:drawing>
          <wp:inline distT="0" distB="0" distL="0" distR="0" wp14:anchorId="4D2C2F16" wp14:editId="769E8C63">
            <wp:extent cx="2624328" cy="1965960"/>
            <wp:effectExtent l="19050" t="19050" r="2413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895F2" w14:textId="77777777" w:rsidR="00482350" w:rsidRPr="00760EE9" w:rsidRDefault="00482350" w:rsidP="000D288F">
      <w:pPr>
        <w:pStyle w:val="ThumbnailParagraph"/>
      </w:pPr>
    </w:p>
    <w:p w14:paraId="3ACD20C8" w14:textId="77777777" w:rsidR="00482350" w:rsidRPr="00760EE9" w:rsidRDefault="00482350" w:rsidP="00482350">
      <w:r w:rsidRPr="00760EE9">
        <w:t>Objectives</w:t>
      </w:r>
    </w:p>
    <w:p w14:paraId="6A6F7783" w14:textId="77777777" w:rsidR="00CF1730" w:rsidRPr="00760EE9" w:rsidRDefault="00CF1730" w:rsidP="00CF1730">
      <w:pPr>
        <w:spacing w:before="240" w:after="240"/>
        <w:rPr>
          <w:i/>
          <w:vanish/>
          <w:color w:val="auto"/>
        </w:rPr>
      </w:pPr>
      <w:r w:rsidRPr="00760EE9">
        <w:rPr>
          <w:rFonts w:cs="Arial"/>
          <w:i/>
          <w:noProof/>
          <w:vanish/>
          <w:color w:val="auto"/>
        </w:rPr>
        <w:drawing>
          <wp:inline distT="0" distB="0" distL="0" distR="0" wp14:anchorId="0D3797FE" wp14:editId="28CE9995">
            <wp:extent cx="298734" cy="27432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0EE9">
        <w:rPr>
          <w:i/>
          <w:vanish/>
          <w:color w:val="auto"/>
        </w:rPr>
        <w:t xml:space="preserve"> Introduce the lesson objectives.</w:t>
      </w:r>
    </w:p>
    <w:p w14:paraId="5148DB25" w14:textId="0AEA3C0A" w:rsidR="00CF1730" w:rsidRPr="00760EE9" w:rsidRDefault="00CF1730" w:rsidP="00CB6274">
      <w:pPr>
        <w:pStyle w:val="BulletsLevel1"/>
        <w:rPr>
          <w:rFonts w:eastAsiaTheme="minorEastAsia"/>
        </w:rPr>
      </w:pPr>
      <w:r w:rsidRPr="00760EE9">
        <w:rPr>
          <w:rFonts w:eastAsiaTheme="minorEastAsia"/>
        </w:rPr>
        <w:t>At the end of this lesson</w:t>
      </w:r>
      <w:r w:rsidR="00D06F0D" w:rsidRPr="00760EE9">
        <w:rPr>
          <w:rFonts w:eastAsiaTheme="minorEastAsia"/>
        </w:rPr>
        <w:t>,</w:t>
      </w:r>
      <w:r w:rsidRPr="00760EE9">
        <w:rPr>
          <w:rFonts w:eastAsiaTheme="minorEastAsia"/>
        </w:rPr>
        <w:t xml:space="preserve"> you will be able to identify</w:t>
      </w:r>
      <w:r w:rsidR="004637A3" w:rsidRPr="00760EE9">
        <w:rPr>
          <w:rFonts w:eastAsiaTheme="minorEastAsia"/>
        </w:rPr>
        <w:t>:</w:t>
      </w:r>
    </w:p>
    <w:p w14:paraId="38588EC3" w14:textId="01503977" w:rsidR="004637A3" w:rsidRPr="00760EE9" w:rsidRDefault="009964C1" w:rsidP="00CB6274">
      <w:pPr>
        <w:pStyle w:val="BulletsLevel2"/>
      </w:pPr>
      <w:r>
        <w:t>Lateral separation m</w:t>
      </w:r>
      <w:r w:rsidR="004637A3" w:rsidRPr="00760EE9">
        <w:t>ethods</w:t>
      </w:r>
    </w:p>
    <w:p w14:paraId="6678090C" w14:textId="15AA71C0" w:rsidR="004637A3" w:rsidRPr="00760EE9" w:rsidRDefault="00D06F0D" w:rsidP="00CB6274">
      <w:pPr>
        <w:pStyle w:val="BulletsLevel2"/>
      </w:pPr>
      <w:r w:rsidRPr="00760EE9">
        <w:t xml:space="preserve">Protected </w:t>
      </w:r>
      <w:r w:rsidR="009964C1">
        <w:t>airspace of routes and course changes</w:t>
      </w:r>
    </w:p>
    <w:p w14:paraId="4318FD58" w14:textId="7CEB60E2" w:rsidR="004637A3" w:rsidRPr="00760EE9" w:rsidRDefault="009964C1" w:rsidP="00CB6274">
      <w:pPr>
        <w:pStyle w:val="BulletsLevel2"/>
      </w:pPr>
      <w:r>
        <w:t>Separation m</w:t>
      </w:r>
      <w:r w:rsidR="004637A3" w:rsidRPr="00760EE9">
        <w:t xml:space="preserve">inima on </w:t>
      </w:r>
      <w:r w:rsidR="00D06F0D" w:rsidRPr="00760EE9">
        <w:t>d</w:t>
      </w:r>
      <w:r w:rsidR="004637A3" w:rsidRPr="00760EE9">
        <w:t xml:space="preserve">iverging </w:t>
      </w:r>
      <w:r w:rsidR="00D06F0D" w:rsidRPr="00760EE9">
        <w:t>r</w:t>
      </w:r>
      <w:r w:rsidR="004637A3" w:rsidRPr="00760EE9">
        <w:t>adials</w:t>
      </w:r>
      <w:r w:rsidR="0093134E">
        <w:t xml:space="preserve"> </w:t>
      </w:r>
      <w:r w:rsidR="00EF07BD">
        <w:t>or</w:t>
      </w:r>
      <w:r w:rsidR="0093134E">
        <w:t xml:space="preserve"> tracks</w:t>
      </w:r>
    </w:p>
    <w:p w14:paraId="730BEC43" w14:textId="3E43945E" w:rsidR="00CF1730" w:rsidRDefault="00D06F0D" w:rsidP="00CB6274">
      <w:pPr>
        <w:pStyle w:val="BulletsLevel2"/>
      </w:pPr>
      <w:r w:rsidRPr="00760EE9">
        <w:t>DME a</w:t>
      </w:r>
      <w:r w:rsidR="009964C1">
        <w:t>rc separation minima</w:t>
      </w:r>
    </w:p>
    <w:p w14:paraId="70FBCBB5" w14:textId="77777777" w:rsidR="00CB6274" w:rsidRPr="0029693D" w:rsidRDefault="00CB6274" w:rsidP="00CB6274">
      <w:r w:rsidRPr="009D6824">
        <w:rPr>
          <w:b/>
        </w:rPr>
        <w:t xml:space="preserve">NOTE: </w:t>
      </w:r>
      <w:r w:rsidRPr="009D6824">
        <w:t>There will be a graded end-of-lesson test upon completion of the lesson. The passing score is 70%. If you do not achieve a score of 70%, you will be provided study time and one retake of an alternate end-of-lesson test.</w:t>
      </w:r>
    </w:p>
    <w:p w14:paraId="0FDA3F2F" w14:textId="77777777" w:rsidR="00987295" w:rsidRPr="00760EE9" w:rsidRDefault="00987295" w:rsidP="00035CFC">
      <w:pPr>
        <w:pStyle w:val="BlockClose"/>
      </w:pPr>
    </w:p>
    <w:p w14:paraId="42B69B2E" w14:textId="77777777" w:rsidR="005C75BC" w:rsidRPr="00760EE9" w:rsidRDefault="005C75BC" w:rsidP="00E45FAA"/>
    <w:p w14:paraId="726C1AE2" w14:textId="77777777" w:rsidR="005C75BC" w:rsidRPr="00760EE9" w:rsidRDefault="005C75BC" w:rsidP="00E45FAA">
      <w:pPr>
        <w:sectPr w:rsidR="005C75BC" w:rsidRPr="00760EE9" w:rsidSect="005C75BC">
          <w:headerReference w:type="first" r:id="rId46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85054E0" w14:textId="0F75495C" w:rsidR="000040B0" w:rsidRPr="00760EE9" w:rsidRDefault="006D6E05" w:rsidP="006D6E05">
      <w:pPr>
        <w:pStyle w:val="Title"/>
      </w:pPr>
      <w:bookmarkStart w:id="3" w:name="_Hlk10111491"/>
      <w:bookmarkStart w:id="4" w:name="_Toc500244385"/>
      <w:r w:rsidRPr="00760EE9">
        <w:rPr>
          <w:caps w:val="0"/>
        </w:rPr>
        <w:lastRenderedPageBreak/>
        <w:t>LATERAL SEPARATION</w:t>
      </w:r>
      <w:r w:rsidR="00A45627">
        <w:rPr>
          <w:caps w:val="0"/>
        </w:rPr>
        <w:t xml:space="preserve"> METHODS</w:t>
      </w:r>
    </w:p>
    <w:p w14:paraId="7CD4EA1E" w14:textId="77777777" w:rsidR="000040B0" w:rsidRPr="00760EE9" w:rsidRDefault="000040B0" w:rsidP="00352578">
      <w:pPr>
        <w:sectPr w:rsidR="000040B0" w:rsidRPr="00760EE9" w:rsidSect="00325D25">
          <w:headerReference w:type="default" r:id="rId47"/>
          <w:headerReference w:type="first" r:id="rId48"/>
          <w:pgSz w:w="12240" w:h="15840"/>
          <w:pgMar w:top="720" w:right="1440" w:bottom="1440" w:left="1440" w:header="288" w:footer="720" w:gutter="0"/>
          <w:cols w:space="720"/>
          <w:titlePg/>
          <w:docGrid w:linePitch="299"/>
        </w:sectPr>
      </w:pPr>
    </w:p>
    <w:p w14:paraId="0F266B73" w14:textId="1FEBE3DC" w:rsidR="000040B0" w:rsidRPr="00760EE9" w:rsidRDefault="00D322B8" w:rsidP="001421EF">
      <w:pPr>
        <w:pStyle w:val="Subtitle"/>
      </w:pPr>
      <w:r>
        <w:t xml:space="preserve">Lateral Separation </w:t>
      </w:r>
      <w:r w:rsidR="006D6E05" w:rsidRPr="00760EE9">
        <w:t>Methods</w:t>
      </w:r>
    </w:p>
    <w:p w14:paraId="4FF4D9A4" w14:textId="0E20280A" w:rsidR="00F935CB" w:rsidRPr="00760EE9" w:rsidRDefault="00F935CB" w:rsidP="00B70AB4">
      <w:pPr>
        <w:pStyle w:val="Reference"/>
      </w:pPr>
      <w:r w:rsidRPr="00760EE9">
        <w:t>JO 7110.65,</w:t>
      </w:r>
      <w:r w:rsidR="00986778" w:rsidRPr="00760EE9">
        <w:t xml:space="preserve"> </w:t>
      </w:r>
      <w:r w:rsidRPr="00760EE9">
        <w:t>par. 6-5-1</w:t>
      </w:r>
    </w:p>
    <w:p w14:paraId="7F4E51A0" w14:textId="77777777" w:rsidR="00F935CB" w:rsidRPr="00760EE9" w:rsidRDefault="00F935CB" w:rsidP="00F935CB"/>
    <w:p w14:paraId="7A9E5A49" w14:textId="77777777" w:rsidR="00B70AB4" w:rsidRPr="00760EE9" w:rsidRDefault="000F5E69" w:rsidP="00B70AB4">
      <w:pPr>
        <w:pStyle w:val="OriginalPage"/>
      </w:pPr>
      <w:r w:rsidRPr="00760EE9">
        <w:t>3</w:t>
      </w:r>
    </w:p>
    <w:p w14:paraId="27FAA9C4" w14:textId="77777777" w:rsidR="00B70AB4" w:rsidRPr="00760EE9" w:rsidRDefault="00B70AB4" w:rsidP="00F935CB"/>
    <w:p w14:paraId="564F98CC" w14:textId="77777777" w:rsidR="00987295" w:rsidRPr="00760EE9" w:rsidRDefault="000040B0" w:rsidP="00987295">
      <w:pPr>
        <w:pStyle w:val="BlockOpen"/>
        <w:rPr>
          <w:sz w:val="2"/>
          <w:szCs w:val="2"/>
        </w:rPr>
      </w:pPr>
      <w:r w:rsidRPr="00760EE9">
        <w:br w:type="column"/>
      </w:r>
    </w:p>
    <w:bookmarkEnd w:id="3"/>
    <w:p w14:paraId="46A5A6B8" w14:textId="44FD4042" w:rsidR="00B70AB4" w:rsidRPr="00760EE9" w:rsidRDefault="00477269" w:rsidP="00B70AB4">
      <w:pPr>
        <w:pStyle w:val="ThumbnailParagraph"/>
      </w:pPr>
      <w:r w:rsidRPr="00477269">
        <w:rPr>
          <w:noProof/>
        </w:rPr>
        <w:drawing>
          <wp:inline distT="0" distB="0" distL="0" distR="0" wp14:anchorId="4EF70659" wp14:editId="70846919">
            <wp:extent cx="2624328" cy="1965960"/>
            <wp:effectExtent l="19050" t="19050" r="2413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9CE2A" w14:textId="77777777" w:rsidR="00B70AB4" w:rsidRPr="00760EE9" w:rsidRDefault="00B70AB4" w:rsidP="00482350">
      <w:pPr>
        <w:pStyle w:val="ThumbnailParagraph"/>
      </w:pPr>
    </w:p>
    <w:p w14:paraId="1966FBA0" w14:textId="21CEEEAA" w:rsidR="00482350" w:rsidRDefault="00A45627" w:rsidP="00482350">
      <w:r>
        <w:t>Lateral Separation</w:t>
      </w:r>
    </w:p>
    <w:p w14:paraId="4E98961F" w14:textId="6E3CFE80" w:rsidR="00980C1F" w:rsidRDefault="00980C1F" w:rsidP="007F303F">
      <w:pPr>
        <w:pStyle w:val="BulletsLevel1"/>
      </w:pPr>
      <w:bookmarkStart w:id="5" w:name="_Hlk10459765"/>
      <w:r>
        <w:t>Clear aircraft via one of the following separation methods:</w:t>
      </w:r>
    </w:p>
    <w:p w14:paraId="590E6C1E" w14:textId="579ADF23" w:rsidR="007F303F" w:rsidRDefault="000C6E6C" w:rsidP="007F303F">
      <w:pPr>
        <w:pStyle w:val="BulletsLevel2"/>
      </w:pPr>
      <w:r>
        <w:t>D</w:t>
      </w:r>
      <w:r w:rsidR="007F303F" w:rsidRPr="00760EE9">
        <w:t>ifferen</w:t>
      </w:r>
      <w:r w:rsidR="00AE7CC6">
        <w:t>t airways or routes</w:t>
      </w:r>
    </w:p>
    <w:p w14:paraId="075B012F" w14:textId="6C3A2513" w:rsidR="00F325EE" w:rsidRPr="002E43B0" w:rsidRDefault="000C6E6C" w:rsidP="002E43B0">
      <w:pPr>
        <w:pStyle w:val="BulletsLevel2"/>
      </w:pPr>
      <w:r>
        <w:t xml:space="preserve">Different </w:t>
      </w:r>
      <w:r w:rsidR="002A27F0" w:rsidRPr="005A3C58">
        <w:t>geographic locations</w:t>
      </w:r>
    </w:p>
    <w:p w14:paraId="5DC9FD52" w14:textId="3FDD4226" w:rsidR="002A27F0" w:rsidRDefault="00126DBB" w:rsidP="00844FA8">
      <w:pPr>
        <w:pStyle w:val="BulletsLevel2"/>
      </w:pPr>
      <w:r>
        <w:t>H</w:t>
      </w:r>
      <w:r w:rsidR="002A27F0" w:rsidRPr="005A3C58">
        <w:t>old over different fixes</w:t>
      </w:r>
    </w:p>
    <w:p w14:paraId="7AC70A57" w14:textId="0D1E64E2" w:rsidR="00F325EE" w:rsidRPr="005A3C58" w:rsidRDefault="00126DBB" w:rsidP="00844FA8">
      <w:pPr>
        <w:pStyle w:val="BulletsLevel2"/>
        <w:rPr>
          <w:strike/>
        </w:rPr>
      </w:pPr>
      <w:r>
        <w:t>H</w:t>
      </w:r>
      <w:r w:rsidR="006A4FBF" w:rsidRPr="00760EE9">
        <w:t xml:space="preserve">olding </w:t>
      </w:r>
      <w:r w:rsidR="000C6E6C">
        <w:t>p</w:t>
      </w:r>
      <w:r w:rsidR="006A4FBF" w:rsidRPr="00760EE9">
        <w:t xml:space="preserve">atterns and </w:t>
      </w:r>
      <w:r w:rsidR="006A4FBF">
        <w:t xml:space="preserve">airways or routes </w:t>
      </w:r>
      <w:r w:rsidR="000C6E6C">
        <w:t xml:space="preserve">that </w:t>
      </w:r>
      <w:r w:rsidR="006A4FBF">
        <w:t>do not overlap</w:t>
      </w:r>
    </w:p>
    <w:bookmarkEnd w:id="5"/>
    <w:p w14:paraId="107435C6" w14:textId="77777777" w:rsidR="00987295" w:rsidRPr="00760EE9" w:rsidRDefault="00987295" w:rsidP="00035CFC">
      <w:pPr>
        <w:pStyle w:val="BlockClose"/>
      </w:pPr>
    </w:p>
    <w:p w14:paraId="553FB037" w14:textId="77777777" w:rsidR="000040B0" w:rsidRPr="00760EE9" w:rsidRDefault="000040B0" w:rsidP="00F26458"/>
    <w:p w14:paraId="075817AC" w14:textId="77777777" w:rsidR="000040B0" w:rsidRPr="00760EE9" w:rsidRDefault="000040B0" w:rsidP="00F26458">
      <w:pPr>
        <w:sectPr w:rsidR="000040B0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990C9A5" w14:textId="77777777" w:rsidR="000040B0" w:rsidRPr="00760EE9" w:rsidRDefault="000040B0" w:rsidP="00F26458">
      <w:pPr>
        <w:sectPr w:rsidR="000040B0" w:rsidRPr="00760EE9" w:rsidSect="001C07CA">
          <w:headerReference w:type="default" r:id="rId50"/>
          <w:headerReference w:type="first" r:id="rId51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AD92F23" w14:textId="1C1F5EE0" w:rsidR="00A15DA4" w:rsidRPr="00760EE9" w:rsidRDefault="00A15DA4" w:rsidP="00A15DA4">
      <w:pPr>
        <w:pStyle w:val="Subtitle"/>
      </w:pPr>
      <w:r w:rsidRPr="00760EE9">
        <w:lastRenderedPageBreak/>
        <w:t xml:space="preserve">Separation by </w:t>
      </w:r>
      <w:r>
        <w:t>Different Airways or Routes</w:t>
      </w:r>
    </w:p>
    <w:p w14:paraId="08F22650" w14:textId="77777777" w:rsidR="00A15DA4" w:rsidRPr="00760EE9" w:rsidRDefault="00A15DA4" w:rsidP="00A15DA4">
      <w:pPr>
        <w:pStyle w:val="Reference"/>
      </w:pPr>
      <w:r w:rsidRPr="00760EE9">
        <w:t>JO 7110.65, par. 6-5-1</w:t>
      </w:r>
    </w:p>
    <w:p w14:paraId="4CB4814F" w14:textId="77777777" w:rsidR="00A15DA4" w:rsidRPr="00760EE9" w:rsidRDefault="00A15DA4" w:rsidP="00A15DA4"/>
    <w:p w14:paraId="43D1A105" w14:textId="77777777" w:rsidR="00A15DA4" w:rsidRPr="00760EE9" w:rsidRDefault="00A15DA4" w:rsidP="00A15DA4">
      <w:pPr>
        <w:pStyle w:val="OriginalPage"/>
      </w:pPr>
      <w:r w:rsidRPr="00760EE9">
        <w:t>4</w:t>
      </w:r>
    </w:p>
    <w:p w14:paraId="5C1B172E" w14:textId="77777777" w:rsidR="00A15DA4" w:rsidRPr="00760EE9" w:rsidRDefault="00A15DA4" w:rsidP="00A15DA4"/>
    <w:p w14:paraId="16551BCD" w14:textId="77777777" w:rsidR="00A15DA4" w:rsidRPr="00760EE9" w:rsidRDefault="00A15DA4" w:rsidP="00A15DA4"/>
    <w:p w14:paraId="5A184403" w14:textId="77777777" w:rsidR="00A15DA4" w:rsidRPr="00760EE9" w:rsidRDefault="00A15DA4" w:rsidP="00A15DA4">
      <w:pPr>
        <w:pStyle w:val="BlockOpen"/>
        <w:rPr>
          <w:sz w:val="2"/>
          <w:szCs w:val="2"/>
        </w:rPr>
      </w:pPr>
      <w:r w:rsidRPr="00760EE9">
        <w:br w:type="column"/>
      </w:r>
    </w:p>
    <w:p w14:paraId="6FF61E4C" w14:textId="313F258C" w:rsidR="00A15DA4" w:rsidRPr="00760EE9" w:rsidRDefault="00527BF1" w:rsidP="00A15DA4">
      <w:pPr>
        <w:pStyle w:val="ThumbnailParagraph"/>
      </w:pPr>
      <w:r w:rsidRPr="00527BF1">
        <w:rPr>
          <w:noProof/>
        </w:rPr>
        <w:drawing>
          <wp:inline distT="0" distB="0" distL="0" distR="0" wp14:anchorId="1E6F0279" wp14:editId="627205DC">
            <wp:extent cx="2633472" cy="1975104"/>
            <wp:effectExtent l="19050" t="19050" r="14605" b="2540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F54970" w14:textId="77777777" w:rsidR="00A15DA4" w:rsidRPr="00760EE9" w:rsidRDefault="00A15DA4" w:rsidP="00A15DA4">
      <w:pPr>
        <w:pStyle w:val="ThumbnailParagraph"/>
      </w:pPr>
    </w:p>
    <w:p w14:paraId="100F2309" w14:textId="1E371D9A" w:rsidR="00A15DA4" w:rsidRPr="00760EE9" w:rsidRDefault="00A15DA4" w:rsidP="00A15DA4">
      <w:r w:rsidRPr="00760EE9">
        <w:t xml:space="preserve">Separation by </w:t>
      </w:r>
      <w:r w:rsidR="00A45627">
        <w:t>Different Airways or Routes</w:t>
      </w:r>
    </w:p>
    <w:p w14:paraId="24486AC6" w14:textId="1B0BA63C" w:rsidR="00A15DA4" w:rsidRPr="00760EE9" w:rsidRDefault="00A45627" w:rsidP="00A45627">
      <w:pPr>
        <w:pStyle w:val="BulletsLevel2"/>
      </w:pPr>
      <w:r w:rsidRPr="00A45627">
        <w:t>Clear aircraft on different airways or routes whose wid</w:t>
      </w:r>
      <w:r>
        <w:t>ths or protected airspace do not</w:t>
      </w:r>
      <w:r w:rsidRPr="00A45627">
        <w:t xml:space="preserve"> overlap</w:t>
      </w:r>
    </w:p>
    <w:p w14:paraId="0935029A" w14:textId="77777777" w:rsidR="00A15DA4" w:rsidRPr="00760EE9" w:rsidRDefault="00A15DA4" w:rsidP="00A15DA4">
      <w:pPr>
        <w:pStyle w:val="BlockClose"/>
      </w:pPr>
    </w:p>
    <w:p w14:paraId="51B18B29" w14:textId="77777777" w:rsidR="00A15DA4" w:rsidRPr="00760EE9" w:rsidRDefault="00A15DA4" w:rsidP="00A15DA4">
      <w:pPr>
        <w:ind w:left="360" w:hanging="360"/>
        <w:sectPr w:rsidR="00A15DA4" w:rsidRPr="00760EE9" w:rsidSect="005C75BC">
          <w:headerReference w:type="first" r:id="rId53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3348D19" w14:textId="77777777" w:rsidR="00A15DA4" w:rsidRPr="00760EE9" w:rsidRDefault="00A15DA4" w:rsidP="00A15DA4"/>
    <w:p w14:paraId="3215AC75" w14:textId="77777777" w:rsidR="00A15DA4" w:rsidRPr="00760EE9" w:rsidRDefault="00A15DA4" w:rsidP="00A15DA4">
      <w:pPr>
        <w:sectPr w:rsidR="00A15DA4" w:rsidRPr="00760EE9" w:rsidSect="00F26458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294A692" w14:textId="77777777" w:rsidR="000040B0" w:rsidRPr="00760EE9" w:rsidRDefault="006D6E05" w:rsidP="001421EF">
      <w:pPr>
        <w:pStyle w:val="Subtitle"/>
      </w:pPr>
      <w:r w:rsidRPr="00760EE9">
        <w:lastRenderedPageBreak/>
        <w:t>Separation by Geographical Location</w:t>
      </w:r>
    </w:p>
    <w:p w14:paraId="3BC6EA88" w14:textId="77777777" w:rsidR="00EB7D90" w:rsidRPr="00760EE9" w:rsidRDefault="00EB7D90" w:rsidP="00B70AB4">
      <w:pPr>
        <w:pStyle w:val="Reference"/>
      </w:pPr>
      <w:r w:rsidRPr="00760EE9">
        <w:t>JO 7110.65,</w:t>
      </w:r>
      <w:r w:rsidR="00B70AB4" w:rsidRPr="00760EE9">
        <w:t xml:space="preserve"> </w:t>
      </w:r>
      <w:r w:rsidRPr="00760EE9">
        <w:t>par. 6-5-1</w:t>
      </w:r>
    </w:p>
    <w:p w14:paraId="592045C9" w14:textId="77777777" w:rsidR="00EB7D90" w:rsidRPr="00760EE9" w:rsidRDefault="00EB7D90" w:rsidP="00EB7D90"/>
    <w:p w14:paraId="46221CD1" w14:textId="77777777" w:rsidR="00B70AB4" w:rsidRPr="00760EE9" w:rsidRDefault="000F5E69" w:rsidP="00B70AB4">
      <w:pPr>
        <w:pStyle w:val="OriginalPage"/>
      </w:pPr>
      <w:r w:rsidRPr="00760EE9">
        <w:t>4</w:t>
      </w:r>
    </w:p>
    <w:p w14:paraId="25B84DE0" w14:textId="77777777" w:rsidR="00B70AB4" w:rsidRPr="00760EE9" w:rsidRDefault="00B70AB4" w:rsidP="00EB7D90"/>
    <w:p w14:paraId="2A905CF3" w14:textId="77777777" w:rsidR="00B70AB4" w:rsidRPr="00760EE9" w:rsidRDefault="00B70AB4" w:rsidP="00EB7D90"/>
    <w:p w14:paraId="7F4A9032" w14:textId="77777777" w:rsidR="00987295" w:rsidRPr="00760EE9" w:rsidRDefault="000040B0" w:rsidP="00987295">
      <w:pPr>
        <w:pStyle w:val="BlockOpen"/>
        <w:rPr>
          <w:sz w:val="2"/>
          <w:szCs w:val="2"/>
        </w:rPr>
      </w:pPr>
      <w:r w:rsidRPr="00760EE9">
        <w:br w:type="column"/>
      </w:r>
    </w:p>
    <w:p w14:paraId="6A8AB7A9" w14:textId="5DECE9B5" w:rsidR="00F26458" w:rsidRPr="00760EE9" w:rsidRDefault="00D06F0D" w:rsidP="00482350">
      <w:pPr>
        <w:pStyle w:val="ThumbnailParagraph"/>
      </w:pPr>
      <w:r w:rsidRPr="00760EE9">
        <w:rPr>
          <w:noProof/>
        </w:rPr>
        <w:drawing>
          <wp:inline distT="0" distB="0" distL="0" distR="0" wp14:anchorId="64CEBCDD" wp14:editId="6269A1A2">
            <wp:extent cx="2598052" cy="1947672"/>
            <wp:effectExtent l="19050" t="19050" r="1206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8052" cy="1947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4C501" w14:textId="77777777" w:rsidR="00482350" w:rsidRPr="00760EE9" w:rsidRDefault="00482350" w:rsidP="00482350">
      <w:pPr>
        <w:pStyle w:val="ThumbnailParagraph"/>
      </w:pPr>
    </w:p>
    <w:p w14:paraId="3FF6A5CF" w14:textId="77777777" w:rsidR="00482350" w:rsidRPr="00760EE9" w:rsidRDefault="00482350" w:rsidP="00482350">
      <w:r w:rsidRPr="00760EE9">
        <w:t>Separation by Geographical Location</w:t>
      </w:r>
    </w:p>
    <w:p w14:paraId="7443C5FF" w14:textId="77777777" w:rsidR="00352578" w:rsidRPr="00760EE9" w:rsidRDefault="00B70AB4" w:rsidP="005D19C3">
      <w:pPr>
        <w:pStyle w:val="BulletsLevel1"/>
      </w:pPr>
      <w:r w:rsidRPr="00760EE9">
        <w:t>Clear aircraft below 18,000’</w:t>
      </w:r>
      <w:r w:rsidR="00616F0E" w:rsidRPr="00760EE9">
        <w:t xml:space="preserve"> to proceed to and report over</w:t>
      </w:r>
      <w:r w:rsidR="00482350" w:rsidRPr="00760EE9">
        <w:t>,</w:t>
      </w:r>
      <w:r w:rsidR="00616F0E" w:rsidRPr="00760EE9">
        <w:t xml:space="preserve"> or hold at different geographical locations determined</w:t>
      </w:r>
      <w:r w:rsidR="00352578" w:rsidRPr="00760EE9">
        <w:t>:</w:t>
      </w:r>
    </w:p>
    <w:p w14:paraId="66BDF07D" w14:textId="35AEDFDF" w:rsidR="00043322" w:rsidRDefault="00616F0E" w:rsidP="005D19C3">
      <w:pPr>
        <w:pStyle w:val="BulletsLevel2"/>
      </w:pPr>
      <w:r w:rsidRPr="00760EE9">
        <w:t>Visually</w:t>
      </w:r>
    </w:p>
    <w:p w14:paraId="670FB2A2" w14:textId="751F373B" w:rsidR="00352578" w:rsidRPr="00D40B46" w:rsidRDefault="00616F0E" w:rsidP="005A3C58">
      <w:pPr>
        <w:ind w:firstLine="720"/>
      </w:pPr>
      <w:proofErr w:type="gramStart"/>
      <w:r w:rsidRPr="00D40B46">
        <w:t>or</w:t>
      </w:r>
      <w:proofErr w:type="gramEnd"/>
    </w:p>
    <w:p w14:paraId="6044D960" w14:textId="012C6361" w:rsidR="00F26458" w:rsidRPr="00760EE9" w:rsidRDefault="00616F0E" w:rsidP="005D19C3">
      <w:pPr>
        <w:pStyle w:val="BulletsLevel2"/>
      </w:pPr>
      <w:r w:rsidRPr="00760EE9">
        <w:t>By reference to NAVAIDs</w:t>
      </w:r>
    </w:p>
    <w:p w14:paraId="4C5420A0" w14:textId="77777777" w:rsidR="00DE1C4C" w:rsidRPr="00760EE9" w:rsidRDefault="00DE1C4C" w:rsidP="00DE1C4C">
      <w:pPr>
        <w:pStyle w:val="BlockClose"/>
      </w:pPr>
    </w:p>
    <w:p w14:paraId="5274716A" w14:textId="77777777" w:rsidR="00DE1C4C" w:rsidRPr="00760EE9" w:rsidRDefault="00DE1C4C" w:rsidP="00DE1C4C">
      <w:pPr>
        <w:ind w:left="360" w:hanging="360"/>
        <w:sectPr w:rsidR="00DE1C4C" w:rsidRPr="00760EE9" w:rsidSect="005C75BC">
          <w:headerReference w:type="first" r:id="rId55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82FE0CC" w14:textId="77777777" w:rsidR="000040B0" w:rsidRPr="00760EE9" w:rsidRDefault="000040B0" w:rsidP="00F26458"/>
    <w:p w14:paraId="3FCFE486" w14:textId="77777777" w:rsidR="000040B0" w:rsidRPr="00760EE9" w:rsidRDefault="000040B0" w:rsidP="00F26458">
      <w:pPr>
        <w:sectPr w:rsidR="000040B0" w:rsidRPr="00760EE9" w:rsidSect="00F26458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bookmarkEnd w:id="4"/>
    <w:p w14:paraId="257ED088" w14:textId="37F0B4CC" w:rsidR="006D6E05" w:rsidRPr="00760EE9" w:rsidRDefault="00277B0C" w:rsidP="006D6E05">
      <w:pPr>
        <w:pStyle w:val="Subtitle"/>
      </w:pPr>
      <w:r w:rsidRPr="00760EE9">
        <w:lastRenderedPageBreak/>
        <w:t xml:space="preserve">Separation </w:t>
      </w:r>
      <w:r w:rsidR="00075147">
        <w:t>of</w:t>
      </w:r>
      <w:r w:rsidRPr="00760EE9">
        <w:t xml:space="preserve"> Holding Patterns</w:t>
      </w:r>
    </w:p>
    <w:p w14:paraId="0D12C1CF" w14:textId="77777777" w:rsidR="00EB7D90" w:rsidRPr="00760EE9" w:rsidRDefault="00EB7D90" w:rsidP="00B70AB4">
      <w:pPr>
        <w:pStyle w:val="Reference"/>
      </w:pPr>
      <w:r w:rsidRPr="00760EE9">
        <w:t>JO 7110.65,</w:t>
      </w:r>
      <w:r w:rsidR="00B70AB4" w:rsidRPr="00760EE9">
        <w:t xml:space="preserve"> </w:t>
      </w:r>
      <w:r w:rsidRPr="00760EE9">
        <w:t>par. 6-5-1</w:t>
      </w:r>
    </w:p>
    <w:p w14:paraId="23A1D1DB" w14:textId="77777777" w:rsidR="00EB7D90" w:rsidRPr="00760EE9" w:rsidRDefault="00EB7D90" w:rsidP="00EB7D90"/>
    <w:p w14:paraId="11FC861E" w14:textId="77777777" w:rsidR="00EB7D90" w:rsidRPr="00760EE9" w:rsidRDefault="000F5E69" w:rsidP="00B70AB4">
      <w:pPr>
        <w:pStyle w:val="OriginalPage"/>
      </w:pPr>
      <w:r w:rsidRPr="00760EE9">
        <w:t>5</w:t>
      </w:r>
    </w:p>
    <w:p w14:paraId="1FB1F249" w14:textId="77777777" w:rsidR="00B70AB4" w:rsidRPr="00760EE9" w:rsidRDefault="00B70AB4" w:rsidP="00EB7D90"/>
    <w:p w14:paraId="08A895A4" w14:textId="77777777" w:rsidR="00B70AB4" w:rsidRPr="00760EE9" w:rsidRDefault="00B70AB4" w:rsidP="00EB7D90"/>
    <w:p w14:paraId="4681741E" w14:textId="77777777" w:rsidR="006D6E05" w:rsidRPr="00760EE9" w:rsidRDefault="006D6E05" w:rsidP="006D6E05">
      <w:pPr>
        <w:pStyle w:val="BlockOpen"/>
        <w:rPr>
          <w:sz w:val="2"/>
          <w:szCs w:val="2"/>
        </w:rPr>
      </w:pPr>
      <w:r w:rsidRPr="00760EE9">
        <w:br w:type="column"/>
      </w:r>
    </w:p>
    <w:p w14:paraId="6F507DEF" w14:textId="7E497E05" w:rsidR="006D6E05" w:rsidRPr="00760EE9" w:rsidRDefault="00D07DB2" w:rsidP="00F515A7">
      <w:pPr>
        <w:pStyle w:val="ThumbnailParagraph"/>
      </w:pPr>
      <w:r w:rsidRPr="00D07DB2">
        <w:rPr>
          <w:noProof/>
        </w:rPr>
        <w:drawing>
          <wp:inline distT="0" distB="0" distL="0" distR="0" wp14:anchorId="2FA3B596" wp14:editId="43504729">
            <wp:extent cx="2624328" cy="1965960"/>
            <wp:effectExtent l="19050" t="19050" r="2413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C2E42" w14:textId="77777777" w:rsidR="00F515A7" w:rsidRPr="00760EE9" w:rsidRDefault="00F515A7" w:rsidP="00F515A7">
      <w:pPr>
        <w:pStyle w:val="ThumbnailParagraph"/>
      </w:pPr>
    </w:p>
    <w:p w14:paraId="4E87A4AB" w14:textId="74E63021" w:rsidR="00F515A7" w:rsidRPr="00760EE9" w:rsidRDefault="00F515A7" w:rsidP="00F515A7">
      <w:r w:rsidRPr="00760EE9">
        <w:t xml:space="preserve">Separation </w:t>
      </w:r>
      <w:r w:rsidR="00075147">
        <w:t>of</w:t>
      </w:r>
      <w:r w:rsidRPr="00760EE9">
        <w:t xml:space="preserve"> </w:t>
      </w:r>
      <w:r w:rsidR="00D06F0D" w:rsidRPr="00760EE9">
        <w:t>H</w:t>
      </w:r>
      <w:r w:rsidRPr="00760EE9">
        <w:t xml:space="preserve">olding </w:t>
      </w:r>
      <w:r w:rsidR="00D06F0D" w:rsidRPr="00760EE9">
        <w:t>P</w:t>
      </w:r>
      <w:r w:rsidRPr="00760EE9">
        <w:t>atterns</w:t>
      </w:r>
    </w:p>
    <w:p w14:paraId="44C5165A" w14:textId="78AF0B96" w:rsidR="00616F0E" w:rsidRPr="00760EE9" w:rsidRDefault="00616F0E" w:rsidP="00F515A7">
      <w:pPr>
        <w:pStyle w:val="BulletsLevel1"/>
      </w:pPr>
      <w:r w:rsidRPr="00760EE9">
        <w:t>Clear aircraft to hold over different fixes whose holding pattern</w:t>
      </w:r>
      <w:r w:rsidR="008A3F4A">
        <w:t xml:space="preserve"> airspace areas</w:t>
      </w:r>
      <w:r w:rsidRPr="00760EE9">
        <w:t xml:space="preserve"> do </w:t>
      </w:r>
      <w:r w:rsidR="00482350" w:rsidRPr="00760EE9">
        <w:t xml:space="preserve">not </w:t>
      </w:r>
      <w:r w:rsidRPr="00760EE9">
        <w:t>overlap each other</w:t>
      </w:r>
      <w:r w:rsidR="00482350" w:rsidRPr="00760EE9">
        <w:t>,</w:t>
      </w:r>
      <w:r w:rsidRPr="00760EE9">
        <w:t xml:space="preserve"> or other protected airspace</w:t>
      </w:r>
    </w:p>
    <w:p w14:paraId="57F7598E" w14:textId="4DBF101F" w:rsidR="00616F0E" w:rsidRPr="00760EE9" w:rsidRDefault="00616F0E" w:rsidP="00616F0E">
      <w:pPr>
        <w:pStyle w:val="BulletsLevel1"/>
      </w:pPr>
      <w:r w:rsidRPr="00760EE9">
        <w:t>If holding pattern</w:t>
      </w:r>
      <w:r w:rsidR="008A3F4A">
        <w:t xml:space="preserve"> airspace area</w:t>
      </w:r>
      <w:r w:rsidRPr="00760EE9">
        <w:t xml:space="preserve">s overlap, do </w:t>
      </w:r>
      <w:r w:rsidR="00131171" w:rsidRPr="00760EE9">
        <w:t xml:space="preserve">not </w:t>
      </w:r>
      <w:r w:rsidRPr="00760EE9">
        <w:t>hold aircraft at the same altitude</w:t>
      </w:r>
    </w:p>
    <w:p w14:paraId="473374C7" w14:textId="77777777" w:rsidR="006D6E05" w:rsidRPr="00760EE9" w:rsidRDefault="006D6E05" w:rsidP="006D6E05">
      <w:pPr>
        <w:pStyle w:val="BlockCloseContinued"/>
      </w:pPr>
    </w:p>
    <w:p w14:paraId="1C13C81E" w14:textId="77777777" w:rsidR="006D6E05" w:rsidRPr="00760EE9" w:rsidRDefault="006D6E05" w:rsidP="006D6E05">
      <w:pPr>
        <w:sectPr w:rsidR="006D6E05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DF0E7DD" w14:textId="3BD3309B" w:rsidR="006D6E05" w:rsidRPr="00760EE9" w:rsidRDefault="00277B0C" w:rsidP="006D6E05">
      <w:pPr>
        <w:pStyle w:val="Subtitle"/>
      </w:pPr>
      <w:r w:rsidRPr="00760EE9">
        <w:lastRenderedPageBreak/>
        <w:t xml:space="preserve">Separation </w:t>
      </w:r>
      <w:proofErr w:type="gramStart"/>
      <w:r w:rsidRPr="00760EE9">
        <w:t>Between</w:t>
      </w:r>
      <w:proofErr w:type="gramEnd"/>
      <w:r w:rsidRPr="00760EE9">
        <w:t xml:space="preserve"> Holding Patterns and Airways</w:t>
      </w:r>
      <w:r w:rsidR="00131171">
        <w:t xml:space="preserve"> or</w:t>
      </w:r>
      <w:r w:rsidR="007F4D60" w:rsidRPr="00760EE9">
        <w:t xml:space="preserve"> </w:t>
      </w:r>
      <w:r w:rsidRPr="00760EE9">
        <w:t>Routes</w:t>
      </w:r>
    </w:p>
    <w:p w14:paraId="5DFBCF44" w14:textId="77777777" w:rsidR="00EB7D90" w:rsidRPr="00760EE9" w:rsidRDefault="00EB7D90" w:rsidP="00B70AB4">
      <w:pPr>
        <w:pStyle w:val="Reference"/>
      </w:pPr>
      <w:r w:rsidRPr="00760EE9">
        <w:t>JO 7110.65,</w:t>
      </w:r>
      <w:r w:rsidR="00B70AB4" w:rsidRPr="00760EE9">
        <w:t xml:space="preserve"> </w:t>
      </w:r>
      <w:r w:rsidRPr="00760EE9">
        <w:t>par. 6-5-1</w:t>
      </w:r>
    </w:p>
    <w:p w14:paraId="204B5692" w14:textId="77777777" w:rsidR="00EB7D90" w:rsidRPr="00760EE9" w:rsidRDefault="00EB7D90" w:rsidP="00EB7D90"/>
    <w:p w14:paraId="0544E3FA" w14:textId="77777777" w:rsidR="00B70AB4" w:rsidRPr="00760EE9" w:rsidRDefault="000F5E69" w:rsidP="00B70AB4">
      <w:pPr>
        <w:pStyle w:val="OriginalPage"/>
      </w:pPr>
      <w:r w:rsidRPr="00760EE9">
        <w:t>6</w:t>
      </w:r>
    </w:p>
    <w:p w14:paraId="3EEAA57E" w14:textId="77777777" w:rsidR="00B70AB4" w:rsidRPr="00760EE9" w:rsidRDefault="00B70AB4" w:rsidP="00EB7D90"/>
    <w:p w14:paraId="4ADBAB0A" w14:textId="77777777" w:rsidR="00B70AB4" w:rsidRPr="00760EE9" w:rsidRDefault="00B70AB4" w:rsidP="00EB7D90"/>
    <w:p w14:paraId="683D776C" w14:textId="77777777" w:rsidR="00F515A7" w:rsidRPr="00760EE9" w:rsidRDefault="006D6E05" w:rsidP="00F515A7">
      <w:pPr>
        <w:pStyle w:val="BlockOpen"/>
        <w:rPr>
          <w:sz w:val="2"/>
          <w:szCs w:val="2"/>
        </w:rPr>
      </w:pPr>
      <w:r w:rsidRPr="00760EE9">
        <w:br w:type="column"/>
      </w:r>
    </w:p>
    <w:p w14:paraId="191B4D71" w14:textId="6987CD43" w:rsidR="006D6E05" w:rsidRPr="00760EE9" w:rsidRDefault="004A0386" w:rsidP="00EA757E">
      <w:pPr>
        <w:pStyle w:val="ThumbnailParagraph"/>
      </w:pPr>
      <w:r w:rsidRPr="004A0386">
        <w:rPr>
          <w:noProof/>
        </w:rPr>
        <w:drawing>
          <wp:inline distT="0" distB="0" distL="0" distR="0" wp14:anchorId="0BE0321F" wp14:editId="6BBEA99F">
            <wp:extent cx="2624328" cy="1965960"/>
            <wp:effectExtent l="19050" t="19050" r="241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6AE69" w14:textId="77777777" w:rsidR="00EA757E" w:rsidRPr="00760EE9" w:rsidRDefault="00EA757E" w:rsidP="00EA757E">
      <w:pPr>
        <w:pStyle w:val="ThumbnailParagraph"/>
      </w:pPr>
    </w:p>
    <w:p w14:paraId="2F0DBB20" w14:textId="3C89B95F" w:rsidR="00F515A7" w:rsidRPr="00760EE9" w:rsidRDefault="00F515A7" w:rsidP="00F515A7">
      <w:r w:rsidRPr="00760EE9">
        <w:t xml:space="preserve">Separation </w:t>
      </w:r>
      <w:proofErr w:type="gramStart"/>
      <w:r w:rsidR="007F4D60" w:rsidRPr="00760EE9">
        <w:t>B</w:t>
      </w:r>
      <w:r w:rsidRPr="00760EE9">
        <w:t>etween</w:t>
      </w:r>
      <w:proofErr w:type="gramEnd"/>
      <w:r w:rsidRPr="00760EE9">
        <w:t xml:space="preserve"> </w:t>
      </w:r>
      <w:r w:rsidR="00D322B8">
        <w:t>H</w:t>
      </w:r>
      <w:r w:rsidRPr="00760EE9">
        <w:t xml:space="preserve">olding </w:t>
      </w:r>
      <w:r w:rsidR="007F4D60" w:rsidRPr="00760EE9">
        <w:t>P</w:t>
      </w:r>
      <w:r w:rsidRPr="00760EE9">
        <w:t xml:space="preserve">atterns and </w:t>
      </w:r>
      <w:r w:rsidR="007F4D60" w:rsidRPr="00760EE9">
        <w:t>A</w:t>
      </w:r>
      <w:r w:rsidRPr="00760EE9">
        <w:t>irways</w:t>
      </w:r>
      <w:r w:rsidR="00E72105">
        <w:t xml:space="preserve"> or </w:t>
      </w:r>
      <w:r w:rsidR="007F4D60" w:rsidRPr="00760EE9">
        <w:t>R</w:t>
      </w:r>
      <w:r w:rsidRPr="00760EE9">
        <w:t>outes</w:t>
      </w:r>
    </w:p>
    <w:p w14:paraId="3CD09151" w14:textId="7376C739" w:rsidR="006D6E05" w:rsidRPr="00760EE9" w:rsidRDefault="00EA757E" w:rsidP="00EA757E">
      <w:pPr>
        <w:pStyle w:val="BulletsLevel1"/>
      </w:pPr>
      <w:r w:rsidRPr="00760EE9">
        <w:t>Clear aircraft to hold at a fix when the protected airspace does not overla</w:t>
      </w:r>
      <w:r w:rsidR="005D19C3" w:rsidRPr="00760EE9">
        <w:t xml:space="preserve">p the protected airspace of </w:t>
      </w:r>
      <w:r w:rsidR="00E72105">
        <w:t>airways or routes</w:t>
      </w:r>
    </w:p>
    <w:p w14:paraId="2863B056" w14:textId="015819FA" w:rsidR="00EA757E" w:rsidRPr="00760EE9" w:rsidRDefault="00482350" w:rsidP="00EA757E">
      <w:pPr>
        <w:pStyle w:val="BulletsLevel2"/>
      </w:pPr>
      <w:r w:rsidRPr="00760EE9">
        <w:t xml:space="preserve">If the protected airspaces </w:t>
      </w:r>
      <w:r w:rsidR="00EA757E" w:rsidRPr="00760EE9">
        <w:t>overlap, do not hold aircraft at the same altitude as aircraft on the airway</w:t>
      </w:r>
      <w:r w:rsidR="00530AE4">
        <w:t xml:space="preserve"> or route</w:t>
      </w:r>
    </w:p>
    <w:p w14:paraId="137099E7" w14:textId="77777777" w:rsidR="00EA757E" w:rsidRPr="00760EE9" w:rsidRDefault="00EA757E" w:rsidP="00EA757E">
      <w:pPr>
        <w:pStyle w:val="BlockClose"/>
      </w:pPr>
    </w:p>
    <w:p w14:paraId="61CCF168" w14:textId="77777777" w:rsidR="00EA757E" w:rsidRPr="00760EE9" w:rsidRDefault="00EA757E" w:rsidP="00EA757E"/>
    <w:p w14:paraId="0E560F5B" w14:textId="77777777" w:rsidR="00EA757E" w:rsidRPr="00760EE9" w:rsidRDefault="00EA757E" w:rsidP="00EA757E"/>
    <w:p w14:paraId="1697D11B" w14:textId="77777777" w:rsidR="00EA757E" w:rsidRPr="00760EE9" w:rsidRDefault="00EA757E" w:rsidP="006D6E05"/>
    <w:p w14:paraId="593DB161" w14:textId="77777777" w:rsidR="006D6E05" w:rsidRPr="00760EE9" w:rsidRDefault="006D6E05" w:rsidP="006D6E05">
      <w:pPr>
        <w:sectPr w:rsidR="006D6E05" w:rsidRPr="00760EE9" w:rsidSect="00A961B3">
          <w:headerReference w:type="default" r:id="rId58"/>
          <w:headerReference w:type="first" r:id="rId59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ECAB566" w14:textId="77777777" w:rsidR="006D6E05" w:rsidRPr="00760EE9" w:rsidRDefault="006D6E05" w:rsidP="006D6E05">
      <w:pPr>
        <w:sectPr w:rsidR="006D6E05" w:rsidRPr="00760EE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19DD7C2" w14:textId="3339FF04" w:rsidR="00277B0C" w:rsidRDefault="00277B0C" w:rsidP="00277B0C">
      <w:pPr>
        <w:pStyle w:val="Subtitle"/>
      </w:pPr>
      <w:r w:rsidRPr="00760EE9">
        <w:lastRenderedPageBreak/>
        <w:t>E</w:t>
      </w:r>
      <w:bookmarkStart w:id="10" w:name="_Hlk10109983"/>
      <w:r w:rsidR="00F515A7" w:rsidRPr="00760EE9">
        <w:t>ffect of Altitude</w:t>
      </w:r>
      <w:r w:rsidR="00BA65B3">
        <w:t xml:space="preserve"> and Speed</w:t>
      </w:r>
    </w:p>
    <w:p w14:paraId="3C12E8CF" w14:textId="77777777" w:rsidR="00BA65B3" w:rsidRPr="00BA65B3" w:rsidRDefault="00BA65B3" w:rsidP="00EE6EE8"/>
    <w:p w14:paraId="41AB03FD" w14:textId="0F2B92A1" w:rsidR="005D19C3" w:rsidRPr="00760EE9" w:rsidRDefault="00D322B8" w:rsidP="001865DC">
      <w:pPr>
        <w:pStyle w:val="Reference"/>
      </w:pPr>
      <w:r>
        <w:t xml:space="preserve">FAA Order </w:t>
      </w:r>
      <w:r w:rsidR="005D19C3" w:rsidRPr="00760EE9">
        <w:t xml:space="preserve">8260.3, par. </w:t>
      </w:r>
      <w:r w:rsidR="004A0386">
        <w:t>16</w:t>
      </w:r>
      <w:r w:rsidR="005D19C3" w:rsidRPr="00760EE9">
        <w:t>-3-3, table 1</w:t>
      </w:r>
      <w:r w:rsidR="004A0386">
        <w:t>6</w:t>
      </w:r>
      <w:r w:rsidR="005D19C3" w:rsidRPr="00760EE9">
        <w:t>-3-1</w:t>
      </w:r>
    </w:p>
    <w:p w14:paraId="14588A64" w14:textId="77777777" w:rsidR="00EB7D90" w:rsidRPr="00760EE9" w:rsidRDefault="00EB7D90" w:rsidP="00EB7D90"/>
    <w:p w14:paraId="23C1D63A" w14:textId="77777777" w:rsidR="001865DC" w:rsidRPr="00760EE9" w:rsidRDefault="000F5E69" w:rsidP="001865DC">
      <w:pPr>
        <w:pStyle w:val="OriginalPage"/>
      </w:pPr>
      <w:r w:rsidRPr="00760EE9">
        <w:t>7</w:t>
      </w:r>
    </w:p>
    <w:p w14:paraId="5E4435E0" w14:textId="77777777" w:rsidR="001865DC" w:rsidRPr="00760EE9" w:rsidRDefault="001865DC" w:rsidP="00EB7D90"/>
    <w:p w14:paraId="79D3C529" w14:textId="77777777" w:rsidR="00277B0C" w:rsidRPr="00760EE9" w:rsidRDefault="00277B0C" w:rsidP="00277B0C">
      <w:pPr>
        <w:pStyle w:val="BlockOpen"/>
        <w:rPr>
          <w:sz w:val="2"/>
          <w:szCs w:val="2"/>
        </w:rPr>
      </w:pPr>
      <w:r w:rsidRPr="00760EE9">
        <w:br w:type="column"/>
      </w:r>
    </w:p>
    <w:p w14:paraId="4C3FC096" w14:textId="20894A5C" w:rsidR="00277B0C" w:rsidRPr="00760EE9" w:rsidRDefault="00EE6EE8" w:rsidP="00F515A7">
      <w:pPr>
        <w:pStyle w:val="ThumbnailParagraph"/>
      </w:pPr>
      <w:r w:rsidRPr="00EE6EE8">
        <w:rPr>
          <w:noProof/>
        </w:rPr>
        <w:drawing>
          <wp:inline distT="0" distB="0" distL="0" distR="0" wp14:anchorId="7CD3D31D" wp14:editId="38FFF18A">
            <wp:extent cx="2624328" cy="1965960"/>
            <wp:effectExtent l="19050" t="19050" r="2413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C1CB9" w14:textId="77777777" w:rsidR="00F515A7" w:rsidRPr="00760EE9" w:rsidRDefault="00F515A7" w:rsidP="00F515A7">
      <w:pPr>
        <w:pStyle w:val="ThumbnailParagraph"/>
      </w:pPr>
    </w:p>
    <w:p w14:paraId="6576C410" w14:textId="2786D18E" w:rsidR="00F515A7" w:rsidRPr="00760EE9" w:rsidRDefault="00D322B8" w:rsidP="00F515A7">
      <w:r>
        <w:t>Effect</w:t>
      </w:r>
      <w:r w:rsidR="00F515A7" w:rsidRPr="00760EE9">
        <w:t xml:space="preserve"> of </w:t>
      </w:r>
      <w:r w:rsidR="00BA65B3">
        <w:t>A</w:t>
      </w:r>
      <w:r w:rsidR="00F515A7" w:rsidRPr="00760EE9">
        <w:t>ltitude</w:t>
      </w:r>
      <w:r w:rsidR="00BA65B3">
        <w:t xml:space="preserve"> and Speed</w:t>
      </w:r>
    </w:p>
    <w:bookmarkEnd w:id="10"/>
    <w:p w14:paraId="184C985E" w14:textId="5A267712" w:rsidR="00482350" w:rsidRPr="00760EE9" w:rsidRDefault="00616F0E" w:rsidP="00482350">
      <w:pPr>
        <w:pStyle w:val="BulletsLevel1"/>
      </w:pPr>
      <w:r w:rsidRPr="00760EE9">
        <w:t xml:space="preserve">Holding pattern protected airspace area </w:t>
      </w:r>
      <w:r w:rsidR="00482350" w:rsidRPr="00760EE9">
        <w:t>increases with</w:t>
      </w:r>
      <w:r w:rsidR="00B96329">
        <w:t xml:space="preserve"> greater</w:t>
      </w:r>
      <w:r w:rsidR="00482350" w:rsidRPr="00760EE9">
        <w:t>:</w:t>
      </w:r>
    </w:p>
    <w:p w14:paraId="4D7E1FF8" w14:textId="3F7A1AFF" w:rsidR="00482350" w:rsidRPr="00760EE9" w:rsidRDefault="00482350" w:rsidP="00482350">
      <w:pPr>
        <w:pStyle w:val="BulletsLevel2"/>
      </w:pPr>
      <w:r w:rsidRPr="00760EE9">
        <w:t>Altitude</w:t>
      </w:r>
    </w:p>
    <w:p w14:paraId="693B3E8D" w14:textId="77777777" w:rsidR="00F32591" w:rsidRPr="00760EE9" w:rsidRDefault="00482350" w:rsidP="00482350">
      <w:pPr>
        <w:pStyle w:val="BulletsLevel2"/>
      </w:pPr>
      <w:r w:rsidRPr="00760EE9">
        <w:t>S</w:t>
      </w:r>
      <w:r w:rsidR="00616F0E" w:rsidRPr="00760EE9">
        <w:t>peed</w:t>
      </w:r>
    </w:p>
    <w:p w14:paraId="7A9D546B" w14:textId="63337031" w:rsidR="00277B0C" w:rsidRPr="00760EE9" w:rsidRDefault="00F4521D" w:rsidP="00186799">
      <w:r w:rsidRPr="00760EE9">
        <w:rPr>
          <w:b/>
        </w:rPr>
        <w:t>NOTE</w:t>
      </w:r>
      <w:r w:rsidR="00F32591" w:rsidRPr="00760EE9">
        <w:rPr>
          <w:b/>
        </w:rPr>
        <w:t>:</w:t>
      </w:r>
      <w:r w:rsidR="00F32591" w:rsidRPr="00760EE9">
        <w:t xml:space="preserve"> When holding patterns are designed, the speed and holding altitudes are taken into consideration.</w:t>
      </w:r>
    </w:p>
    <w:p w14:paraId="00BC7939" w14:textId="77777777" w:rsidR="00277B0C" w:rsidRPr="00760EE9" w:rsidRDefault="00277B0C" w:rsidP="00277B0C">
      <w:pPr>
        <w:pStyle w:val="BlockClose"/>
      </w:pPr>
    </w:p>
    <w:p w14:paraId="4549AE7C" w14:textId="77777777" w:rsidR="00C039B3" w:rsidRPr="00760EE9" w:rsidRDefault="00C039B3">
      <w:r w:rsidRPr="00760EE9">
        <w:br w:type="page"/>
      </w:r>
    </w:p>
    <w:p w14:paraId="36B79C0C" w14:textId="77777777" w:rsidR="00C039B3" w:rsidRPr="00760EE9" w:rsidRDefault="00C039B3" w:rsidP="00277B0C">
      <w:pPr>
        <w:sectPr w:rsidR="00C039B3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CEA3966" w14:textId="77777777" w:rsidR="00111D47" w:rsidRPr="00760EE9" w:rsidRDefault="00111D47" w:rsidP="00BE2DED">
      <w:pPr>
        <w:pStyle w:val="Subtitle"/>
      </w:pPr>
      <w:bookmarkStart w:id="11" w:name="_Hlk10111352"/>
      <w:bookmarkStart w:id="12" w:name="_Hlk10110798"/>
      <w:r w:rsidRPr="00760EE9">
        <w:lastRenderedPageBreak/>
        <w:t>Knowledge Check</w:t>
      </w:r>
    </w:p>
    <w:p w14:paraId="00A8CB03" w14:textId="77777777" w:rsidR="00744686" w:rsidRPr="00760EE9" w:rsidRDefault="00744686" w:rsidP="00744686"/>
    <w:p w14:paraId="6680D41B" w14:textId="77777777" w:rsidR="00744686" w:rsidRPr="00760EE9" w:rsidRDefault="00744686" w:rsidP="00744686"/>
    <w:p w14:paraId="7755FB7B" w14:textId="77777777" w:rsidR="00744686" w:rsidRPr="00760EE9" w:rsidRDefault="00744686" w:rsidP="00744686"/>
    <w:p w14:paraId="389D83A9" w14:textId="77777777" w:rsidR="00744686" w:rsidRPr="00760EE9" w:rsidRDefault="000F5E69" w:rsidP="00744686">
      <w:pPr>
        <w:pStyle w:val="OriginalPage"/>
      </w:pPr>
      <w:r w:rsidRPr="00760EE9">
        <w:t>8</w:t>
      </w:r>
    </w:p>
    <w:p w14:paraId="0DD0CC7B" w14:textId="77777777" w:rsidR="00744686" w:rsidRPr="00760EE9" w:rsidRDefault="00744686" w:rsidP="00744686"/>
    <w:p w14:paraId="1E41353F" w14:textId="77777777" w:rsidR="00111D47" w:rsidRPr="00760EE9" w:rsidRDefault="00111D47" w:rsidP="00111D47">
      <w:pPr>
        <w:pStyle w:val="BlockOpen"/>
        <w:rPr>
          <w:sz w:val="2"/>
          <w:szCs w:val="2"/>
        </w:rPr>
      </w:pPr>
      <w:r w:rsidRPr="00760EE9">
        <w:br w:type="column"/>
      </w:r>
    </w:p>
    <w:p w14:paraId="46A46BF5" w14:textId="60810B7D" w:rsidR="00111D47" w:rsidRPr="00760EE9" w:rsidRDefault="00346E2C" w:rsidP="00F515A7">
      <w:pPr>
        <w:pStyle w:val="ThumbnailParagraph"/>
      </w:pPr>
      <w:r w:rsidRPr="00346E2C">
        <w:rPr>
          <w:noProof/>
        </w:rPr>
        <w:drawing>
          <wp:inline distT="0" distB="0" distL="0" distR="0" wp14:anchorId="4630E13F" wp14:editId="7535E7F6">
            <wp:extent cx="2624328" cy="1965960"/>
            <wp:effectExtent l="19050" t="19050" r="24130" b="1524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E6714" w14:textId="77777777" w:rsidR="00F515A7" w:rsidRPr="00760EE9" w:rsidRDefault="00F515A7" w:rsidP="00F515A7">
      <w:pPr>
        <w:pStyle w:val="ThumbnailParagraph"/>
      </w:pPr>
    </w:p>
    <w:p w14:paraId="05553247" w14:textId="56226C4D" w:rsidR="00EB7D90" w:rsidRPr="00760EE9" w:rsidRDefault="00A959CC" w:rsidP="000205D0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EB7D90" w:rsidRPr="00760EE9">
        <w:rPr>
          <w:color w:val="auto"/>
        </w:rPr>
        <w:t xml:space="preserve">The protected airspace of a holding pattern must </w:t>
      </w:r>
      <w:r w:rsidR="00EF5ED6">
        <w:rPr>
          <w:color w:val="auto"/>
        </w:rPr>
        <w:t>not</w:t>
      </w:r>
      <w:r w:rsidR="00EB7D90" w:rsidRPr="00760EE9">
        <w:rPr>
          <w:color w:val="auto"/>
        </w:rPr>
        <w:t xml:space="preserve"> ________ of an airway.</w:t>
      </w:r>
    </w:p>
    <w:p w14:paraId="30767043" w14:textId="1712EED2" w:rsidR="00A959CC" w:rsidRPr="00760EE9" w:rsidRDefault="00A959CC" w:rsidP="00EB7D90">
      <w:pPr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548758EC" wp14:editId="676B3065">
            <wp:extent cx="292608" cy="27432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C</w:t>
      </w:r>
      <w:r w:rsidR="007663F7" w:rsidRPr="00760EE9">
        <w:rPr>
          <w:i/>
          <w:vanish/>
        </w:rPr>
        <w:t>.</w:t>
      </w:r>
      <w:r w:rsidR="00EB7D90" w:rsidRPr="00760EE9">
        <w:rPr>
          <w:i/>
          <w:vanish/>
        </w:rPr>
        <w:t xml:space="preserve"> </w:t>
      </w:r>
      <w:r w:rsidR="00346E2C">
        <w:rPr>
          <w:i/>
          <w:vanish/>
        </w:rPr>
        <w:t>o</w:t>
      </w:r>
      <w:r w:rsidR="00EB7D90" w:rsidRPr="00760EE9">
        <w:rPr>
          <w:i/>
          <w:vanish/>
        </w:rPr>
        <w:t>verlap the protected airspace</w:t>
      </w:r>
    </w:p>
    <w:p w14:paraId="4ABD8318" w14:textId="77777777" w:rsidR="006507E7" w:rsidRPr="00760EE9" w:rsidRDefault="006507E7" w:rsidP="006507E7">
      <w:pPr>
        <w:pStyle w:val="BlockClose"/>
      </w:pPr>
    </w:p>
    <w:p w14:paraId="635B17DE" w14:textId="77777777" w:rsidR="006507E7" w:rsidRPr="00760EE9" w:rsidRDefault="00EB7D90" w:rsidP="00EB7D90">
      <w:r w:rsidRPr="00760EE9">
        <w:br w:type="page"/>
      </w:r>
      <w:bookmarkEnd w:id="11"/>
    </w:p>
    <w:p w14:paraId="38AF8BEC" w14:textId="77777777" w:rsidR="006507E7" w:rsidRPr="00760EE9" w:rsidRDefault="006507E7">
      <w:pPr>
        <w:sectPr w:rsidR="006507E7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197A245" w14:textId="77777777" w:rsidR="006507E7" w:rsidRPr="00760EE9" w:rsidRDefault="006507E7" w:rsidP="006507E7">
      <w:pPr>
        <w:pStyle w:val="Subtitle"/>
      </w:pPr>
      <w:r w:rsidRPr="00760EE9">
        <w:lastRenderedPageBreak/>
        <w:t>Knowledge Check</w:t>
      </w:r>
    </w:p>
    <w:p w14:paraId="7138FA1E" w14:textId="77777777" w:rsidR="00744686" w:rsidRPr="00760EE9" w:rsidRDefault="00744686" w:rsidP="00744686"/>
    <w:p w14:paraId="31E054EC" w14:textId="77777777" w:rsidR="00744686" w:rsidRPr="00760EE9" w:rsidRDefault="00744686" w:rsidP="00744686"/>
    <w:p w14:paraId="0626BDAD" w14:textId="77777777" w:rsidR="00744686" w:rsidRPr="00760EE9" w:rsidRDefault="000F5E69" w:rsidP="00744686">
      <w:pPr>
        <w:pStyle w:val="OriginalPage"/>
      </w:pPr>
      <w:r w:rsidRPr="00760EE9">
        <w:t>9</w:t>
      </w:r>
    </w:p>
    <w:p w14:paraId="17474475" w14:textId="77777777" w:rsidR="00744686" w:rsidRPr="00760EE9" w:rsidRDefault="00744686" w:rsidP="00744686"/>
    <w:p w14:paraId="2419EF3B" w14:textId="77777777" w:rsidR="006507E7" w:rsidRPr="00760EE9" w:rsidRDefault="006507E7" w:rsidP="006507E7">
      <w:pPr>
        <w:pStyle w:val="BlockOpen"/>
        <w:rPr>
          <w:sz w:val="2"/>
          <w:szCs w:val="2"/>
        </w:rPr>
      </w:pPr>
      <w:r w:rsidRPr="00760EE9">
        <w:br w:type="column"/>
      </w:r>
    </w:p>
    <w:p w14:paraId="11FB8327" w14:textId="3AB16F0E" w:rsidR="006507E7" w:rsidRPr="00760EE9" w:rsidRDefault="00D534D1" w:rsidP="00500D3D">
      <w:pPr>
        <w:pStyle w:val="ThumbnailParagraph"/>
      </w:pPr>
      <w:r w:rsidRPr="00D534D1">
        <w:rPr>
          <w:noProof/>
        </w:rPr>
        <w:drawing>
          <wp:inline distT="0" distB="0" distL="0" distR="0" wp14:anchorId="7FE4D9E3" wp14:editId="2775A12E">
            <wp:extent cx="2624328" cy="1965960"/>
            <wp:effectExtent l="19050" t="19050" r="2413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3250A" w14:textId="77777777" w:rsidR="00F515A7" w:rsidRPr="00760EE9" w:rsidRDefault="00F515A7" w:rsidP="00500D3D">
      <w:pPr>
        <w:pStyle w:val="ThumbnailParagraph"/>
      </w:pPr>
    </w:p>
    <w:p w14:paraId="3D10E17A" w14:textId="77777777" w:rsidR="00EB7D90" w:rsidRPr="00760EE9" w:rsidRDefault="00A959CC" w:rsidP="00EB7D90">
      <w:pPr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FF7408" w:rsidRPr="00760EE9">
        <w:rPr>
          <w:color w:val="auto"/>
        </w:rPr>
        <w:t>What causes the size of a holding pattern to increase?</w:t>
      </w:r>
    </w:p>
    <w:p w14:paraId="4BA6CE13" w14:textId="7983523D" w:rsidR="00A959CC" w:rsidRPr="00760EE9" w:rsidRDefault="00A959CC" w:rsidP="00EB7D90">
      <w:pPr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56E073B3" wp14:editId="7BC38BC4">
            <wp:extent cx="292608" cy="274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C</w:t>
      </w:r>
      <w:r w:rsidR="005F7A92" w:rsidRPr="00760EE9">
        <w:rPr>
          <w:i/>
          <w:vanish/>
        </w:rPr>
        <w:t>.</w:t>
      </w:r>
      <w:r w:rsidR="00EB7D90" w:rsidRPr="00760EE9">
        <w:rPr>
          <w:i/>
          <w:vanish/>
        </w:rPr>
        <w:t xml:space="preserve"> </w:t>
      </w:r>
      <w:r w:rsidR="00D534D1">
        <w:rPr>
          <w:i/>
          <w:vanish/>
        </w:rPr>
        <w:t>Greater s</w:t>
      </w:r>
      <w:r w:rsidR="00EB7D90" w:rsidRPr="00760EE9">
        <w:rPr>
          <w:i/>
          <w:vanish/>
        </w:rPr>
        <w:t xml:space="preserve">peed and </w:t>
      </w:r>
      <w:r w:rsidR="00186799" w:rsidRPr="00760EE9">
        <w:rPr>
          <w:i/>
          <w:vanish/>
        </w:rPr>
        <w:t>a</w:t>
      </w:r>
      <w:r w:rsidR="00EB7D90" w:rsidRPr="00760EE9">
        <w:rPr>
          <w:i/>
          <w:vanish/>
        </w:rPr>
        <w:t>ltitude</w:t>
      </w:r>
    </w:p>
    <w:p w14:paraId="593C970D" w14:textId="77777777" w:rsidR="006507E7" w:rsidRPr="00760EE9" w:rsidRDefault="006507E7" w:rsidP="006507E7">
      <w:pPr>
        <w:pStyle w:val="BlockClose"/>
      </w:pPr>
    </w:p>
    <w:p w14:paraId="047BB9FF" w14:textId="77777777" w:rsidR="006507E7" w:rsidRPr="00760EE9" w:rsidRDefault="006507E7" w:rsidP="006507E7">
      <w:pPr>
        <w:pStyle w:val="BlockClose"/>
      </w:pPr>
    </w:p>
    <w:p w14:paraId="199B312C" w14:textId="77777777" w:rsidR="006507E7" w:rsidRPr="00760EE9" w:rsidRDefault="006507E7">
      <w:r w:rsidRPr="00760EE9">
        <w:br w:type="page"/>
      </w:r>
    </w:p>
    <w:p w14:paraId="71BA2E09" w14:textId="77777777" w:rsidR="006507E7" w:rsidRPr="00760EE9" w:rsidRDefault="006507E7" w:rsidP="006507E7">
      <w:pPr>
        <w:sectPr w:rsidR="006507E7" w:rsidRPr="00760EE9" w:rsidSect="00A961B3">
          <w:headerReference w:type="default" r:id="rId63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bookmarkEnd w:id="12"/>
    <w:p w14:paraId="0E85134C" w14:textId="4939A725" w:rsidR="008E7670" w:rsidRPr="00760EE9" w:rsidRDefault="008E7670" w:rsidP="008E7670">
      <w:pPr>
        <w:pStyle w:val="Title"/>
      </w:pPr>
      <w:r w:rsidRPr="00760EE9">
        <w:rPr>
          <w:caps w:val="0"/>
        </w:rPr>
        <w:lastRenderedPageBreak/>
        <w:t>PROTECTED AIRSPACE</w:t>
      </w:r>
      <w:r w:rsidR="009964C1">
        <w:rPr>
          <w:caps w:val="0"/>
        </w:rPr>
        <w:t xml:space="preserve"> OF ROUTES AND COURSE CHANGES</w:t>
      </w:r>
    </w:p>
    <w:p w14:paraId="2242002F" w14:textId="77777777" w:rsidR="008E7670" w:rsidRPr="00760EE9" w:rsidRDefault="008E7670" w:rsidP="008E7670">
      <w:pPr>
        <w:sectPr w:rsidR="008E7670" w:rsidRPr="00760EE9" w:rsidSect="00325D25">
          <w:headerReference w:type="default" r:id="rId64"/>
          <w:headerReference w:type="first" r:id="rId65"/>
          <w:pgSz w:w="12240" w:h="15840"/>
          <w:pgMar w:top="720" w:right="1440" w:bottom="1440" w:left="1440" w:header="288" w:footer="720" w:gutter="0"/>
          <w:cols w:space="720"/>
          <w:titlePg/>
          <w:docGrid w:linePitch="299"/>
        </w:sectPr>
      </w:pPr>
    </w:p>
    <w:p w14:paraId="590DE00B" w14:textId="0A776797" w:rsidR="008E7670" w:rsidRPr="00760EE9" w:rsidRDefault="008F7DAF" w:rsidP="008E7670">
      <w:pPr>
        <w:pStyle w:val="Subtitle"/>
      </w:pPr>
      <w:r w:rsidRPr="00760EE9">
        <w:t>Established Airways</w:t>
      </w:r>
      <w:r w:rsidR="00E72105">
        <w:t xml:space="preserve"> and</w:t>
      </w:r>
      <w:r w:rsidR="00186799" w:rsidRPr="00760EE9">
        <w:t xml:space="preserve"> </w:t>
      </w:r>
      <w:r w:rsidRPr="00760EE9">
        <w:t>Routes</w:t>
      </w:r>
    </w:p>
    <w:p w14:paraId="0458DF17" w14:textId="32DB1182" w:rsidR="00EB7D90" w:rsidRDefault="00381BF4" w:rsidP="0001568F">
      <w:pPr>
        <w:pStyle w:val="Reference"/>
      </w:pPr>
      <w:r>
        <w:t xml:space="preserve">FAA Order </w:t>
      </w:r>
      <w:r w:rsidR="00DB7383" w:rsidRPr="00760EE9">
        <w:t>8</w:t>
      </w:r>
      <w:r w:rsidR="00F515A7" w:rsidRPr="00760EE9">
        <w:t>260.3, par</w:t>
      </w:r>
      <w:r w:rsidR="00F746B6">
        <w:t>.</w:t>
      </w:r>
      <w:r w:rsidR="00F515A7" w:rsidRPr="00760EE9">
        <w:t xml:space="preserve"> </w:t>
      </w:r>
      <w:r w:rsidR="0063104C">
        <w:t>14-1-2</w:t>
      </w:r>
    </w:p>
    <w:p w14:paraId="03DA4553" w14:textId="22981DAC" w:rsidR="0063104C" w:rsidRPr="00760EE9" w:rsidRDefault="0063104C" w:rsidP="0001568F">
      <w:pPr>
        <w:pStyle w:val="Reference"/>
      </w:pPr>
      <w:r w:rsidRPr="0063104C">
        <w:t>JO 7400.2, pars. 20-3-3, 20-4-3</w:t>
      </w:r>
    </w:p>
    <w:p w14:paraId="607327B5" w14:textId="77777777" w:rsidR="0001568F" w:rsidRPr="00760EE9" w:rsidRDefault="0001568F" w:rsidP="0001568F"/>
    <w:p w14:paraId="3CC726FE" w14:textId="77777777" w:rsidR="0001568F" w:rsidRPr="00760EE9" w:rsidRDefault="0001568F" w:rsidP="0001568F"/>
    <w:p w14:paraId="3F2FA8C1" w14:textId="77777777" w:rsidR="0001568F" w:rsidRPr="00760EE9" w:rsidRDefault="000F5E69" w:rsidP="0001568F">
      <w:pPr>
        <w:pStyle w:val="OriginalPage"/>
      </w:pPr>
      <w:r w:rsidRPr="00760EE9">
        <w:t>10</w:t>
      </w:r>
    </w:p>
    <w:p w14:paraId="2269BCB9" w14:textId="77777777" w:rsidR="0001568F" w:rsidRPr="00760EE9" w:rsidRDefault="0001568F" w:rsidP="0001568F"/>
    <w:p w14:paraId="4D79B90F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51BD4299" w14:textId="4959EFEF" w:rsidR="008E7670" w:rsidRPr="00760EE9" w:rsidRDefault="005039A3" w:rsidP="00B342F0">
      <w:pPr>
        <w:pStyle w:val="ThumbnailParagraph"/>
      </w:pPr>
      <w:r w:rsidRPr="005039A3">
        <w:rPr>
          <w:noProof/>
        </w:rPr>
        <w:drawing>
          <wp:inline distT="0" distB="0" distL="0" distR="0" wp14:anchorId="40759B41" wp14:editId="11D57DD7">
            <wp:extent cx="2624328" cy="1965960"/>
            <wp:effectExtent l="19050" t="19050" r="24130" b="152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0D2BA" w14:textId="77777777" w:rsidR="00B342F0" w:rsidRPr="00760EE9" w:rsidRDefault="00B342F0" w:rsidP="00B342F0">
      <w:pPr>
        <w:pStyle w:val="ThumbnailParagraph"/>
      </w:pPr>
    </w:p>
    <w:p w14:paraId="0845524F" w14:textId="0B7E906B" w:rsidR="00D07DB2" w:rsidRPr="00760EE9" w:rsidRDefault="00D07DB2" w:rsidP="00D07DB2">
      <w:pPr>
        <w:pStyle w:val="InstructorNote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667360E9" wp14:editId="7359BE08">
            <wp:extent cx="301752" cy="277091"/>
            <wp:effectExtent l="0" t="0" r="3175" b="889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D47">
        <w:t xml:space="preserve"> S</w:t>
      </w:r>
      <w:r w:rsidRPr="00760EE9">
        <w:t>lide is animated</w:t>
      </w:r>
      <w:r w:rsidR="00B56D47">
        <w:t>, 2 clicks. Click where indicated by click icon.</w:t>
      </w:r>
    </w:p>
    <w:p w14:paraId="6E912008" w14:textId="1F697D06" w:rsidR="00B342F0" w:rsidRPr="00760EE9" w:rsidRDefault="00186799" w:rsidP="00B342F0">
      <w:r w:rsidRPr="00760EE9">
        <w:t>E</w:t>
      </w:r>
      <w:r w:rsidR="00B342F0" w:rsidRPr="00760EE9">
        <w:t>stablished</w:t>
      </w:r>
      <w:r w:rsidR="00E72105">
        <w:t xml:space="preserve"> </w:t>
      </w:r>
      <w:r w:rsidRPr="00760EE9">
        <w:t>A</w:t>
      </w:r>
      <w:r w:rsidR="00B342F0" w:rsidRPr="00760EE9">
        <w:t xml:space="preserve">irways and </w:t>
      </w:r>
      <w:r w:rsidRPr="00760EE9">
        <w:t>R</w:t>
      </w:r>
      <w:r w:rsidR="00B342F0" w:rsidRPr="00760EE9">
        <w:t>outes</w:t>
      </w:r>
    </w:p>
    <w:p w14:paraId="5086B36A" w14:textId="5331E821" w:rsidR="00EB7D90" w:rsidRPr="00760EE9" w:rsidRDefault="00A60362" w:rsidP="00B342F0">
      <w:pPr>
        <w:pStyle w:val="BulletsLevel1"/>
      </w:pPr>
      <w:r>
        <w:t>Protect a</w:t>
      </w:r>
      <w:r w:rsidR="00EB7D90" w:rsidRPr="00760EE9">
        <w:t>irspace along established airways or routes as follows:</w:t>
      </w:r>
    </w:p>
    <w:p w14:paraId="26F190C0" w14:textId="6AA68CD5" w:rsidR="00232B33" w:rsidRPr="00760EE9" w:rsidRDefault="00232B33" w:rsidP="00232B33">
      <w:pPr>
        <w:pStyle w:val="InstructorNote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1496AC7F" wp14:editId="73643297">
            <wp:extent cx="301752" cy="283464"/>
            <wp:effectExtent l="0" t="0" r="3175" b="254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aircraft 51 NM from the NAVAID</w:t>
      </w:r>
      <w:r w:rsidR="00EB13FC">
        <w:t>.</w:t>
      </w:r>
    </w:p>
    <w:p w14:paraId="5A9DC18C" w14:textId="77777777" w:rsidR="00EB7D90" w:rsidRPr="00760EE9" w:rsidRDefault="00EB7D90" w:rsidP="00B342F0">
      <w:pPr>
        <w:pStyle w:val="BulletsLevel2"/>
      </w:pPr>
      <w:r w:rsidRPr="00760EE9">
        <w:t>From 4 miles either side of centerline to 51 miles from NAVAID</w:t>
      </w:r>
      <w:r w:rsidR="005E1E43" w:rsidRPr="00760EE9">
        <w:t>, then:</w:t>
      </w:r>
    </w:p>
    <w:p w14:paraId="7117021B" w14:textId="77777777" w:rsidR="00EB7D90" w:rsidRPr="00760EE9" w:rsidRDefault="00EB7D90" w:rsidP="00B342F0">
      <w:pPr>
        <w:pStyle w:val="BulletsLevel3"/>
      </w:pPr>
      <w:r w:rsidRPr="00760EE9">
        <w:t>Diverging angle of 4.5° from NAVAID to changeover point</w:t>
      </w:r>
    </w:p>
    <w:p w14:paraId="267C95D3" w14:textId="307E0FA3" w:rsidR="00232B33" w:rsidRPr="00760EE9" w:rsidRDefault="00232B33" w:rsidP="00232B33">
      <w:pPr>
        <w:pStyle w:val="InstructorNote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4317A654" wp14:editId="7D54A9E5">
            <wp:extent cx="301752" cy="283464"/>
            <wp:effectExtent l="0" t="0" r="3175" b="254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aircraft 130NM from the NAVAID</w:t>
      </w:r>
      <w:r w:rsidR="00EB13FC">
        <w:t>.</w:t>
      </w:r>
    </w:p>
    <w:p w14:paraId="1AB8B561" w14:textId="77777777" w:rsidR="00EB7D90" w:rsidRPr="00760EE9" w:rsidRDefault="00EB7D90" w:rsidP="004B37F1">
      <w:pPr>
        <w:pStyle w:val="BulletsLevel3"/>
      </w:pPr>
      <w:r w:rsidRPr="00760EE9">
        <w:t>No maximum width</w:t>
      </w:r>
    </w:p>
    <w:p w14:paraId="3B130F8C" w14:textId="77777777" w:rsidR="008E7670" w:rsidRPr="00760EE9" w:rsidRDefault="008E7670" w:rsidP="008E7670">
      <w:pPr>
        <w:pStyle w:val="BlockClose"/>
      </w:pPr>
    </w:p>
    <w:p w14:paraId="6548485F" w14:textId="77777777" w:rsidR="008E7670" w:rsidRPr="00760EE9" w:rsidRDefault="008E7670" w:rsidP="008E7670"/>
    <w:p w14:paraId="210D4E8A" w14:textId="77777777" w:rsidR="008E7670" w:rsidRPr="00760EE9" w:rsidRDefault="008E7670" w:rsidP="008E7670">
      <w:pPr>
        <w:sectPr w:rsidR="008E7670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68AB870" w14:textId="77777777" w:rsidR="008E7670" w:rsidRPr="00760EE9" w:rsidRDefault="008E7670" w:rsidP="008E7670">
      <w:pPr>
        <w:sectPr w:rsidR="008E7670" w:rsidRPr="00760EE9" w:rsidSect="001C07CA">
          <w:headerReference w:type="default" r:id="rId67"/>
          <w:headerReference w:type="first" r:id="rId68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2D24BEB" w14:textId="31E0EACE" w:rsidR="008E7670" w:rsidRPr="00760EE9" w:rsidRDefault="002E0EE8" w:rsidP="008E7670">
      <w:pPr>
        <w:pStyle w:val="Subtitle"/>
      </w:pPr>
      <w:r w:rsidRPr="00760EE9">
        <w:lastRenderedPageBreak/>
        <w:t xml:space="preserve">Other </w:t>
      </w:r>
      <w:proofErr w:type="gramStart"/>
      <w:r w:rsidRPr="00760EE9">
        <w:t>Than</w:t>
      </w:r>
      <w:proofErr w:type="gramEnd"/>
      <w:r w:rsidRPr="00760EE9">
        <w:t xml:space="preserve"> Established Airwa</w:t>
      </w:r>
      <w:r w:rsidR="00186799" w:rsidRPr="00760EE9">
        <w:t>ys</w:t>
      </w:r>
      <w:r w:rsidR="00530AE4">
        <w:t xml:space="preserve"> or</w:t>
      </w:r>
      <w:r w:rsidR="00186799" w:rsidRPr="00760EE9">
        <w:t xml:space="preserve"> </w:t>
      </w:r>
      <w:r w:rsidRPr="00760EE9">
        <w:t>Routes</w:t>
      </w:r>
    </w:p>
    <w:p w14:paraId="38B76F28" w14:textId="77777777" w:rsidR="00EB7D90" w:rsidRPr="00760EE9" w:rsidRDefault="00EB7D90" w:rsidP="002E0EE8">
      <w:pPr>
        <w:pStyle w:val="Reference"/>
      </w:pPr>
      <w:r w:rsidRPr="00760EE9">
        <w:t>JO 7110.65, par</w:t>
      </w:r>
      <w:r w:rsidRPr="00760EE9">
        <w:rPr>
          <w:color w:val="auto"/>
          <w:sz w:val="18"/>
        </w:rPr>
        <w:t xml:space="preserve">. </w:t>
      </w:r>
      <w:r w:rsidRPr="00760EE9">
        <w:t>6-5-4</w:t>
      </w:r>
    </w:p>
    <w:p w14:paraId="703023E0" w14:textId="77777777" w:rsidR="00EB7D90" w:rsidRPr="00760EE9" w:rsidRDefault="00EB7D90" w:rsidP="00EB7D90"/>
    <w:p w14:paraId="01DD3A1F" w14:textId="77777777" w:rsidR="00F515A7" w:rsidRPr="00760EE9" w:rsidRDefault="000F5E69" w:rsidP="00F515A7">
      <w:pPr>
        <w:pStyle w:val="OriginalPage"/>
      </w:pPr>
      <w:r w:rsidRPr="00760EE9">
        <w:t>11</w:t>
      </w:r>
    </w:p>
    <w:p w14:paraId="1F0B608D" w14:textId="77777777" w:rsidR="00F515A7" w:rsidRPr="00760EE9" w:rsidRDefault="00F515A7" w:rsidP="00EB7D90"/>
    <w:p w14:paraId="1283B7ED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6233BA24" w14:textId="0E28E102" w:rsidR="008E7670" w:rsidRPr="00760EE9" w:rsidRDefault="00D07DB2" w:rsidP="002E0EE8">
      <w:pPr>
        <w:pStyle w:val="ThumbnailParagraph"/>
      </w:pPr>
      <w:r w:rsidRPr="00D07DB2">
        <w:rPr>
          <w:noProof/>
        </w:rPr>
        <w:drawing>
          <wp:inline distT="0" distB="0" distL="0" distR="0" wp14:anchorId="1F19EDBB" wp14:editId="142D2364">
            <wp:extent cx="2624328" cy="1965960"/>
            <wp:effectExtent l="19050" t="19050" r="2413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8D602" w14:textId="77777777" w:rsidR="002E0EE8" w:rsidRPr="00760EE9" w:rsidRDefault="002E0EE8" w:rsidP="002E0EE8">
      <w:pPr>
        <w:pStyle w:val="ThumbnailParagraph"/>
      </w:pPr>
    </w:p>
    <w:p w14:paraId="04F7351B" w14:textId="1C23DEC9" w:rsidR="008E7670" w:rsidRPr="00760EE9" w:rsidRDefault="000073CB" w:rsidP="00BC6B5B">
      <w:r>
        <w:t xml:space="preserve">Direct </w:t>
      </w:r>
      <w:r w:rsidR="00BA0077">
        <w:t xml:space="preserve">Courses </w:t>
      </w:r>
      <w:r>
        <w:t>At or Below FL600</w:t>
      </w:r>
    </w:p>
    <w:p w14:paraId="1ABCF5B9" w14:textId="5FDAE5EF" w:rsidR="00246345" w:rsidRPr="00AD132E" w:rsidRDefault="00A60362" w:rsidP="008E7670">
      <w:pPr>
        <w:pStyle w:val="BulletsLevel1"/>
      </w:pPr>
      <w:r>
        <w:t>Protect airspace f</w:t>
      </w:r>
      <w:r w:rsidR="00246345" w:rsidRPr="00AD132E">
        <w:t>or direct courses and course changes of 15</w:t>
      </w:r>
      <w:r w:rsidR="00885BB8" w:rsidRPr="00AD132E">
        <w:t xml:space="preserve"> degrees</w:t>
      </w:r>
      <w:r w:rsidR="00246345" w:rsidRPr="00AD132E">
        <w:t xml:space="preserve"> or less</w:t>
      </w:r>
      <w:r w:rsidR="00C60DD9">
        <w:t>:</w:t>
      </w:r>
    </w:p>
    <w:p w14:paraId="5E2B746D" w14:textId="77777777" w:rsidR="008E7670" w:rsidRPr="00A9679B" w:rsidRDefault="00246345" w:rsidP="00246345">
      <w:pPr>
        <w:pStyle w:val="BulletsLevel2"/>
      </w:pPr>
      <w:r w:rsidRPr="00A9679B">
        <w:t xml:space="preserve">Via NAVAIDs or radials FL600 and below </w:t>
      </w:r>
    </w:p>
    <w:p w14:paraId="3B1E6F19" w14:textId="0B5AF4B9" w:rsidR="00A8081E" w:rsidRPr="00A9679B" w:rsidRDefault="00246345" w:rsidP="00A8081E">
      <w:pPr>
        <w:pStyle w:val="BulletsLevel3"/>
      </w:pPr>
      <w:r w:rsidRPr="00A9679B">
        <w:t>4 miles on each side of the route to a point 51 miles from the NAVAID, then increasing in width on a 4.5-degree angle to a width of 10 miles on each side of the route at a distance of 130 miles from the NAVAID</w:t>
      </w:r>
    </w:p>
    <w:p w14:paraId="5B3A186F" w14:textId="77777777" w:rsidR="008E7670" w:rsidRPr="00760EE9" w:rsidRDefault="008E7670" w:rsidP="008E7670">
      <w:pPr>
        <w:pStyle w:val="BlockClose"/>
      </w:pPr>
    </w:p>
    <w:p w14:paraId="5EC84A44" w14:textId="77777777" w:rsidR="008E7670" w:rsidRPr="00760EE9" w:rsidRDefault="008E7670" w:rsidP="00EB1CD6">
      <w:pPr>
        <w:sectPr w:rsidR="008E7670" w:rsidRPr="00760EE9" w:rsidSect="005C75BC">
          <w:headerReference w:type="first" r:id="rId70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6742F74" w14:textId="77777777" w:rsidR="00197019" w:rsidRPr="00760EE9" w:rsidRDefault="00197019" w:rsidP="008E7670">
      <w:pPr>
        <w:sectPr w:rsidR="00197019" w:rsidRPr="00760EE9" w:rsidSect="00F26458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C657C3C" w14:textId="5CF3776B" w:rsidR="002E0EE8" w:rsidRPr="00760EE9" w:rsidRDefault="00A1730B" w:rsidP="00A27C62">
      <w:pPr>
        <w:pStyle w:val="Subtitle"/>
      </w:pPr>
      <w:r>
        <w:lastRenderedPageBreak/>
        <w:t>Degree-Distance Fixes - Military</w:t>
      </w:r>
    </w:p>
    <w:p w14:paraId="3C5BF8D7" w14:textId="286C421B" w:rsidR="00F515A7" w:rsidRPr="00760EE9" w:rsidRDefault="002E0EE8" w:rsidP="00AC6824">
      <w:pPr>
        <w:pStyle w:val="Reference"/>
      </w:pPr>
      <w:r w:rsidRPr="00760EE9">
        <w:t>JO 7110.65, par</w:t>
      </w:r>
      <w:r w:rsidR="00794644" w:rsidRPr="00760EE9">
        <w:t>s</w:t>
      </w:r>
      <w:r w:rsidR="00F746B6">
        <w:t>.</w:t>
      </w:r>
      <w:r w:rsidRPr="00760EE9">
        <w:t xml:space="preserve"> 6-5-4</w:t>
      </w:r>
      <w:r w:rsidR="00794644" w:rsidRPr="00760EE9">
        <w:t>,</w:t>
      </w:r>
      <w:r w:rsidR="00F10DFA" w:rsidRPr="00760EE9">
        <w:t xml:space="preserve"> 4-4-3</w:t>
      </w:r>
    </w:p>
    <w:p w14:paraId="2F66314A" w14:textId="77777777" w:rsidR="00F515A7" w:rsidRPr="00760EE9" w:rsidRDefault="000F5E69" w:rsidP="00F515A7">
      <w:pPr>
        <w:pStyle w:val="OriginalPage"/>
      </w:pPr>
      <w:r w:rsidRPr="00760EE9">
        <w:t>12</w:t>
      </w:r>
    </w:p>
    <w:p w14:paraId="7E7DADE9" w14:textId="77777777" w:rsidR="00F515A7" w:rsidRPr="00760EE9" w:rsidRDefault="00F515A7" w:rsidP="00F515A7"/>
    <w:p w14:paraId="3685AF2B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419DD146" w14:textId="483C155D" w:rsidR="008E7670" w:rsidRPr="00760EE9" w:rsidRDefault="00C341FC" w:rsidP="002E0EE8">
      <w:pPr>
        <w:pStyle w:val="ThumbnailParagraph"/>
      </w:pPr>
      <w:r w:rsidRPr="00C341FC">
        <w:rPr>
          <w:noProof/>
        </w:rPr>
        <w:drawing>
          <wp:inline distT="0" distB="0" distL="0" distR="0" wp14:anchorId="14F72006" wp14:editId="70730CD7">
            <wp:extent cx="2624328" cy="1965960"/>
            <wp:effectExtent l="19050" t="19050" r="24130" b="1524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23D4D" w14:textId="77777777" w:rsidR="002E0EE8" w:rsidRPr="00760EE9" w:rsidRDefault="002E0EE8" w:rsidP="002E0EE8">
      <w:pPr>
        <w:pStyle w:val="ThumbnailParagraph"/>
      </w:pPr>
    </w:p>
    <w:p w14:paraId="5FA688C4" w14:textId="776B4D03" w:rsidR="002E0EE8" w:rsidRPr="00760EE9" w:rsidRDefault="002E0EE8" w:rsidP="00AD132E">
      <w:r w:rsidRPr="00760EE9">
        <w:t xml:space="preserve">Degree-Distance </w:t>
      </w:r>
      <w:r w:rsidR="000100F4">
        <w:t>F</w:t>
      </w:r>
      <w:r w:rsidRPr="00760EE9">
        <w:t>ixes</w:t>
      </w:r>
      <w:r w:rsidR="000100F4">
        <w:t xml:space="preserve"> - Military</w:t>
      </w:r>
    </w:p>
    <w:p w14:paraId="6888A7CE" w14:textId="3895713E" w:rsidR="009809CA" w:rsidRPr="005121CE" w:rsidRDefault="005121CE" w:rsidP="005121CE">
      <w:pPr>
        <w:pStyle w:val="BulletsLevel1"/>
        <w:rPr>
          <w:rFonts w:cs="Arial"/>
        </w:rPr>
      </w:pPr>
      <w:r>
        <w:t>Protect airspace f</w:t>
      </w:r>
      <w:r w:rsidR="009809CA" w:rsidRPr="00AD132E">
        <w:t>or direct courses and course changes of 15 degrees or less</w:t>
      </w:r>
      <w:r w:rsidR="00C60DD9">
        <w:t>:</w:t>
      </w:r>
    </w:p>
    <w:p w14:paraId="6216E192" w14:textId="100FFF54" w:rsidR="005121CE" w:rsidRPr="00AD132E" w:rsidRDefault="005121CE" w:rsidP="00A27C62">
      <w:pPr>
        <w:pStyle w:val="BulletsLevel2"/>
      </w:pPr>
      <w:r>
        <w:t>F</w:t>
      </w:r>
      <w:r w:rsidRPr="005121CE">
        <w:t>or aircraft flying via degree-distance fixes that are authorized under Degree-Distance Route Definition for Military Operations</w:t>
      </w:r>
    </w:p>
    <w:p w14:paraId="41E45617" w14:textId="5662BD49" w:rsidR="00246345" w:rsidRPr="00760EE9" w:rsidRDefault="007B0CA1" w:rsidP="00292964">
      <w:pPr>
        <w:pStyle w:val="BulletsLevel3"/>
      </w:pPr>
      <w:r>
        <w:t>Below FL180</w:t>
      </w:r>
      <w:r w:rsidR="00292964">
        <w:t xml:space="preserve"> - </w:t>
      </w:r>
      <w:r w:rsidR="00246345" w:rsidRPr="00760EE9">
        <w:t>4 miles on each side of the route</w:t>
      </w:r>
    </w:p>
    <w:p w14:paraId="3E1DA64A" w14:textId="19E7827E" w:rsidR="00BE7584" w:rsidRPr="00BE7584" w:rsidRDefault="007B0CA1" w:rsidP="00844FA8">
      <w:pPr>
        <w:pStyle w:val="BulletsLevel3"/>
      </w:pPr>
      <w:r>
        <w:t>FL180</w:t>
      </w:r>
      <w:r w:rsidR="00477269">
        <w:t xml:space="preserve"> </w:t>
      </w:r>
      <w:r>
        <w:t>-</w:t>
      </w:r>
      <w:r w:rsidR="00477269">
        <w:t xml:space="preserve"> </w:t>
      </w:r>
      <w:r>
        <w:t>FL600</w:t>
      </w:r>
      <w:r w:rsidR="00246345" w:rsidRPr="00760EE9">
        <w:t xml:space="preserve"> </w:t>
      </w:r>
      <w:r w:rsidR="00292964">
        <w:t xml:space="preserve">- </w:t>
      </w:r>
      <w:r w:rsidR="00246345" w:rsidRPr="00760EE9">
        <w:t>10 miles on each side of the route</w:t>
      </w:r>
    </w:p>
    <w:p w14:paraId="5F8DF95E" w14:textId="691E9D78" w:rsidR="00EB1CD6" w:rsidRDefault="00EB1CD6" w:rsidP="00197019">
      <w:pPr>
        <w:pStyle w:val="BlockClose"/>
      </w:pPr>
    </w:p>
    <w:p w14:paraId="568C0445" w14:textId="77777777" w:rsidR="00285733" w:rsidRPr="00760EE9" w:rsidRDefault="00285733" w:rsidP="00285733">
      <w:pPr>
        <w:pStyle w:val="BlockClose"/>
        <w:jc w:val="left"/>
      </w:pPr>
    </w:p>
    <w:p w14:paraId="2A3489CE" w14:textId="77777777" w:rsidR="000559DD" w:rsidRPr="00760EE9" w:rsidRDefault="000559DD" w:rsidP="00197019">
      <w:pPr>
        <w:pStyle w:val="BlockClose"/>
        <w:sectPr w:rsidR="000559DD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BC268F8" w14:textId="34BCE20C" w:rsidR="004D18E8" w:rsidRPr="00760EE9" w:rsidRDefault="000073CB" w:rsidP="00A27C62">
      <w:pPr>
        <w:pStyle w:val="Subtitle"/>
      </w:pPr>
      <w:r w:rsidRPr="000073CB">
        <w:lastRenderedPageBreak/>
        <w:t>Degree-Distance Fixes - RNAV Flights</w:t>
      </w:r>
    </w:p>
    <w:p w14:paraId="2C41C3B1" w14:textId="1E3585BE" w:rsidR="004D18E8" w:rsidRPr="00760EE9" w:rsidRDefault="004D18E8" w:rsidP="004D18E8">
      <w:pPr>
        <w:pStyle w:val="Reference"/>
      </w:pPr>
      <w:r w:rsidRPr="00760EE9">
        <w:t>JO 7110.65, pars</w:t>
      </w:r>
      <w:r>
        <w:t>.</w:t>
      </w:r>
      <w:r w:rsidRPr="00760EE9">
        <w:t xml:space="preserve"> 6-5-4, 4-4-3</w:t>
      </w:r>
      <w:r w:rsidR="00F72086">
        <w:t>, 5-5-1</w:t>
      </w:r>
    </w:p>
    <w:p w14:paraId="71FD2FB8" w14:textId="77777777" w:rsidR="004D18E8" w:rsidRPr="00760EE9" w:rsidRDefault="004D18E8" w:rsidP="004D18E8">
      <w:pPr>
        <w:pStyle w:val="OriginalPage"/>
      </w:pPr>
      <w:r w:rsidRPr="00760EE9">
        <w:t>12</w:t>
      </w:r>
    </w:p>
    <w:p w14:paraId="191C9E8E" w14:textId="77777777" w:rsidR="004D18E8" w:rsidRPr="00760EE9" w:rsidRDefault="004D18E8" w:rsidP="004D18E8"/>
    <w:p w14:paraId="79FB7909" w14:textId="77777777" w:rsidR="004D18E8" w:rsidRPr="00760EE9" w:rsidRDefault="004D18E8" w:rsidP="004D18E8">
      <w:pPr>
        <w:pStyle w:val="BlockOpen"/>
        <w:rPr>
          <w:sz w:val="2"/>
          <w:szCs w:val="2"/>
        </w:rPr>
      </w:pPr>
      <w:r w:rsidRPr="00760EE9">
        <w:br w:type="column"/>
      </w:r>
    </w:p>
    <w:p w14:paraId="3F5F4B1A" w14:textId="42D9B643" w:rsidR="004D18E8" w:rsidRPr="00760EE9" w:rsidRDefault="00C341FC" w:rsidP="004D18E8">
      <w:pPr>
        <w:pStyle w:val="ThumbnailParagraph"/>
      </w:pPr>
      <w:r w:rsidRPr="00C341FC">
        <w:rPr>
          <w:noProof/>
        </w:rPr>
        <w:drawing>
          <wp:inline distT="0" distB="0" distL="0" distR="0" wp14:anchorId="76AB20BA" wp14:editId="453CEFC5">
            <wp:extent cx="2624328" cy="1965960"/>
            <wp:effectExtent l="19050" t="19050" r="24130" b="1524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0EF99" w14:textId="77777777" w:rsidR="004D18E8" w:rsidRPr="00760EE9" w:rsidRDefault="004D18E8" w:rsidP="004D18E8">
      <w:pPr>
        <w:pStyle w:val="ThumbnailParagraph"/>
      </w:pPr>
    </w:p>
    <w:p w14:paraId="7B84A189" w14:textId="523821A6" w:rsidR="004D18E8" w:rsidRPr="00760EE9" w:rsidRDefault="004D18E8" w:rsidP="004D18E8">
      <w:r w:rsidRPr="00760EE9">
        <w:t xml:space="preserve">Degree-Distance </w:t>
      </w:r>
      <w:r w:rsidR="000100F4">
        <w:t>F</w:t>
      </w:r>
      <w:r w:rsidRPr="00760EE9">
        <w:t>ixes</w:t>
      </w:r>
      <w:r w:rsidR="000100F4">
        <w:t xml:space="preserve"> - RNAV Flights</w:t>
      </w:r>
    </w:p>
    <w:p w14:paraId="2A36069F" w14:textId="47AF1D93" w:rsidR="004D18E8" w:rsidRPr="00AD132E" w:rsidRDefault="009809CA" w:rsidP="005121CE">
      <w:pPr>
        <w:pStyle w:val="BulletsLevel1"/>
        <w:rPr>
          <w:rFonts w:cs="Arial"/>
        </w:rPr>
      </w:pPr>
      <w:r>
        <w:t>Protect airspace f</w:t>
      </w:r>
      <w:r w:rsidR="004D18E8" w:rsidRPr="00AD132E">
        <w:t>or direct courses and course changes of 15 degrees or less</w:t>
      </w:r>
      <w:r w:rsidR="00C60DD9">
        <w:t>:</w:t>
      </w:r>
    </w:p>
    <w:p w14:paraId="5937D102" w14:textId="6979D6F3" w:rsidR="00C60DD9" w:rsidRPr="00A27C62" w:rsidRDefault="00C60DD9" w:rsidP="00A27C62">
      <w:pPr>
        <w:pStyle w:val="BulletsLevel2"/>
      </w:pPr>
      <w:r>
        <w:rPr>
          <w:shd w:val="clear" w:color="auto" w:fill="FFFFFF"/>
        </w:rPr>
        <w:t>Via degree distance fixes for RNAV flights:</w:t>
      </w:r>
    </w:p>
    <w:p w14:paraId="592E2AD0" w14:textId="5A9D2240" w:rsidR="004D18E8" w:rsidRPr="00A27C62" w:rsidRDefault="000100F4" w:rsidP="00C60DD9">
      <w:pPr>
        <w:pStyle w:val="BulletsLevel3"/>
      </w:pPr>
      <w:r>
        <w:rPr>
          <w:shd w:val="clear" w:color="auto" w:fill="FFFFFF"/>
        </w:rPr>
        <w:t>A</w:t>
      </w:r>
      <w:r w:rsidR="004D18E8" w:rsidRPr="004D18E8">
        <w:rPr>
          <w:shd w:val="clear" w:color="auto" w:fill="FFFFFF"/>
        </w:rPr>
        <w:t>bove FL450 - 10 miles on each side of the route</w:t>
      </w:r>
    </w:p>
    <w:p w14:paraId="1DC86269" w14:textId="3FE571BC" w:rsidR="00F72086" w:rsidRPr="00F72086" w:rsidRDefault="00F72086" w:rsidP="00F3151B">
      <w:pPr>
        <w:spacing w:after="0"/>
      </w:pPr>
      <w:r>
        <w:rPr>
          <w:b/>
        </w:rPr>
        <w:t xml:space="preserve">NOTE: </w:t>
      </w:r>
      <w:r w:rsidRPr="00A27C62">
        <w:t>Radar separation must be applied to all RNAV aircraft operating at and below FL450 on Q routes or random RNAV routes, excluding oceanic airspace.</w:t>
      </w:r>
      <w:r w:rsidR="004208D5">
        <w:t xml:space="preserve"> An e</w:t>
      </w:r>
      <w:r w:rsidR="009754C2" w:rsidRPr="00F3151B">
        <w:t>xcept</w:t>
      </w:r>
      <w:r w:rsidR="004208D5">
        <w:t>ion to this is</w:t>
      </w:r>
      <w:r w:rsidRPr="00F72086">
        <w:t xml:space="preserve"> GNSS-equipped aircraft /G, /L, /S, and /V on point</w:t>
      </w:r>
      <w:r w:rsidR="000E1254">
        <w:t>-</w:t>
      </w:r>
      <w:r w:rsidRPr="00F72086">
        <w:t>to</w:t>
      </w:r>
      <w:r w:rsidR="000E1254">
        <w:t>-</w:t>
      </w:r>
      <w:r w:rsidRPr="00F72086">
        <w:t>point routes, or transitioning between two point</w:t>
      </w:r>
      <w:r w:rsidR="00AC57B8">
        <w:t>-</w:t>
      </w:r>
      <w:r w:rsidRPr="00F72086">
        <w:t>to</w:t>
      </w:r>
      <w:r w:rsidR="00AC57B8">
        <w:t>-</w:t>
      </w:r>
      <w:r w:rsidRPr="00F72086">
        <w:t>point routes via an impromptu route.</w:t>
      </w:r>
    </w:p>
    <w:p w14:paraId="5B2D5F4D" w14:textId="77777777" w:rsidR="004D18E8" w:rsidRPr="00760EE9" w:rsidRDefault="004D18E8" w:rsidP="004D18E8">
      <w:pPr>
        <w:pStyle w:val="BlockClose"/>
      </w:pPr>
    </w:p>
    <w:p w14:paraId="47D5094B" w14:textId="77777777" w:rsidR="004D18E8" w:rsidRPr="00760EE9" w:rsidRDefault="004D18E8" w:rsidP="004D18E8"/>
    <w:p w14:paraId="52D2697F" w14:textId="77777777" w:rsidR="004D18E8" w:rsidRPr="00760EE9" w:rsidRDefault="004D18E8" w:rsidP="004D18E8">
      <w:pPr>
        <w:pStyle w:val="BlockClose"/>
        <w:sectPr w:rsidR="004D18E8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0903B7E4" w14:textId="1CA1A916" w:rsidR="00EB1CD6" w:rsidRPr="00760EE9" w:rsidRDefault="000073CB" w:rsidP="00A27C62">
      <w:pPr>
        <w:pStyle w:val="Subtitle"/>
      </w:pPr>
      <w:r w:rsidRPr="000073CB">
        <w:lastRenderedPageBreak/>
        <w:t>GNSS</w:t>
      </w:r>
      <w:r w:rsidR="00BC7413">
        <w:t>-</w:t>
      </w:r>
      <w:r w:rsidRPr="000073CB">
        <w:t>RNAV Aircraft - Random RNAV Routes</w:t>
      </w:r>
    </w:p>
    <w:p w14:paraId="09D2E69C" w14:textId="26178467" w:rsidR="00917893" w:rsidRPr="00760EE9" w:rsidRDefault="00885BB8" w:rsidP="00885BB8">
      <w:pPr>
        <w:pStyle w:val="Reference"/>
      </w:pPr>
      <w:r w:rsidRPr="00760EE9">
        <w:t>JO 7110.65, par. 6-5-4</w:t>
      </w:r>
    </w:p>
    <w:p w14:paraId="7AE5B1F4" w14:textId="0BCBC842" w:rsidR="00917893" w:rsidRPr="00760EE9" w:rsidRDefault="004274F1" w:rsidP="00917893">
      <w:pPr>
        <w:pStyle w:val="OriginalPage"/>
      </w:pPr>
      <w:r w:rsidRPr="00760EE9">
        <w:t>13</w:t>
      </w:r>
    </w:p>
    <w:p w14:paraId="58E8E230" w14:textId="77777777" w:rsidR="00917893" w:rsidRPr="00760EE9" w:rsidRDefault="00917893" w:rsidP="00917893"/>
    <w:p w14:paraId="11DA0E8D" w14:textId="058FDC23" w:rsidR="00EB1CD6" w:rsidRPr="00760EE9" w:rsidRDefault="000559DD" w:rsidP="009C0598">
      <w:pPr>
        <w:pStyle w:val="BlockOpen"/>
        <w:rPr>
          <w:sz w:val="2"/>
          <w:szCs w:val="2"/>
        </w:rPr>
      </w:pPr>
      <w:r w:rsidRPr="00760EE9">
        <w:br w:type="column"/>
      </w:r>
    </w:p>
    <w:p w14:paraId="6D7D449A" w14:textId="2F32ABFB" w:rsidR="00EB1CD6" w:rsidRPr="00760EE9" w:rsidRDefault="00BC7413" w:rsidP="000559DD">
      <w:pPr>
        <w:pStyle w:val="ThumbnailParagraph"/>
      </w:pPr>
      <w:r w:rsidRPr="00BC7413">
        <w:rPr>
          <w:noProof/>
        </w:rPr>
        <w:drawing>
          <wp:inline distT="0" distB="0" distL="0" distR="0" wp14:anchorId="54DE9A0E" wp14:editId="669BC9E8">
            <wp:extent cx="2624328" cy="1965960"/>
            <wp:effectExtent l="19050" t="19050" r="24130" b="1524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BDA6E0" w14:textId="77777777" w:rsidR="00EB1CD6" w:rsidRPr="00760EE9" w:rsidRDefault="00EB1CD6" w:rsidP="00EB1CD6">
      <w:pPr>
        <w:pStyle w:val="ThumbnailParagraph"/>
      </w:pPr>
    </w:p>
    <w:p w14:paraId="1726B8CB" w14:textId="7C049D55" w:rsidR="006533B2" w:rsidRPr="00760EE9" w:rsidRDefault="006533B2" w:rsidP="00BC6B5B">
      <w:r w:rsidRPr="00760EE9">
        <w:t>GNSS</w:t>
      </w:r>
      <w:r w:rsidR="00236D68">
        <w:t>-</w:t>
      </w:r>
      <w:r w:rsidRPr="00760EE9">
        <w:t xml:space="preserve">RNAV </w:t>
      </w:r>
      <w:r w:rsidR="009C0598" w:rsidRPr="00760EE9">
        <w:t>A</w:t>
      </w:r>
      <w:r w:rsidRPr="00760EE9">
        <w:t>ircraft</w:t>
      </w:r>
      <w:r w:rsidR="00361D7E">
        <w:t xml:space="preserve"> - Random RNAV Routes</w:t>
      </w:r>
    </w:p>
    <w:p w14:paraId="7BF9E15D" w14:textId="08CE9177" w:rsidR="00292964" w:rsidRDefault="00A60362" w:rsidP="00BC6B5B">
      <w:pPr>
        <w:pStyle w:val="BulletsLevel1"/>
        <w:spacing w:after="120"/>
      </w:pPr>
      <w:r>
        <w:t>Protect airspace f</w:t>
      </w:r>
      <w:r w:rsidR="00292964" w:rsidRPr="00AD132E">
        <w:t>or direct courses and course changes of 15 degrees or less</w:t>
      </w:r>
    </w:p>
    <w:p w14:paraId="297717F1" w14:textId="7B40F5A9" w:rsidR="006533B2" w:rsidRPr="00AD132E" w:rsidRDefault="00214F11" w:rsidP="00214F11">
      <w:pPr>
        <w:pStyle w:val="BulletsLevel2"/>
      </w:pPr>
      <w:r w:rsidRPr="00214F11">
        <w:t xml:space="preserve">GNSS-equipped RNAV aircraft provided </w:t>
      </w:r>
      <w:proofErr w:type="spellStart"/>
      <w:r w:rsidRPr="00214F11">
        <w:t>nonradar</w:t>
      </w:r>
      <w:proofErr w:type="spellEnd"/>
      <w:r w:rsidRPr="00214F11">
        <w:t xml:space="preserve"> separation on random RNAV routes</w:t>
      </w:r>
      <w:r>
        <w:t xml:space="preserve"> m</w:t>
      </w:r>
      <w:r w:rsidR="006533B2" w:rsidRPr="00AD132E">
        <w:t>ust be cleared via or reported to be established on point-to-point route segments</w:t>
      </w:r>
    </w:p>
    <w:p w14:paraId="68262355" w14:textId="78109783" w:rsidR="006533B2" w:rsidRPr="00AD132E" w:rsidRDefault="006533B2" w:rsidP="00BC6B5B">
      <w:pPr>
        <w:pStyle w:val="BulletsLevel3"/>
        <w:spacing w:after="120"/>
      </w:pPr>
      <w:r w:rsidRPr="00AD132E">
        <w:t>Points must be published NAVAIDs, waypoints, fixes, or airports recallable from the</w:t>
      </w:r>
      <w:r w:rsidR="00F31EA6" w:rsidRPr="00AD132E">
        <w:t xml:space="preserve"> aircraft’s navigation database</w:t>
      </w:r>
      <w:r w:rsidRPr="00AD132E">
        <w:t xml:space="preserve"> </w:t>
      </w:r>
    </w:p>
    <w:p w14:paraId="69EF5D35" w14:textId="7ACC50BB" w:rsidR="006533B2" w:rsidRPr="00AD132E" w:rsidRDefault="006533B2" w:rsidP="00BC6B5B">
      <w:pPr>
        <w:pStyle w:val="BulletsLevel3"/>
        <w:spacing w:after="120"/>
      </w:pPr>
      <w:r w:rsidRPr="00AD132E">
        <w:t>Points must be displayed on controller video maps or depicted on the controller chart displayed at the control position</w:t>
      </w:r>
    </w:p>
    <w:p w14:paraId="4D2EE6C5" w14:textId="0B421D42" w:rsidR="006533B2" w:rsidRPr="00AD132E" w:rsidRDefault="006533B2" w:rsidP="00BC6B5B">
      <w:pPr>
        <w:pStyle w:val="BulletsLevel3"/>
        <w:spacing w:after="120"/>
      </w:pPr>
      <w:r w:rsidRPr="00AD132E">
        <w:t>The maximum distance between points must not exceed 500 miles</w:t>
      </w:r>
    </w:p>
    <w:p w14:paraId="6E1A87FE" w14:textId="02692241" w:rsidR="006533B2" w:rsidRPr="00AD132E" w:rsidRDefault="006533B2" w:rsidP="00A27C62">
      <w:pPr>
        <w:pStyle w:val="BulletsLevel3"/>
      </w:pPr>
      <w:r w:rsidRPr="00AD132E">
        <w:t>Protect 4 miles either side of the route centerline</w:t>
      </w:r>
    </w:p>
    <w:p w14:paraId="22F7777D" w14:textId="1B71E4E4" w:rsidR="008C5D85" w:rsidRPr="00AD132E" w:rsidRDefault="006533B2" w:rsidP="00BC6B5B">
      <w:pPr>
        <w:pStyle w:val="BulletsLevel3"/>
        <w:spacing w:after="120"/>
      </w:pPr>
      <w:r w:rsidRPr="00AD132E">
        <w:t>Assigned altitudes must be at or above the highest MIA along the projected route segment being flown, including the protected airspace of that route segment</w:t>
      </w:r>
    </w:p>
    <w:p w14:paraId="7AFCE78E" w14:textId="09977A40" w:rsidR="000559DD" w:rsidRPr="00760EE9" w:rsidRDefault="000559DD" w:rsidP="000559DD">
      <w:pPr>
        <w:pStyle w:val="BlockClose"/>
        <w:jc w:val="left"/>
      </w:pPr>
    </w:p>
    <w:p w14:paraId="1F2F8760" w14:textId="77777777" w:rsidR="00DD3F8A" w:rsidRPr="00760EE9" w:rsidRDefault="00DD3F8A" w:rsidP="000559DD">
      <w:pPr>
        <w:sectPr w:rsidR="00DD3F8A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3E047F4" w14:textId="4F45FD20" w:rsidR="00844FA8" w:rsidRPr="00760EE9" w:rsidRDefault="00844FA8" w:rsidP="00844FA8">
      <w:pPr>
        <w:pStyle w:val="Subtitle"/>
      </w:pPr>
      <w:r w:rsidRPr="000073CB">
        <w:lastRenderedPageBreak/>
        <w:t>GNSS</w:t>
      </w:r>
      <w:r w:rsidR="00BC7413">
        <w:t>-</w:t>
      </w:r>
      <w:r w:rsidR="006535A2">
        <w:t xml:space="preserve">RNAV Aircraft- Transitioning </w:t>
      </w:r>
      <w:r w:rsidR="002561DE">
        <w:t xml:space="preserve">Between </w:t>
      </w:r>
      <w:r w:rsidR="006535A2">
        <w:t>Random</w:t>
      </w:r>
      <w:r w:rsidRPr="000073CB">
        <w:t xml:space="preserve"> Routes</w:t>
      </w:r>
    </w:p>
    <w:p w14:paraId="1E351A22" w14:textId="0F8053CB" w:rsidR="00844FA8" w:rsidRPr="00760EE9" w:rsidRDefault="00844FA8" w:rsidP="00844FA8">
      <w:pPr>
        <w:pStyle w:val="Reference"/>
      </w:pPr>
      <w:r w:rsidRPr="00760EE9">
        <w:t>JO 7110.65, par</w:t>
      </w:r>
      <w:r w:rsidR="00533ED3">
        <w:t>s</w:t>
      </w:r>
      <w:r w:rsidRPr="00760EE9">
        <w:t>. 6-5-4</w:t>
      </w:r>
      <w:r w:rsidR="00533ED3">
        <w:t>, 4-4-1</w:t>
      </w:r>
    </w:p>
    <w:p w14:paraId="7638508E" w14:textId="77777777" w:rsidR="00844FA8" w:rsidRPr="00760EE9" w:rsidRDefault="00844FA8" w:rsidP="00844FA8">
      <w:pPr>
        <w:pStyle w:val="OriginalPage"/>
      </w:pPr>
      <w:r w:rsidRPr="00760EE9">
        <w:t>13</w:t>
      </w:r>
    </w:p>
    <w:p w14:paraId="69775F5B" w14:textId="77777777" w:rsidR="00844FA8" w:rsidRPr="00760EE9" w:rsidRDefault="00844FA8" w:rsidP="00844FA8"/>
    <w:p w14:paraId="239204FF" w14:textId="77777777" w:rsidR="00844FA8" w:rsidRPr="00760EE9" w:rsidRDefault="00844FA8" w:rsidP="00844FA8">
      <w:pPr>
        <w:pStyle w:val="BlockOpen"/>
        <w:rPr>
          <w:sz w:val="2"/>
          <w:szCs w:val="2"/>
        </w:rPr>
      </w:pPr>
      <w:r w:rsidRPr="00760EE9">
        <w:br w:type="column"/>
      </w:r>
    </w:p>
    <w:p w14:paraId="33D6636F" w14:textId="3150EE98" w:rsidR="00844FA8" w:rsidRPr="00760EE9" w:rsidRDefault="00AC57B8" w:rsidP="00844FA8">
      <w:pPr>
        <w:pStyle w:val="ThumbnailParagraph"/>
      </w:pPr>
      <w:r w:rsidRPr="00AC57B8">
        <w:rPr>
          <w:noProof/>
        </w:rPr>
        <w:drawing>
          <wp:inline distT="0" distB="0" distL="0" distR="0" wp14:anchorId="604F8AF9" wp14:editId="24F66EA1">
            <wp:extent cx="2624328" cy="1965960"/>
            <wp:effectExtent l="19050" t="19050" r="24130" b="1524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16706" w14:textId="77777777" w:rsidR="00844FA8" w:rsidRPr="00760EE9" w:rsidRDefault="00844FA8" w:rsidP="00844FA8">
      <w:pPr>
        <w:pStyle w:val="ThumbnailParagraph"/>
      </w:pPr>
    </w:p>
    <w:p w14:paraId="2ACA38E2" w14:textId="54525187" w:rsidR="00844FA8" w:rsidRPr="00760EE9" w:rsidRDefault="00844FA8" w:rsidP="00844FA8">
      <w:r w:rsidRPr="00760EE9">
        <w:t>GNSS</w:t>
      </w:r>
      <w:r w:rsidR="00BC7413">
        <w:t>-</w:t>
      </w:r>
      <w:r w:rsidR="002561DE">
        <w:t>RNAV</w:t>
      </w:r>
      <w:r w:rsidRPr="00760EE9">
        <w:t xml:space="preserve"> Aircraft</w:t>
      </w:r>
      <w:r>
        <w:t xml:space="preserve"> - </w:t>
      </w:r>
      <w:r w:rsidR="00DE07C2">
        <w:t xml:space="preserve">Transitioning </w:t>
      </w:r>
      <w:r w:rsidR="002561DE">
        <w:t xml:space="preserve">Between </w:t>
      </w:r>
      <w:r>
        <w:t>Random RNAV Routes</w:t>
      </w:r>
    </w:p>
    <w:p w14:paraId="6F0089D7" w14:textId="7BBB9BA9" w:rsidR="006535A2" w:rsidRPr="006535A2" w:rsidRDefault="006535A2" w:rsidP="00844FA8">
      <w:pPr>
        <w:pStyle w:val="BulletsLevel1"/>
        <w:spacing w:after="120"/>
      </w:pPr>
      <w:r>
        <w:t>Protect airspace f</w:t>
      </w:r>
      <w:r w:rsidRPr="00AD132E">
        <w:t>or direct courses and course changes of 15 degrees or less</w:t>
      </w:r>
    </w:p>
    <w:p w14:paraId="2AF4F891" w14:textId="72ECFAB6" w:rsidR="00844FA8" w:rsidRDefault="00DE07C2" w:rsidP="00F85F4C">
      <w:pPr>
        <w:pStyle w:val="BulletsLevel2"/>
      </w:pPr>
      <w:r>
        <w:t>GNSS-</w:t>
      </w:r>
      <w:r w:rsidR="00844FA8">
        <w:t>equip</w:t>
      </w:r>
      <w:r w:rsidR="006535A2">
        <w:t xml:space="preserve">ped </w:t>
      </w:r>
      <w:r>
        <w:t xml:space="preserve">RNAV </w:t>
      </w:r>
      <w:r w:rsidR="006535A2">
        <w:t xml:space="preserve">aircraft being provided </w:t>
      </w:r>
      <w:proofErr w:type="spellStart"/>
      <w:r w:rsidR="006535A2">
        <w:t>non</w:t>
      </w:r>
      <w:r w:rsidR="00844FA8">
        <w:t>radar</w:t>
      </w:r>
      <w:proofErr w:type="spellEnd"/>
      <w:r w:rsidR="00844FA8">
        <w:t xml:space="preserve"> separation may be cleared via an impromptu route when the following conditions are met:</w:t>
      </w:r>
    </w:p>
    <w:p w14:paraId="2AE78244" w14:textId="45092467" w:rsidR="00844FA8" w:rsidRPr="00844FA8" w:rsidRDefault="006535A2" w:rsidP="00F85F4C">
      <w:pPr>
        <w:pStyle w:val="BulletsLevel3"/>
      </w:pPr>
      <w:r w:rsidRPr="006535A2">
        <w:t xml:space="preserve">The impromptu route segment must not exceed the distance to the nearest available recallable fix/waypoint consistent with the direction of flight; </w:t>
      </w:r>
      <w:r w:rsidRPr="00F85F4C">
        <w:rPr>
          <w:i/>
        </w:rPr>
        <w:t>and</w:t>
      </w:r>
    </w:p>
    <w:p w14:paraId="6CEF919B" w14:textId="2D83B24A" w:rsidR="00844FA8" w:rsidRPr="00844FA8" w:rsidRDefault="006535A2" w:rsidP="00F85F4C">
      <w:pPr>
        <w:pStyle w:val="BulletsLevel3"/>
      </w:pPr>
      <w:r w:rsidRPr="006535A2">
        <w:t xml:space="preserve">Assigned altitudes must be at or above the highest MIA along the projected route segment being flown; </w:t>
      </w:r>
      <w:r w:rsidRPr="00F85F4C">
        <w:rPr>
          <w:i/>
        </w:rPr>
        <w:t>and</w:t>
      </w:r>
    </w:p>
    <w:p w14:paraId="3EAB7385" w14:textId="7182B898" w:rsidR="00844FA8" w:rsidRDefault="006535A2" w:rsidP="00F85F4C">
      <w:pPr>
        <w:pStyle w:val="BulletsLevel3"/>
      </w:pPr>
      <w:r w:rsidRPr="006535A2">
        <w:t xml:space="preserve">Aircraft conducting </w:t>
      </w:r>
      <w:r w:rsidRPr="001525BC">
        <w:t>the impromptu route must be separated vertically from</w:t>
      </w:r>
      <w:r w:rsidRPr="006535A2">
        <w:t xml:space="preserve"> other aircraft until established on the new point</w:t>
      </w:r>
      <w:r w:rsidR="00E51D87">
        <w:t>-</w:t>
      </w:r>
      <w:r w:rsidRPr="006535A2">
        <w:t>to</w:t>
      </w:r>
      <w:r w:rsidR="00E51D87">
        <w:t>-</w:t>
      </w:r>
      <w:r w:rsidRPr="006535A2">
        <w:t>point route</w:t>
      </w:r>
    </w:p>
    <w:p w14:paraId="1F674818" w14:textId="105E5AB0" w:rsidR="000900AA" w:rsidRDefault="00076FF3" w:rsidP="00FE73C1">
      <w:pPr>
        <w:ind w:left="540" w:hanging="540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27A8874E" wp14:editId="075B7350">
            <wp:extent cx="301752" cy="274320"/>
            <wp:effectExtent l="0" t="0" r="3175" b="0"/>
            <wp:docPr id="301" name="Pictur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_Def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0AA" w:rsidRPr="00F85F4C">
        <w:t xml:space="preserve"> </w:t>
      </w:r>
      <w:r w:rsidRPr="00F85F4C">
        <w:t>R</w:t>
      </w:r>
      <w:r w:rsidRPr="000900AA">
        <w:t xml:space="preserve">ANDOM </w:t>
      </w:r>
      <w:r>
        <w:t>I</w:t>
      </w:r>
      <w:r w:rsidRPr="000900AA">
        <w:t xml:space="preserve">MPROMPTU </w:t>
      </w:r>
      <w:r>
        <w:t>R</w:t>
      </w:r>
      <w:r w:rsidRPr="00F85F4C">
        <w:t>OUTE</w:t>
      </w:r>
      <w:r>
        <w:t xml:space="preserve"> -</w:t>
      </w:r>
      <w:r w:rsidR="000900AA" w:rsidRPr="00F85F4C">
        <w:t xml:space="preserve"> </w:t>
      </w:r>
      <w:r>
        <w:t>A</w:t>
      </w:r>
      <w:r w:rsidR="000900AA" w:rsidRPr="00F85F4C">
        <w:t xml:space="preserve"> direct course initiated by ATC or requested by the pilot during flight. Aircraft are cleared from their present position to a NAVAID, waypoint, fix, or airport.</w:t>
      </w:r>
    </w:p>
    <w:p w14:paraId="11992879" w14:textId="3FF608CF" w:rsidR="00076FF3" w:rsidRPr="00076FF3" w:rsidRDefault="00076FF3" w:rsidP="00F85F4C">
      <w:pPr>
        <w:rPr>
          <w:b/>
        </w:rPr>
      </w:pPr>
      <w:r w:rsidRPr="00076FF3">
        <w:rPr>
          <w:b/>
        </w:rPr>
        <w:t xml:space="preserve">NOTE: </w:t>
      </w:r>
      <w:r w:rsidRPr="00076FF3">
        <w:t>For a random impromptu route</w:t>
      </w:r>
      <w:r w:rsidR="00247EC1">
        <w:t>,</w:t>
      </w:r>
      <w:r w:rsidRPr="00076FF3">
        <w:t xml:space="preserve"> the present position is not a published</w:t>
      </w:r>
      <w:r>
        <w:rPr>
          <w:b/>
        </w:rPr>
        <w:t xml:space="preserve"> </w:t>
      </w:r>
      <w:r w:rsidRPr="00AD132E">
        <w:t>NAVAID, waypoint, fix, or airport</w:t>
      </w:r>
      <w:r>
        <w:t>, but is the position at which the aircraft receives the clearance.</w:t>
      </w:r>
    </w:p>
    <w:p w14:paraId="165B1B2C" w14:textId="77777777" w:rsidR="00844FA8" w:rsidRPr="00760EE9" w:rsidRDefault="00844FA8" w:rsidP="00844FA8">
      <w:pPr>
        <w:pStyle w:val="BlockClose"/>
        <w:jc w:val="left"/>
      </w:pPr>
    </w:p>
    <w:p w14:paraId="402E1212" w14:textId="77777777" w:rsidR="00844FA8" w:rsidRPr="00760EE9" w:rsidRDefault="00844FA8" w:rsidP="00844FA8">
      <w:pPr>
        <w:sectPr w:rsidR="00844FA8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F02A972" w14:textId="6BD882D0" w:rsidR="008E7670" w:rsidRPr="00760EE9" w:rsidRDefault="00986778" w:rsidP="008E7670">
      <w:pPr>
        <w:pStyle w:val="Subtitle"/>
      </w:pPr>
      <w:r w:rsidRPr="00760EE9">
        <w:lastRenderedPageBreak/>
        <w:t>Course Changes</w:t>
      </w:r>
    </w:p>
    <w:p w14:paraId="542B749F" w14:textId="46D2A67F" w:rsidR="003B5A28" w:rsidRPr="00760EE9" w:rsidRDefault="003B5A28" w:rsidP="00AC6824">
      <w:pPr>
        <w:pStyle w:val="Reference"/>
      </w:pPr>
      <w:r w:rsidRPr="00760EE9">
        <w:t>JO 7110.65, par</w:t>
      </w:r>
      <w:r w:rsidR="00F746B6">
        <w:t>.</w:t>
      </w:r>
      <w:r w:rsidRPr="00760EE9">
        <w:t xml:space="preserve"> 6-5-4</w:t>
      </w:r>
    </w:p>
    <w:p w14:paraId="2225DB7E" w14:textId="77777777" w:rsidR="002E0EE8" w:rsidRPr="00760EE9" w:rsidRDefault="002E0EE8" w:rsidP="002E0EE8"/>
    <w:p w14:paraId="2162418C" w14:textId="77777777" w:rsidR="002E0EE8" w:rsidRPr="00760EE9" w:rsidRDefault="002E0EE8" w:rsidP="002E0EE8"/>
    <w:p w14:paraId="51796A5B" w14:textId="392BC4E9" w:rsidR="002E0EE8" w:rsidRPr="00760EE9" w:rsidRDefault="004274F1" w:rsidP="002E0EE8">
      <w:pPr>
        <w:pStyle w:val="OriginalPage"/>
      </w:pPr>
      <w:r w:rsidRPr="00760EE9">
        <w:t>14</w:t>
      </w:r>
    </w:p>
    <w:p w14:paraId="39F1FE60" w14:textId="77777777" w:rsidR="002E0EE8" w:rsidRPr="00760EE9" w:rsidRDefault="002E0EE8" w:rsidP="002E0EE8"/>
    <w:p w14:paraId="13B87023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25B2983A" w14:textId="35630CB8" w:rsidR="008E7670" w:rsidRPr="00760EE9" w:rsidRDefault="005E1E74" w:rsidP="003B5A28">
      <w:pPr>
        <w:pStyle w:val="ThumbnailParagraph"/>
      </w:pPr>
      <w:r w:rsidRPr="005E1E74">
        <w:rPr>
          <w:noProof/>
        </w:rPr>
        <w:drawing>
          <wp:inline distT="0" distB="0" distL="0" distR="0" wp14:anchorId="7F234B01" wp14:editId="35BD7631">
            <wp:extent cx="2624328" cy="1965960"/>
            <wp:effectExtent l="19050" t="19050" r="24130" b="152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E0EE3" w14:textId="742CC09E" w:rsidR="008E7670" w:rsidRPr="00760EE9" w:rsidRDefault="008E7670" w:rsidP="007B0CA1">
      <w:pPr>
        <w:pStyle w:val="ThumbnailParagraph"/>
      </w:pPr>
    </w:p>
    <w:p w14:paraId="17F56C69" w14:textId="38975471" w:rsidR="00D07DB2" w:rsidRPr="00760EE9" w:rsidRDefault="00D07DB2" w:rsidP="00D07DB2">
      <w:pPr>
        <w:pStyle w:val="InstructorNote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3D4CBB95" wp14:editId="43C508E3">
            <wp:extent cx="301752" cy="277091"/>
            <wp:effectExtent l="0" t="0" r="3175" b="889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D47">
        <w:t xml:space="preserve"> S</w:t>
      </w:r>
      <w:r w:rsidRPr="00760EE9">
        <w:t>lide is animated</w:t>
      </w:r>
      <w:r w:rsidR="00B56D47">
        <w:t>, 3 clicks. Click where indicated by click icon.</w:t>
      </w:r>
    </w:p>
    <w:p w14:paraId="73E65F83" w14:textId="286A85AD" w:rsidR="009C0598" w:rsidRPr="00760EE9" w:rsidRDefault="009C0598" w:rsidP="003B5A28">
      <w:pPr>
        <w:rPr>
          <w:rFonts w:eastAsia="MS PGothic"/>
        </w:rPr>
      </w:pPr>
      <w:r w:rsidRPr="00760EE9">
        <w:rPr>
          <w:rFonts w:eastAsia="MS PGothic"/>
        </w:rPr>
        <w:t>Protected Airspace</w:t>
      </w:r>
    </w:p>
    <w:p w14:paraId="651E0396" w14:textId="680B2891" w:rsidR="008E7670" w:rsidRPr="00760EE9" w:rsidRDefault="00A60362" w:rsidP="003B5A28">
      <w:pPr>
        <w:pStyle w:val="BulletsLevel1"/>
      </w:pPr>
      <w:r>
        <w:t>Protect airspace for c</w:t>
      </w:r>
      <w:r w:rsidR="00E862C9" w:rsidRPr="00760EE9">
        <w:t>ourse changes of 16°-</w:t>
      </w:r>
      <w:r w:rsidR="0070719F" w:rsidRPr="00760EE9">
        <w:t xml:space="preserve"> </w:t>
      </w:r>
      <w:r w:rsidR="00E862C9" w:rsidRPr="00760EE9">
        <w:t>90°</w:t>
      </w:r>
    </w:p>
    <w:p w14:paraId="4E2A4852" w14:textId="4DF0983B" w:rsidR="000F1C96" w:rsidRPr="00760EE9" w:rsidRDefault="000F1C96" w:rsidP="000F1C96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135CDBC5" wp14:editId="6C67DA66">
            <wp:extent cx="301752" cy="283464"/>
            <wp:effectExtent l="0" t="0" r="3175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below FL180</w:t>
      </w:r>
      <w:r w:rsidR="00EB13FC">
        <w:t>.</w:t>
      </w:r>
    </w:p>
    <w:p w14:paraId="4B7C8BB3" w14:textId="77777777" w:rsidR="00E862C9" w:rsidRPr="00760EE9" w:rsidRDefault="00E862C9" w:rsidP="003B5A28">
      <w:pPr>
        <w:pStyle w:val="BulletsLevel2"/>
      </w:pPr>
      <w:r w:rsidRPr="00760EE9">
        <w:t>Below FL180</w:t>
      </w:r>
    </w:p>
    <w:p w14:paraId="040835B0" w14:textId="77777777" w:rsidR="00E862C9" w:rsidRPr="00760EE9" w:rsidRDefault="00E862C9" w:rsidP="003B5A28">
      <w:pPr>
        <w:pStyle w:val="BulletsLevel3"/>
      </w:pPr>
      <w:r w:rsidRPr="00760EE9">
        <w:t>4 miles on each side of the route to a point 51 miles from the NAVAID, then increasing in width on a 4.5-degree angle to a maximum width of 10 miles on each side of the route at a distance of 130 miles from the NAVAID</w:t>
      </w:r>
    </w:p>
    <w:p w14:paraId="196C2CDB" w14:textId="77C336AD" w:rsidR="000F1C96" w:rsidRPr="00760EE9" w:rsidRDefault="000F1C96" w:rsidP="000F1C96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604D2A39" wp14:editId="0B59C665">
            <wp:extent cx="301752" cy="283464"/>
            <wp:effectExtent l="0" t="0" r="317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FL180 - FL230</w:t>
      </w:r>
      <w:r w:rsidR="00EB13FC">
        <w:t>.</w:t>
      </w:r>
    </w:p>
    <w:p w14:paraId="4A004461" w14:textId="0BA0283F" w:rsidR="00E862C9" w:rsidRPr="00760EE9" w:rsidRDefault="00E862C9" w:rsidP="003B5A28">
      <w:pPr>
        <w:pStyle w:val="BulletsLevel2"/>
      </w:pPr>
      <w:r w:rsidRPr="00760EE9">
        <w:t>FL1</w:t>
      </w:r>
      <w:r w:rsidR="00477269">
        <w:t>80 -</w:t>
      </w:r>
      <w:r w:rsidRPr="00760EE9">
        <w:t xml:space="preserve"> FL230</w:t>
      </w:r>
    </w:p>
    <w:p w14:paraId="074C13DC" w14:textId="77777777" w:rsidR="00E862C9" w:rsidRPr="00760EE9" w:rsidRDefault="00E862C9" w:rsidP="003B5A28">
      <w:pPr>
        <w:pStyle w:val="BulletsLevel3"/>
      </w:pPr>
      <w:r w:rsidRPr="00760EE9">
        <w:t>14 miles on the overflown side</w:t>
      </w:r>
    </w:p>
    <w:p w14:paraId="6DFC3E8D" w14:textId="1948968E" w:rsidR="000F1C96" w:rsidRPr="00760EE9" w:rsidRDefault="000F1C96" w:rsidP="000F1C96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43DCC38A" wp14:editId="074661E6">
            <wp:extent cx="301752" cy="283464"/>
            <wp:effectExtent l="0" t="0" r="3175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above FL230</w:t>
      </w:r>
      <w:r w:rsidR="00EB13FC">
        <w:t>.</w:t>
      </w:r>
    </w:p>
    <w:p w14:paraId="0CA29180" w14:textId="2A340FC7" w:rsidR="00E862C9" w:rsidRPr="00760EE9" w:rsidRDefault="00477269" w:rsidP="003B5A28">
      <w:pPr>
        <w:pStyle w:val="BulletsLevel2"/>
      </w:pPr>
      <w:r>
        <w:t>Above FL230 -</w:t>
      </w:r>
      <w:r w:rsidR="00E862C9" w:rsidRPr="00760EE9">
        <w:t xml:space="preserve"> FL600</w:t>
      </w:r>
    </w:p>
    <w:p w14:paraId="53B4A647" w14:textId="107B1367" w:rsidR="00E862C9" w:rsidRDefault="00E862C9" w:rsidP="003B5A28">
      <w:pPr>
        <w:pStyle w:val="BulletsLevel3"/>
      </w:pPr>
      <w:r w:rsidRPr="00760EE9">
        <w:t>17 miles on the overflown side</w:t>
      </w:r>
    </w:p>
    <w:p w14:paraId="5CA4022D" w14:textId="387EB4EE" w:rsidR="003343E1" w:rsidRPr="00760EE9" w:rsidRDefault="003343E1" w:rsidP="00BC6B5B">
      <w:pPr>
        <w:pStyle w:val="BulletsLevel2"/>
      </w:pPr>
      <w:r w:rsidRPr="003343E1">
        <w:t xml:space="preserve">After </w:t>
      </w:r>
      <w:r>
        <w:t>the</w:t>
      </w:r>
      <w:r w:rsidRPr="003343E1">
        <w:t xml:space="preserve"> course change is completed and the aircraft is back on course, use appropriate direct course minima</w:t>
      </w:r>
    </w:p>
    <w:p w14:paraId="545BD645" w14:textId="77777777" w:rsidR="008E7670" w:rsidRPr="00760EE9" w:rsidRDefault="008E7670" w:rsidP="00803E5C">
      <w:pPr>
        <w:pStyle w:val="BlockClose"/>
        <w:jc w:val="left"/>
        <w:rPr>
          <w:sz w:val="2"/>
          <w:szCs w:val="2"/>
        </w:rPr>
      </w:pPr>
    </w:p>
    <w:p w14:paraId="62380528" w14:textId="77777777" w:rsidR="008E7670" w:rsidRPr="00760EE9" w:rsidRDefault="008E7670" w:rsidP="008E7670"/>
    <w:p w14:paraId="1A2AC58C" w14:textId="77777777" w:rsidR="008E7670" w:rsidRPr="00760EE9" w:rsidRDefault="008E7670" w:rsidP="008E7670">
      <w:pPr>
        <w:sectPr w:rsidR="008E7670" w:rsidRPr="00760EE9" w:rsidSect="00A961B3">
          <w:headerReference w:type="default" r:id="rId76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5E9428E" w14:textId="77777777" w:rsidR="008E7670" w:rsidRPr="00760EE9" w:rsidRDefault="008E7670" w:rsidP="008E7670">
      <w:pPr>
        <w:sectPr w:rsidR="008E7670" w:rsidRPr="00760EE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0AB325B" w14:textId="6E48E116" w:rsidR="008E7670" w:rsidRPr="00760EE9" w:rsidRDefault="002169E4" w:rsidP="006456D5">
      <w:pPr>
        <w:pStyle w:val="Subtitle"/>
        <w:outlineLvl w:val="2"/>
      </w:pPr>
      <w:r w:rsidRPr="00760EE9">
        <w:lastRenderedPageBreak/>
        <w:t xml:space="preserve">Course Changes </w:t>
      </w:r>
      <w:r w:rsidR="00024323">
        <w:t>(Cont’d)</w:t>
      </w:r>
    </w:p>
    <w:p w14:paraId="12B78EC6" w14:textId="21F3D945" w:rsidR="00822DEB" w:rsidRPr="00760EE9" w:rsidRDefault="00822DEB" w:rsidP="00822DEB">
      <w:pPr>
        <w:pStyle w:val="Reference"/>
      </w:pPr>
      <w:r w:rsidRPr="00760EE9">
        <w:t>JO 7110.65, par</w:t>
      </w:r>
      <w:r w:rsidR="00F746B6">
        <w:t>.</w:t>
      </w:r>
      <w:r w:rsidRPr="00760EE9">
        <w:t xml:space="preserve"> 6-5-4</w:t>
      </w:r>
    </w:p>
    <w:p w14:paraId="26ED00DF" w14:textId="77777777" w:rsidR="003B5A28" w:rsidRPr="00760EE9" w:rsidRDefault="003B5A28" w:rsidP="003B5A28"/>
    <w:p w14:paraId="6D4734AA" w14:textId="77777777" w:rsidR="003B5A28" w:rsidRPr="00760EE9" w:rsidRDefault="003B5A28" w:rsidP="003B5A28"/>
    <w:p w14:paraId="5FBC4CCD" w14:textId="7FE4F2C3" w:rsidR="003B5A28" w:rsidRPr="00760EE9" w:rsidRDefault="004274F1" w:rsidP="003B5A28">
      <w:pPr>
        <w:pStyle w:val="OriginalPage"/>
      </w:pPr>
      <w:r w:rsidRPr="00760EE9">
        <w:t>15</w:t>
      </w:r>
    </w:p>
    <w:p w14:paraId="55DB35CE" w14:textId="77777777" w:rsidR="003B5A28" w:rsidRPr="00760EE9" w:rsidRDefault="003B5A28" w:rsidP="003B5A28"/>
    <w:p w14:paraId="55ABF7CD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414E56C1" w14:textId="109B868F" w:rsidR="008E7670" w:rsidRPr="00760EE9" w:rsidRDefault="005E1E74" w:rsidP="003B5A28">
      <w:pPr>
        <w:pStyle w:val="ThumbnailParagraph"/>
      </w:pPr>
      <w:r w:rsidRPr="005E1E74">
        <w:rPr>
          <w:noProof/>
        </w:rPr>
        <w:drawing>
          <wp:inline distT="0" distB="0" distL="0" distR="0" wp14:anchorId="06DAEBB2" wp14:editId="07DE2120">
            <wp:extent cx="2624328" cy="1965960"/>
            <wp:effectExtent l="19050" t="19050" r="24130" b="152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2F770" w14:textId="77777777" w:rsidR="003B5A28" w:rsidRPr="00760EE9" w:rsidRDefault="003B5A28" w:rsidP="003B5A28">
      <w:pPr>
        <w:pStyle w:val="ThumbnailParagraph"/>
      </w:pPr>
    </w:p>
    <w:p w14:paraId="0F568BF2" w14:textId="7950353D" w:rsidR="00D07DB2" w:rsidRPr="00760EE9" w:rsidRDefault="00D07DB2" w:rsidP="00D07DB2">
      <w:pPr>
        <w:pStyle w:val="InstructorNote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06437040" wp14:editId="6435F69A">
            <wp:extent cx="301752" cy="277091"/>
            <wp:effectExtent l="0" t="0" r="3175" b="889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D47">
        <w:t xml:space="preserve"> S</w:t>
      </w:r>
      <w:r w:rsidRPr="00760EE9">
        <w:t>lide is animated</w:t>
      </w:r>
      <w:r w:rsidR="00B56D47">
        <w:t>, 3 clicks. Click where indicated by click icon.</w:t>
      </w:r>
    </w:p>
    <w:p w14:paraId="619AB7C9" w14:textId="06F2AF29" w:rsidR="00A629F5" w:rsidRPr="00760EE9" w:rsidRDefault="00A60362" w:rsidP="00BC6B5B">
      <w:pPr>
        <w:pStyle w:val="BulletsLevel1"/>
      </w:pPr>
      <w:r>
        <w:t>Protect airspace for c</w:t>
      </w:r>
      <w:r w:rsidR="00E862C9" w:rsidRPr="00760EE9">
        <w:t>ourse changes of 91°-</w:t>
      </w:r>
      <w:r w:rsidR="0070719F" w:rsidRPr="00760EE9">
        <w:t xml:space="preserve"> </w:t>
      </w:r>
      <w:r w:rsidR="00E862C9" w:rsidRPr="00760EE9">
        <w:t>180°</w:t>
      </w:r>
    </w:p>
    <w:p w14:paraId="0AFC7187" w14:textId="79AD3236" w:rsidR="00084841" w:rsidRPr="00760EE9" w:rsidRDefault="00084841" w:rsidP="00084841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119BF0BB" wp14:editId="266F019D">
            <wp:extent cx="301752" cy="283464"/>
            <wp:effectExtent l="0" t="0" r="3175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below FL180</w:t>
      </w:r>
      <w:r w:rsidR="00EB13FC">
        <w:t>.</w:t>
      </w:r>
    </w:p>
    <w:p w14:paraId="07897D74" w14:textId="77777777" w:rsidR="00A629F5" w:rsidRPr="00760EE9" w:rsidRDefault="00A629F5" w:rsidP="00822DEB">
      <w:pPr>
        <w:pStyle w:val="BulletsLevel2"/>
      </w:pPr>
      <w:r w:rsidRPr="00760EE9">
        <w:t>Below FL180</w:t>
      </w:r>
    </w:p>
    <w:p w14:paraId="409E800A" w14:textId="77777777" w:rsidR="00A629F5" w:rsidRPr="00760EE9" w:rsidRDefault="00A629F5" w:rsidP="00822DEB">
      <w:pPr>
        <w:pStyle w:val="BulletsLevel3"/>
      </w:pPr>
      <w:r w:rsidRPr="00760EE9">
        <w:t>4 miles on each side of the route to a point 51 miles from the NAVAID, then increasing in width on a 4.5-degree angle to a maximum width of 10 miles on each side of the route</w:t>
      </w:r>
    </w:p>
    <w:p w14:paraId="0CD791FF" w14:textId="3D04BEBC" w:rsidR="00084841" w:rsidRPr="00760EE9" w:rsidRDefault="00084841" w:rsidP="00084841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45089564" wp14:editId="7557E82E">
            <wp:extent cx="301752" cy="283464"/>
            <wp:effectExtent l="0" t="0" r="3175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FL180 - FL230</w:t>
      </w:r>
      <w:r w:rsidR="00EB13FC">
        <w:t>.</w:t>
      </w:r>
    </w:p>
    <w:p w14:paraId="1BA2E29E" w14:textId="781EFD51" w:rsidR="00A629F5" w:rsidRPr="00760EE9" w:rsidRDefault="00477269" w:rsidP="00822DEB">
      <w:pPr>
        <w:pStyle w:val="BulletsLevel2"/>
      </w:pPr>
      <w:r>
        <w:t>FL180 -</w:t>
      </w:r>
      <w:r w:rsidR="00A629F5" w:rsidRPr="00760EE9">
        <w:t xml:space="preserve"> FL230</w:t>
      </w:r>
    </w:p>
    <w:p w14:paraId="52DC78DA" w14:textId="77777777" w:rsidR="00A629F5" w:rsidRPr="00760EE9" w:rsidRDefault="00A629F5" w:rsidP="00822DEB">
      <w:pPr>
        <w:pStyle w:val="BulletsLevel3"/>
      </w:pPr>
      <w:r w:rsidRPr="00760EE9">
        <w:t>28 miles on the overflown side</w:t>
      </w:r>
    </w:p>
    <w:p w14:paraId="5B8D6942" w14:textId="7467F6E6" w:rsidR="00084841" w:rsidRPr="00760EE9" w:rsidRDefault="00084841" w:rsidP="00084841">
      <w:pPr>
        <w:pStyle w:val="InstructorNote"/>
      </w:pPr>
      <w:r w:rsidRPr="00760EE9">
        <w:rPr>
          <w:rFonts w:eastAsiaTheme="minorHAnsi"/>
          <w:noProof/>
          <w:color w:val="000000" w:themeColor="text1"/>
          <w:sz w:val="20"/>
          <w:szCs w:val="20"/>
        </w:rPr>
        <w:drawing>
          <wp:inline distT="0" distB="0" distL="0" distR="0" wp14:anchorId="5B0BF59F" wp14:editId="74DABD22">
            <wp:extent cx="301752" cy="283464"/>
            <wp:effectExtent l="0" t="0" r="3175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t xml:space="preserve"> Click to show the overflown side above FL230</w:t>
      </w:r>
      <w:r w:rsidR="00EB13FC">
        <w:t>.</w:t>
      </w:r>
    </w:p>
    <w:p w14:paraId="6F151889" w14:textId="5FE58396" w:rsidR="008E7670" w:rsidRPr="00760EE9" w:rsidRDefault="00477269" w:rsidP="00822DEB">
      <w:pPr>
        <w:pStyle w:val="BulletsLevel2"/>
      </w:pPr>
      <w:r>
        <w:t>Above FL230 -</w:t>
      </w:r>
      <w:r w:rsidR="00A629F5" w:rsidRPr="00760EE9">
        <w:t xml:space="preserve"> FL600</w:t>
      </w:r>
    </w:p>
    <w:p w14:paraId="175B3BB4" w14:textId="3044D1A9" w:rsidR="00A629F5" w:rsidRDefault="00A629F5" w:rsidP="00822DEB">
      <w:pPr>
        <w:pStyle w:val="BulletsLevel3"/>
      </w:pPr>
      <w:r w:rsidRPr="00760EE9">
        <w:t>34 miles on the overflown side</w:t>
      </w:r>
    </w:p>
    <w:p w14:paraId="5B2C05DA" w14:textId="1EECA107" w:rsidR="003343E1" w:rsidRPr="00760EE9" w:rsidRDefault="003343E1" w:rsidP="00BC6B5B">
      <w:pPr>
        <w:pStyle w:val="BulletsLevel2"/>
      </w:pPr>
      <w:r w:rsidRPr="003343E1">
        <w:t>After the course change is completed and the aircraft is back on course, use appropriate direct course minima</w:t>
      </w:r>
    </w:p>
    <w:p w14:paraId="1BB9FBB1" w14:textId="77777777" w:rsidR="008E7670" w:rsidRPr="00760EE9" w:rsidRDefault="008E7670" w:rsidP="008E7670">
      <w:pPr>
        <w:pStyle w:val="BlockClose"/>
      </w:pPr>
    </w:p>
    <w:p w14:paraId="0A564387" w14:textId="77777777" w:rsidR="008E7670" w:rsidRPr="00760EE9" w:rsidRDefault="008E7670" w:rsidP="008E7670">
      <w:r w:rsidRPr="00760EE9">
        <w:br w:type="page"/>
      </w:r>
    </w:p>
    <w:p w14:paraId="2A694765" w14:textId="77777777" w:rsidR="008E7670" w:rsidRPr="00760EE9" w:rsidRDefault="008E7670" w:rsidP="008E7670">
      <w:pPr>
        <w:sectPr w:rsidR="008E7670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3E4ADC2" w14:textId="77777777" w:rsidR="008E7670" w:rsidRPr="00760EE9" w:rsidRDefault="002169E4" w:rsidP="008E7670">
      <w:pPr>
        <w:pStyle w:val="Subtitle"/>
      </w:pPr>
      <w:bookmarkStart w:id="13" w:name="_Hlk10112317"/>
      <w:r w:rsidRPr="00760EE9">
        <w:lastRenderedPageBreak/>
        <w:t>Knowledge Check</w:t>
      </w:r>
    </w:p>
    <w:p w14:paraId="16EAAA92" w14:textId="77777777" w:rsidR="00BF68F1" w:rsidRPr="00760EE9" w:rsidRDefault="00BF68F1" w:rsidP="00BF68F1"/>
    <w:p w14:paraId="439E5444" w14:textId="77777777" w:rsidR="00BF68F1" w:rsidRPr="00760EE9" w:rsidRDefault="00BF68F1" w:rsidP="00BF68F1"/>
    <w:p w14:paraId="2C139B82" w14:textId="3B3366BE" w:rsidR="00BF68F1" w:rsidRPr="00760EE9" w:rsidRDefault="004274F1" w:rsidP="00BF68F1">
      <w:pPr>
        <w:pStyle w:val="OriginalPage"/>
      </w:pPr>
      <w:r w:rsidRPr="00760EE9">
        <w:t>16</w:t>
      </w:r>
    </w:p>
    <w:p w14:paraId="074185CC" w14:textId="77777777" w:rsidR="00BF68F1" w:rsidRPr="00760EE9" w:rsidRDefault="00BF68F1" w:rsidP="00BF68F1"/>
    <w:p w14:paraId="77B6A618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350ECF65" w14:textId="6FF69B18" w:rsidR="00203215" w:rsidRPr="00760EE9" w:rsidRDefault="005E1E74" w:rsidP="00822DEB">
      <w:pPr>
        <w:pStyle w:val="ThumbnailParagraph"/>
      </w:pPr>
      <w:r w:rsidRPr="005E1E74">
        <w:rPr>
          <w:noProof/>
        </w:rPr>
        <w:drawing>
          <wp:inline distT="0" distB="0" distL="0" distR="0" wp14:anchorId="114AEF73" wp14:editId="55FF4992">
            <wp:extent cx="2624328" cy="1965960"/>
            <wp:effectExtent l="19050" t="19050" r="24130" b="152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372618" w14:textId="77777777" w:rsidR="00822DEB" w:rsidRPr="00760EE9" w:rsidRDefault="00822DEB" w:rsidP="00822DEB">
      <w:pPr>
        <w:pStyle w:val="ThumbnailParagraph"/>
      </w:pPr>
    </w:p>
    <w:p w14:paraId="2D25F8EA" w14:textId="7B9F0B8E" w:rsidR="00D56A47" w:rsidRPr="00760EE9" w:rsidRDefault="00A959CC" w:rsidP="00822DEB">
      <w:pPr>
        <w:ind w:left="1080" w:hanging="1080"/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D56A47" w:rsidRPr="00760EE9">
        <w:rPr>
          <w:color w:val="auto"/>
        </w:rPr>
        <w:t xml:space="preserve">GNSS </w:t>
      </w:r>
      <w:proofErr w:type="spellStart"/>
      <w:r w:rsidR="00D56A47" w:rsidRPr="00760EE9">
        <w:rPr>
          <w:color w:val="auto"/>
        </w:rPr>
        <w:t>equiped</w:t>
      </w:r>
      <w:proofErr w:type="spellEnd"/>
      <w:r w:rsidR="00D56A47" w:rsidRPr="00760EE9">
        <w:rPr>
          <w:color w:val="auto"/>
        </w:rPr>
        <w:t xml:space="preserve"> aircraft </w:t>
      </w:r>
      <w:r w:rsidR="00D56A47" w:rsidRPr="00760EE9">
        <w:t>established on point-to-point route segments must be protected ____ miles either side of centerline.</w:t>
      </w:r>
    </w:p>
    <w:p w14:paraId="4B10286E" w14:textId="7C31074A" w:rsidR="00A959CC" w:rsidRPr="00760EE9" w:rsidRDefault="00A959CC" w:rsidP="00084841">
      <w:pPr>
        <w:ind w:left="1080" w:hanging="1080"/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58949969" wp14:editId="57CE316D">
            <wp:extent cx="292608" cy="274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</w:t>
      </w:r>
      <w:r w:rsidR="00D56A47" w:rsidRPr="00760EE9">
        <w:rPr>
          <w:i/>
          <w:vanish/>
        </w:rPr>
        <w:t>A</w:t>
      </w:r>
      <w:r w:rsidRPr="00760EE9">
        <w:rPr>
          <w:i/>
          <w:vanish/>
        </w:rPr>
        <w:t>.</w:t>
      </w:r>
      <w:r w:rsidR="00203215" w:rsidRPr="00760EE9">
        <w:rPr>
          <w:i/>
          <w:vanish/>
        </w:rPr>
        <w:t xml:space="preserve"> </w:t>
      </w:r>
      <w:r w:rsidR="00D56A47" w:rsidRPr="00760EE9">
        <w:rPr>
          <w:i/>
          <w:vanish/>
        </w:rPr>
        <w:t>4</w:t>
      </w:r>
    </w:p>
    <w:p w14:paraId="45EBEFB5" w14:textId="77777777" w:rsidR="008E7670" w:rsidRPr="00760EE9" w:rsidRDefault="008E7670" w:rsidP="00803E5C">
      <w:pPr>
        <w:pStyle w:val="BlockClose"/>
        <w:jc w:val="left"/>
        <w:rPr>
          <w:sz w:val="2"/>
          <w:szCs w:val="2"/>
        </w:rPr>
      </w:pPr>
    </w:p>
    <w:p w14:paraId="0757D43D" w14:textId="77777777" w:rsidR="00803E5C" w:rsidRPr="00760EE9" w:rsidRDefault="00803E5C" w:rsidP="00803E5C"/>
    <w:p w14:paraId="4F75E7B3" w14:textId="77777777" w:rsidR="00803E5C" w:rsidRPr="00760EE9" w:rsidRDefault="00803E5C" w:rsidP="00803E5C"/>
    <w:p w14:paraId="79469910" w14:textId="77777777" w:rsidR="00803E5C" w:rsidRPr="00760EE9" w:rsidRDefault="00803E5C" w:rsidP="00803E5C"/>
    <w:p w14:paraId="246AEF41" w14:textId="77777777" w:rsidR="00803E5C" w:rsidRPr="00760EE9" w:rsidRDefault="00803E5C" w:rsidP="008E7670">
      <w:pPr>
        <w:rPr>
          <w:b/>
        </w:rPr>
        <w:sectPr w:rsidR="00803E5C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bookmarkEnd w:id="13"/>
    <w:p w14:paraId="23F865EC" w14:textId="77777777" w:rsidR="008E7670" w:rsidRPr="00760EE9" w:rsidRDefault="008E7670" w:rsidP="008E7670">
      <w:pPr>
        <w:pStyle w:val="Subtitle"/>
      </w:pPr>
      <w:r w:rsidRPr="00760EE9">
        <w:lastRenderedPageBreak/>
        <w:t>Knowledge Check</w:t>
      </w:r>
    </w:p>
    <w:p w14:paraId="0B6AE6A1" w14:textId="77777777" w:rsidR="00511C7F" w:rsidRPr="00760EE9" w:rsidRDefault="00511C7F" w:rsidP="00511C7F"/>
    <w:p w14:paraId="1F1E6470" w14:textId="24506116" w:rsidR="00511C7F" w:rsidRPr="00760EE9" w:rsidRDefault="004274F1" w:rsidP="00511C7F">
      <w:pPr>
        <w:pStyle w:val="OriginalPage"/>
      </w:pPr>
      <w:r w:rsidRPr="00760EE9">
        <w:t>17</w:t>
      </w:r>
    </w:p>
    <w:p w14:paraId="6BFFEE22" w14:textId="77777777" w:rsidR="00511C7F" w:rsidRPr="00760EE9" w:rsidRDefault="00511C7F" w:rsidP="00511C7F"/>
    <w:p w14:paraId="545F7933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6DB97443" w14:textId="6526E524" w:rsidR="008E7670" w:rsidRPr="00760EE9" w:rsidRDefault="005E1E74" w:rsidP="00511C7F">
      <w:pPr>
        <w:pStyle w:val="ThumbnailParagraph"/>
      </w:pPr>
      <w:r w:rsidRPr="005E1E74">
        <w:rPr>
          <w:noProof/>
        </w:rPr>
        <w:drawing>
          <wp:inline distT="0" distB="0" distL="0" distR="0" wp14:anchorId="619CDC30" wp14:editId="13CFD61C">
            <wp:extent cx="2624328" cy="1965960"/>
            <wp:effectExtent l="19050" t="19050" r="24130" b="152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E2D44" w14:textId="77777777" w:rsidR="00511C7F" w:rsidRPr="00760EE9" w:rsidRDefault="00511C7F" w:rsidP="00511C7F">
      <w:pPr>
        <w:pStyle w:val="ThumbnailParagraph"/>
      </w:pPr>
    </w:p>
    <w:p w14:paraId="7B0B7E83" w14:textId="41AD98BB" w:rsidR="00203215" w:rsidRPr="00760EE9" w:rsidRDefault="00A959CC" w:rsidP="00695127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BF68F1" w:rsidRPr="00760EE9">
        <w:rPr>
          <w:color w:val="auto"/>
        </w:rPr>
        <w:t>What is the maximum number of miles protected on each side of a direct course below FL600?</w:t>
      </w:r>
    </w:p>
    <w:p w14:paraId="03016EB1" w14:textId="58CEDBD2" w:rsidR="00A959CC" w:rsidRPr="00760EE9" w:rsidRDefault="00A959CC" w:rsidP="00203215">
      <w:pPr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781FE3F5" wp14:editId="7A79242A">
            <wp:extent cx="292608" cy="274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</w:t>
      </w:r>
      <w:r w:rsidR="005F7A92" w:rsidRPr="00760EE9">
        <w:rPr>
          <w:i/>
          <w:vanish/>
        </w:rPr>
        <w:t xml:space="preserve">B. </w:t>
      </w:r>
      <w:r w:rsidR="00203215" w:rsidRPr="00760EE9">
        <w:rPr>
          <w:i/>
          <w:vanish/>
        </w:rPr>
        <w:t>10</w:t>
      </w:r>
    </w:p>
    <w:p w14:paraId="69001C98" w14:textId="77777777" w:rsidR="008E7670" w:rsidRPr="00760EE9" w:rsidRDefault="008E7670" w:rsidP="00803E5C">
      <w:pPr>
        <w:pStyle w:val="BlockClose"/>
        <w:jc w:val="left"/>
        <w:rPr>
          <w:sz w:val="2"/>
          <w:szCs w:val="2"/>
        </w:rPr>
      </w:pPr>
    </w:p>
    <w:p w14:paraId="74A8E6DF" w14:textId="77777777" w:rsidR="008E7670" w:rsidRPr="00760EE9" w:rsidRDefault="008E7670" w:rsidP="00BF68F1"/>
    <w:p w14:paraId="0EADFF23" w14:textId="77777777" w:rsidR="008E7670" w:rsidRPr="00760EE9" w:rsidRDefault="008E7670" w:rsidP="00BF68F1"/>
    <w:p w14:paraId="44219A96" w14:textId="77777777" w:rsidR="008E7670" w:rsidRPr="00760EE9" w:rsidRDefault="008E7670" w:rsidP="008E7670">
      <w:pPr>
        <w:sectPr w:rsidR="008E7670" w:rsidRPr="00760EE9" w:rsidSect="00803E5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8344129" w14:textId="77777777" w:rsidR="008E7670" w:rsidRPr="00760EE9" w:rsidRDefault="008E7670" w:rsidP="008E7670">
      <w:pPr>
        <w:pStyle w:val="Subtitle"/>
      </w:pPr>
      <w:r w:rsidRPr="00760EE9">
        <w:lastRenderedPageBreak/>
        <w:t>Knowledge Check</w:t>
      </w:r>
    </w:p>
    <w:p w14:paraId="67B4A579" w14:textId="77777777" w:rsidR="00511C7F" w:rsidRPr="00760EE9" w:rsidRDefault="00511C7F" w:rsidP="00511C7F"/>
    <w:p w14:paraId="183CFC29" w14:textId="0D27CF3D" w:rsidR="00511C7F" w:rsidRPr="00760EE9" w:rsidRDefault="004274F1" w:rsidP="00511C7F">
      <w:pPr>
        <w:pStyle w:val="OriginalPage"/>
      </w:pPr>
      <w:r w:rsidRPr="00760EE9">
        <w:t>18</w:t>
      </w:r>
    </w:p>
    <w:p w14:paraId="76A26544" w14:textId="77777777" w:rsidR="00511C7F" w:rsidRPr="00760EE9" w:rsidRDefault="00511C7F" w:rsidP="00511C7F"/>
    <w:p w14:paraId="4F13E0A2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489D754D" w14:textId="3B79791B" w:rsidR="008E7670" w:rsidRPr="00760EE9" w:rsidRDefault="00477269" w:rsidP="00511C7F">
      <w:pPr>
        <w:pStyle w:val="ThumbnailParagraph"/>
      </w:pPr>
      <w:r w:rsidRPr="00477269">
        <w:rPr>
          <w:noProof/>
        </w:rPr>
        <w:drawing>
          <wp:inline distT="0" distB="0" distL="0" distR="0" wp14:anchorId="39B2CF84" wp14:editId="19A3FF79">
            <wp:extent cx="2624328" cy="1965960"/>
            <wp:effectExtent l="19050" t="19050" r="241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9EBA1" w14:textId="77777777" w:rsidR="00511C7F" w:rsidRPr="00760EE9" w:rsidRDefault="00511C7F" w:rsidP="00511C7F">
      <w:pPr>
        <w:pStyle w:val="ThumbnailParagraph"/>
      </w:pPr>
    </w:p>
    <w:p w14:paraId="20C16578" w14:textId="57A17695" w:rsidR="00203215" w:rsidRPr="00760EE9" w:rsidRDefault="00A959CC" w:rsidP="005E5351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203215" w:rsidRPr="00760EE9">
        <w:rPr>
          <w:color w:val="auto"/>
        </w:rPr>
        <w:t xml:space="preserve">When a course change is 16° through 90°, </w:t>
      </w:r>
      <w:r w:rsidR="00477269">
        <w:rPr>
          <w:color w:val="auto"/>
        </w:rPr>
        <w:t>how many miles of airspace are</w:t>
      </w:r>
      <w:r w:rsidR="00511C7F" w:rsidRPr="00760EE9">
        <w:rPr>
          <w:color w:val="auto"/>
        </w:rPr>
        <w:t xml:space="preserve"> to </w:t>
      </w:r>
      <w:r w:rsidR="00203215" w:rsidRPr="00760EE9">
        <w:rPr>
          <w:color w:val="auto"/>
        </w:rPr>
        <w:t>be protected on the overflown side for an aircraft at FL240</w:t>
      </w:r>
      <w:r w:rsidR="00511C7F" w:rsidRPr="00760EE9">
        <w:rPr>
          <w:color w:val="auto"/>
        </w:rPr>
        <w:t>?</w:t>
      </w:r>
    </w:p>
    <w:p w14:paraId="365E683D" w14:textId="12D3DC69" w:rsidR="00A959CC" w:rsidRPr="00760EE9" w:rsidRDefault="00A959CC" w:rsidP="00203215">
      <w:pPr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2CAAD93A" wp14:editId="315C599E">
            <wp:extent cx="292608" cy="274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C. </w:t>
      </w:r>
      <w:r w:rsidR="00203215" w:rsidRPr="00760EE9">
        <w:rPr>
          <w:i/>
          <w:vanish/>
        </w:rPr>
        <w:t>17</w:t>
      </w:r>
    </w:p>
    <w:p w14:paraId="5ED1B61D" w14:textId="77777777" w:rsidR="008E7670" w:rsidRPr="00760EE9" w:rsidRDefault="008E7670" w:rsidP="00803E5C">
      <w:pPr>
        <w:pStyle w:val="BlockClose"/>
        <w:jc w:val="left"/>
        <w:rPr>
          <w:sz w:val="2"/>
          <w:szCs w:val="2"/>
        </w:rPr>
      </w:pPr>
    </w:p>
    <w:p w14:paraId="0F67520E" w14:textId="77777777" w:rsidR="00511C7F" w:rsidRPr="00760EE9" w:rsidRDefault="00511C7F" w:rsidP="00511C7F"/>
    <w:p w14:paraId="09C3AE9E" w14:textId="77777777" w:rsidR="00511C7F" w:rsidRPr="00760EE9" w:rsidRDefault="00511C7F" w:rsidP="00511C7F"/>
    <w:p w14:paraId="330E9A79" w14:textId="77777777" w:rsidR="00D17F29" w:rsidRPr="00760EE9" w:rsidRDefault="00D17F29" w:rsidP="008E7670">
      <w:pPr>
        <w:pStyle w:val="BlockClose"/>
        <w:sectPr w:rsidR="00D17F29" w:rsidRPr="00760EE9" w:rsidSect="006507E7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248DAD7" w14:textId="77777777" w:rsidR="00D17F29" w:rsidRPr="00760EE9" w:rsidRDefault="00D17F29" w:rsidP="00D17F29">
      <w:pPr>
        <w:pStyle w:val="Subtitle"/>
      </w:pPr>
      <w:r w:rsidRPr="00760EE9">
        <w:lastRenderedPageBreak/>
        <w:t>Knowledge Check</w:t>
      </w:r>
    </w:p>
    <w:p w14:paraId="50003D80" w14:textId="77777777" w:rsidR="00511C7F" w:rsidRPr="00760EE9" w:rsidRDefault="00511C7F" w:rsidP="00511C7F"/>
    <w:p w14:paraId="344437B5" w14:textId="5982FBD7" w:rsidR="00511C7F" w:rsidRPr="00760EE9" w:rsidRDefault="004274F1" w:rsidP="00511C7F">
      <w:pPr>
        <w:pStyle w:val="OriginalPage"/>
      </w:pPr>
      <w:r w:rsidRPr="00760EE9">
        <w:t>19</w:t>
      </w:r>
    </w:p>
    <w:p w14:paraId="3819FD49" w14:textId="77777777" w:rsidR="00511C7F" w:rsidRPr="00760EE9" w:rsidRDefault="00511C7F" w:rsidP="00511C7F"/>
    <w:p w14:paraId="5816ADE3" w14:textId="77777777" w:rsidR="00D17F29" w:rsidRPr="00760EE9" w:rsidRDefault="00D17F29" w:rsidP="00D17F29">
      <w:pPr>
        <w:pStyle w:val="BlockOpen"/>
        <w:rPr>
          <w:sz w:val="2"/>
          <w:szCs w:val="2"/>
        </w:rPr>
      </w:pPr>
      <w:r w:rsidRPr="00760EE9">
        <w:br w:type="column"/>
      </w:r>
    </w:p>
    <w:p w14:paraId="7919CB88" w14:textId="5C1CE9DD" w:rsidR="00D17F29" w:rsidRPr="00760EE9" w:rsidRDefault="005E1E74" w:rsidP="00511C7F">
      <w:pPr>
        <w:pStyle w:val="ThumbnailParagraph"/>
      </w:pPr>
      <w:r w:rsidRPr="005E1E74">
        <w:rPr>
          <w:noProof/>
        </w:rPr>
        <w:drawing>
          <wp:inline distT="0" distB="0" distL="0" distR="0" wp14:anchorId="1187AF2D" wp14:editId="286E6FEE">
            <wp:extent cx="2624328" cy="1965960"/>
            <wp:effectExtent l="19050" t="19050" r="24130" b="152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21A16" w14:textId="77777777" w:rsidR="00511C7F" w:rsidRPr="00760EE9" w:rsidRDefault="00511C7F" w:rsidP="00511C7F">
      <w:pPr>
        <w:pStyle w:val="ThumbnailParagraph"/>
      </w:pPr>
    </w:p>
    <w:p w14:paraId="7ECFBD97" w14:textId="61109960" w:rsidR="00203215" w:rsidRPr="00760EE9" w:rsidRDefault="00A959CC" w:rsidP="005E5351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203215" w:rsidRPr="00760EE9">
        <w:rPr>
          <w:color w:val="auto"/>
        </w:rPr>
        <w:t xml:space="preserve">When a course change is 140°, </w:t>
      </w:r>
      <w:r w:rsidR="00511C7F" w:rsidRPr="00760EE9">
        <w:rPr>
          <w:color w:val="auto"/>
        </w:rPr>
        <w:t xml:space="preserve">how many miles </w:t>
      </w:r>
      <w:r w:rsidR="00C90219" w:rsidRPr="00760EE9">
        <w:rPr>
          <w:color w:val="auto"/>
        </w:rPr>
        <w:t>are</w:t>
      </w:r>
      <w:r w:rsidR="00203215" w:rsidRPr="00760EE9">
        <w:rPr>
          <w:color w:val="auto"/>
        </w:rPr>
        <w:t xml:space="preserve"> to be protected on the overflown side for an aircraft at FL220</w:t>
      </w:r>
      <w:r w:rsidR="00511C7F" w:rsidRPr="00760EE9">
        <w:rPr>
          <w:color w:val="auto"/>
        </w:rPr>
        <w:t>?</w:t>
      </w:r>
    </w:p>
    <w:p w14:paraId="02A956F3" w14:textId="04B09DAD" w:rsidR="00A959CC" w:rsidRPr="00760EE9" w:rsidRDefault="00A959CC" w:rsidP="00203215">
      <w:pPr>
        <w:rPr>
          <w:i/>
          <w:vanish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5BE9D21E" wp14:editId="342EAFED">
            <wp:extent cx="292608" cy="27432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</w:t>
      </w:r>
      <w:r w:rsidR="00203215" w:rsidRPr="00760EE9">
        <w:rPr>
          <w:i/>
          <w:vanish/>
        </w:rPr>
        <w:t>B. 28</w:t>
      </w:r>
    </w:p>
    <w:p w14:paraId="35795CF4" w14:textId="77777777" w:rsidR="00D17F29" w:rsidRPr="00760EE9" w:rsidRDefault="00D17F29" w:rsidP="00803E5C">
      <w:pPr>
        <w:pStyle w:val="BlockClose"/>
        <w:jc w:val="left"/>
        <w:rPr>
          <w:sz w:val="2"/>
          <w:szCs w:val="2"/>
        </w:rPr>
      </w:pPr>
    </w:p>
    <w:p w14:paraId="0BEFCAB9" w14:textId="77777777" w:rsidR="000F5E69" w:rsidRPr="00760EE9" w:rsidRDefault="000F5E69" w:rsidP="000F5E69"/>
    <w:p w14:paraId="0940C9AB" w14:textId="77777777" w:rsidR="000F5E69" w:rsidRPr="00760EE9" w:rsidRDefault="000F5E69" w:rsidP="000F5E69"/>
    <w:p w14:paraId="158549EA" w14:textId="77777777" w:rsidR="000F5E69" w:rsidRPr="00760EE9" w:rsidRDefault="000F5E69" w:rsidP="000F5E69">
      <w:pPr>
        <w:sectPr w:rsidR="000F5E69" w:rsidRPr="00760EE9" w:rsidSect="006507E7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571509A" w14:textId="521F4B3B" w:rsidR="008E7670" w:rsidRPr="00760EE9" w:rsidRDefault="009964C1" w:rsidP="008E7670">
      <w:pPr>
        <w:pStyle w:val="Title"/>
      </w:pPr>
      <w:bookmarkStart w:id="14" w:name="_Hlk10452333"/>
      <w:bookmarkStart w:id="15" w:name="_Hlk10452269"/>
      <w:r>
        <w:rPr>
          <w:caps w:val="0"/>
        </w:rPr>
        <w:lastRenderedPageBreak/>
        <w:t xml:space="preserve">SEPARATION </w:t>
      </w:r>
      <w:r w:rsidR="008E7670" w:rsidRPr="00760EE9">
        <w:rPr>
          <w:caps w:val="0"/>
        </w:rPr>
        <w:t>MINIMA ON DIVERGING RADIALS</w:t>
      </w:r>
      <w:r w:rsidR="00EF07BD">
        <w:rPr>
          <w:caps w:val="0"/>
        </w:rPr>
        <w:t xml:space="preserve"> OR TRACKS</w:t>
      </w:r>
    </w:p>
    <w:bookmarkEnd w:id="14"/>
    <w:p w14:paraId="572DFF6F" w14:textId="77777777" w:rsidR="008E7670" w:rsidRPr="00760EE9" w:rsidRDefault="008E7670" w:rsidP="008E7670">
      <w:pPr>
        <w:sectPr w:rsidR="008E7670" w:rsidRPr="00760EE9" w:rsidSect="00325D25">
          <w:headerReference w:type="default" r:id="rId82"/>
          <w:headerReference w:type="first" r:id="rId83"/>
          <w:pgSz w:w="12240" w:h="15840"/>
          <w:pgMar w:top="720" w:right="1440" w:bottom="1440" w:left="1440" w:header="288" w:footer="720" w:gutter="0"/>
          <w:cols w:space="720"/>
          <w:titlePg/>
          <w:docGrid w:linePitch="299"/>
        </w:sectPr>
      </w:pPr>
    </w:p>
    <w:p w14:paraId="1AAD16D9" w14:textId="77777777" w:rsidR="008E7670" w:rsidRPr="00760EE9" w:rsidRDefault="00777FE8" w:rsidP="008E7670">
      <w:pPr>
        <w:pStyle w:val="Subtitle"/>
      </w:pPr>
      <w:r w:rsidRPr="00760EE9">
        <w:t>Separation Criteria</w:t>
      </w:r>
    </w:p>
    <w:p w14:paraId="7D524E48" w14:textId="77777777" w:rsidR="00203215" w:rsidRPr="00760EE9" w:rsidRDefault="00203215" w:rsidP="000F5E69">
      <w:pPr>
        <w:pStyle w:val="Reference"/>
      </w:pPr>
      <w:r w:rsidRPr="00760EE9">
        <w:t>JO 7110.65, par. 6-5-2</w:t>
      </w:r>
    </w:p>
    <w:p w14:paraId="59921CFC" w14:textId="77777777" w:rsidR="000F5E69" w:rsidRPr="00760EE9" w:rsidRDefault="000F5E69" w:rsidP="000F5E69"/>
    <w:p w14:paraId="556EE110" w14:textId="6FD400B0" w:rsidR="000F5E69" w:rsidRPr="00760EE9" w:rsidRDefault="004274F1" w:rsidP="000F5E69">
      <w:pPr>
        <w:pStyle w:val="OriginalPage"/>
      </w:pPr>
      <w:r w:rsidRPr="00760EE9">
        <w:t>20</w:t>
      </w:r>
    </w:p>
    <w:p w14:paraId="19BD03C6" w14:textId="77777777" w:rsidR="000F5E69" w:rsidRPr="00760EE9" w:rsidRDefault="000F5E69" w:rsidP="000F5E69"/>
    <w:p w14:paraId="0346780F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4178829C" w14:textId="17405FE6" w:rsidR="008E7670" w:rsidRPr="00760EE9" w:rsidRDefault="00477269" w:rsidP="000F5E69">
      <w:pPr>
        <w:pStyle w:val="ThumbnailParagraph"/>
      </w:pPr>
      <w:r w:rsidRPr="00477269">
        <w:rPr>
          <w:noProof/>
        </w:rPr>
        <w:drawing>
          <wp:inline distT="0" distB="0" distL="0" distR="0" wp14:anchorId="3A106E0E" wp14:editId="0D23C84B">
            <wp:extent cx="2624328" cy="1965960"/>
            <wp:effectExtent l="19050" t="19050" r="2413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76620" w14:textId="77777777" w:rsidR="000F5E69" w:rsidRPr="00760EE9" w:rsidRDefault="000F5E69" w:rsidP="000F5E69">
      <w:pPr>
        <w:pStyle w:val="ThumbnailParagraph"/>
      </w:pPr>
    </w:p>
    <w:p w14:paraId="6319AFA9" w14:textId="2DF0B18E" w:rsidR="002765E6" w:rsidRDefault="00477269" w:rsidP="008E7670">
      <w:pPr>
        <w:pStyle w:val="Text"/>
      </w:pPr>
      <w:r>
        <w:t>Separation m</w:t>
      </w:r>
      <w:r w:rsidR="009C0598" w:rsidRPr="00760EE9">
        <w:t>inima on D</w:t>
      </w:r>
      <w:r w:rsidR="002765E6" w:rsidRPr="00760EE9">
        <w:t xml:space="preserve">iverging </w:t>
      </w:r>
      <w:r w:rsidR="009C0598" w:rsidRPr="00760EE9">
        <w:t>R</w:t>
      </w:r>
      <w:r w:rsidR="002765E6" w:rsidRPr="00760EE9">
        <w:t>adials</w:t>
      </w:r>
      <w:r w:rsidR="00EF07BD">
        <w:t xml:space="preserve"> or</w:t>
      </w:r>
      <w:r w:rsidR="00DA4529">
        <w:t xml:space="preserve"> Tracks</w:t>
      </w:r>
    </w:p>
    <w:p w14:paraId="084B3E92" w14:textId="77777777" w:rsidR="00B678E5" w:rsidRPr="00760EE9" w:rsidRDefault="00B678E5" w:rsidP="00B678E5">
      <w:pPr>
        <w:ind w:left="540" w:hanging="540"/>
      </w:pPr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49AC2455" wp14:editId="6BFA9AAE">
            <wp:extent cx="301752" cy="274320"/>
            <wp:effectExtent l="0" t="0" r="3175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_Def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TRACK - The actual flight path of an aircraft over the surface of the earth.</w:t>
      </w:r>
    </w:p>
    <w:p w14:paraId="3355C719" w14:textId="696E7FE8" w:rsidR="00F13E4A" w:rsidRPr="00760EE9" w:rsidRDefault="00F13E4A" w:rsidP="002765E6">
      <w:pPr>
        <w:pStyle w:val="BulletsLevel1"/>
      </w:pPr>
      <w:r w:rsidRPr="00760EE9">
        <w:t>Consider separation to exist between aircraft:</w:t>
      </w:r>
    </w:p>
    <w:p w14:paraId="7CC3CC04" w14:textId="202FE089" w:rsidR="008E7670" w:rsidRPr="00755EF7" w:rsidRDefault="00F13E4A" w:rsidP="002765E6">
      <w:pPr>
        <w:pStyle w:val="BulletsLevel2"/>
      </w:pPr>
      <w:r w:rsidRPr="00755EF7">
        <w:t>Established on diverging radials of the same NAVAID</w:t>
      </w:r>
    </w:p>
    <w:p w14:paraId="7E76AFA8" w14:textId="0F89627C" w:rsidR="00F13E4A" w:rsidRDefault="006718E1" w:rsidP="002765E6">
      <w:pPr>
        <w:pStyle w:val="BulletsLevel3"/>
      </w:pPr>
      <w:r w:rsidRPr="00EF07BD">
        <w:t>At least 15°</w:t>
      </w:r>
      <w:r w:rsidR="00F13E4A" w:rsidRPr="00EF07BD">
        <w:t xml:space="preserve"> divergence when either aircraft is clear of the airspace to be protected for the other aircraft</w:t>
      </w:r>
    </w:p>
    <w:p w14:paraId="2A3DCA20" w14:textId="198929E9" w:rsidR="00F13E4A" w:rsidRDefault="00F13E4A" w:rsidP="002765E6">
      <w:pPr>
        <w:pStyle w:val="BulletsLevel2"/>
      </w:pPr>
      <w:r w:rsidRPr="00760EE9">
        <w:t>With non-VOR/DME based navigational equipment established on diverging tracks of the same waypoint</w:t>
      </w:r>
    </w:p>
    <w:p w14:paraId="2EFD0E4C" w14:textId="7C9D2C34" w:rsidR="00A9679B" w:rsidRDefault="006718E1" w:rsidP="00844FA8">
      <w:pPr>
        <w:pStyle w:val="BulletsLevel3"/>
      </w:pPr>
      <w:r w:rsidRPr="00760EE9">
        <w:t>At least 15°</w:t>
      </w:r>
      <w:r w:rsidR="00F13E4A" w:rsidRPr="00760EE9">
        <w:t xml:space="preserve"> divergence when either aircraft is clear of the airspace to be protected for the other aircraft</w:t>
      </w:r>
    </w:p>
    <w:p w14:paraId="0C52416D" w14:textId="77777777" w:rsidR="008E7670" w:rsidRPr="00760EE9" w:rsidRDefault="008E7670" w:rsidP="000F5E69">
      <w:pPr>
        <w:pStyle w:val="BlockClose"/>
        <w:jc w:val="left"/>
        <w:rPr>
          <w:sz w:val="2"/>
          <w:szCs w:val="2"/>
        </w:rPr>
      </w:pPr>
    </w:p>
    <w:p w14:paraId="28D1C098" w14:textId="77777777" w:rsidR="000F5E69" w:rsidRPr="00760EE9" w:rsidRDefault="000F5E69" w:rsidP="000F5E69"/>
    <w:p w14:paraId="11D65393" w14:textId="77777777" w:rsidR="008E7670" w:rsidRPr="00760EE9" w:rsidRDefault="008E7670" w:rsidP="008E7670"/>
    <w:p w14:paraId="6650E566" w14:textId="77777777" w:rsidR="008E7670" w:rsidRPr="00760EE9" w:rsidRDefault="008E7670" w:rsidP="008E7670">
      <w:pPr>
        <w:sectPr w:rsidR="008E7670" w:rsidRPr="00760EE9" w:rsidSect="001C07CA">
          <w:headerReference w:type="default" r:id="rId85"/>
          <w:headerReference w:type="first" r:id="rId86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bookmarkEnd w:id="15"/>
    <w:p w14:paraId="3240CE81" w14:textId="77777777" w:rsidR="001B5BB7" w:rsidRPr="00760EE9" w:rsidRDefault="001B5BB7" w:rsidP="001B5BB7">
      <w:pPr>
        <w:pStyle w:val="Subtitle"/>
      </w:pPr>
      <w:r w:rsidRPr="00760EE9">
        <w:lastRenderedPageBreak/>
        <w:t>Non-DME Divergence Distance Minima</w:t>
      </w:r>
    </w:p>
    <w:p w14:paraId="7B3EFA49" w14:textId="77777777" w:rsidR="001B5BB7" w:rsidRPr="00760EE9" w:rsidRDefault="001B5BB7" w:rsidP="001B5BB7">
      <w:pPr>
        <w:pStyle w:val="Reference"/>
      </w:pPr>
      <w:r w:rsidRPr="00760EE9">
        <w:t>JO 7110.65, par. 6-5-2, TBL 6-5-1</w:t>
      </w:r>
    </w:p>
    <w:p w14:paraId="3A14B10A" w14:textId="77777777" w:rsidR="001B5BB7" w:rsidRPr="00760EE9" w:rsidRDefault="001B5BB7" w:rsidP="001B5BB7"/>
    <w:p w14:paraId="46D8A37A" w14:textId="77777777" w:rsidR="001B5BB7" w:rsidRPr="00760EE9" w:rsidRDefault="001B5BB7" w:rsidP="001B5BB7">
      <w:pPr>
        <w:pStyle w:val="OriginalPage"/>
      </w:pPr>
      <w:r w:rsidRPr="00760EE9">
        <w:t>21</w:t>
      </w:r>
    </w:p>
    <w:p w14:paraId="000446CE" w14:textId="77777777" w:rsidR="001B5BB7" w:rsidRPr="00760EE9" w:rsidRDefault="001B5BB7" w:rsidP="001B5BB7"/>
    <w:p w14:paraId="3F1D0B40" w14:textId="77777777" w:rsidR="001B5BB7" w:rsidRPr="00760EE9" w:rsidRDefault="001B5BB7" w:rsidP="001B5BB7">
      <w:pPr>
        <w:pStyle w:val="BlockOpen"/>
        <w:rPr>
          <w:sz w:val="2"/>
          <w:szCs w:val="2"/>
        </w:rPr>
      </w:pPr>
      <w:r w:rsidRPr="00760EE9">
        <w:br w:type="column"/>
      </w:r>
    </w:p>
    <w:p w14:paraId="58457BDA" w14:textId="44480CB4" w:rsidR="001B5BB7" w:rsidRPr="00760EE9" w:rsidRDefault="005E1E74" w:rsidP="001B5BB7">
      <w:pPr>
        <w:pStyle w:val="ThumbnailParagraph"/>
      </w:pPr>
      <w:r w:rsidRPr="005E1E74">
        <w:rPr>
          <w:noProof/>
        </w:rPr>
        <w:drawing>
          <wp:inline distT="0" distB="0" distL="0" distR="0" wp14:anchorId="6524AEDC" wp14:editId="27604447">
            <wp:extent cx="2624328" cy="1965960"/>
            <wp:effectExtent l="19050" t="19050" r="24130" b="1524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D4D95" w14:textId="77777777" w:rsidR="001B5BB7" w:rsidRPr="00760EE9" w:rsidRDefault="001B5BB7" w:rsidP="001B5BB7">
      <w:pPr>
        <w:pStyle w:val="ThumbnailParagraph"/>
      </w:pPr>
    </w:p>
    <w:p w14:paraId="1F8642D8" w14:textId="6E74E1BA" w:rsidR="001B5BB7" w:rsidRPr="00760EE9" w:rsidRDefault="001B5BB7" w:rsidP="001B5BB7">
      <w:pPr>
        <w:pStyle w:val="Text"/>
      </w:pPr>
      <w:r w:rsidRPr="00760EE9">
        <w:t xml:space="preserve">Non-DME </w:t>
      </w:r>
      <w:r w:rsidR="00712C1E" w:rsidRPr="00760EE9">
        <w:t>Divergence Distance Minima</w:t>
      </w:r>
      <w:r w:rsidR="00532AC2">
        <w:t xml:space="preserve"> Table</w:t>
      </w:r>
    </w:p>
    <w:p w14:paraId="755CA271" w14:textId="44ACE6C2" w:rsidR="00193B49" w:rsidRDefault="00532AC2" w:rsidP="00844FA8">
      <w:pPr>
        <w:pStyle w:val="BulletsLevel1"/>
      </w:pPr>
      <w:r>
        <w:t>U</w:t>
      </w:r>
      <w:r w:rsidR="00193B49" w:rsidRPr="00760EE9">
        <w:t>sed to determine the distance required for angles of divergence to clear protected airspace</w:t>
      </w:r>
    </w:p>
    <w:p w14:paraId="0C23967C" w14:textId="7515822A" w:rsidR="00193B49" w:rsidRDefault="00193B49" w:rsidP="00E05E88">
      <w:pPr>
        <w:pStyle w:val="BulletsLevel2"/>
      </w:pPr>
      <w:r w:rsidRPr="00193B49">
        <w:t xml:space="preserve">For divergence that falls between two values, use the lesser divergence </w:t>
      </w:r>
      <w:r w:rsidR="00477269">
        <w:t xml:space="preserve">degree </w:t>
      </w:r>
      <w:r w:rsidRPr="00193B49">
        <w:t>value to obtain the distance</w:t>
      </w:r>
    </w:p>
    <w:p w14:paraId="7CBF19BA" w14:textId="07A0B9DF" w:rsidR="001B5BB7" w:rsidRPr="00760EE9" w:rsidRDefault="001B5BB7" w:rsidP="001B5BB7">
      <w:pPr>
        <w:pStyle w:val="BulletsLevel1"/>
      </w:pPr>
      <w:r w:rsidRPr="00760EE9">
        <w:t>May be used for aircraft that obtain mileages from sources oth</w:t>
      </w:r>
      <w:r w:rsidR="00F746B6">
        <w:t>er than DME, such as LORAN</w:t>
      </w:r>
      <w:r w:rsidRPr="00760EE9">
        <w:t xml:space="preserve"> and GNSS, where there is no slant</w:t>
      </w:r>
      <w:r w:rsidR="00151A1B">
        <w:t>-</w:t>
      </w:r>
      <w:r w:rsidRPr="00760EE9">
        <w:t>range error</w:t>
      </w:r>
    </w:p>
    <w:p w14:paraId="39D0B3EA" w14:textId="77777777" w:rsidR="001B5BB7" w:rsidRPr="00760EE9" w:rsidRDefault="001B5BB7" w:rsidP="001B5BB7"/>
    <w:tbl>
      <w:tblPr>
        <w:tblW w:w="6390" w:type="dxa"/>
        <w:jc w:val="center"/>
        <w:tblLook w:val="04A0" w:firstRow="1" w:lastRow="0" w:firstColumn="1" w:lastColumn="0" w:noHBand="0" w:noVBand="1"/>
      </w:tblPr>
      <w:tblGrid>
        <w:gridCol w:w="3080"/>
        <w:gridCol w:w="3310"/>
      </w:tblGrid>
      <w:tr w:rsidR="001B5BB7" w:rsidRPr="00760EE9" w14:paraId="1D830CF2" w14:textId="77777777" w:rsidTr="002B182F">
        <w:trPr>
          <w:trHeight w:val="735"/>
          <w:jc w:val="center"/>
        </w:trPr>
        <w:tc>
          <w:tcPr>
            <w:tcW w:w="6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92EC61" w14:textId="7CB446AD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 xml:space="preserve">Non-DME Divergence </w:t>
            </w:r>
            <w:r w:rsidR="0040293C">
              <w:rPr>
                <w:rFonts w:cs="Arial"/>
                <w:b/>
              </w:rPr>
              <w:t xml:space="preserve">Distance </w:t>
            </w:r>
            <w:r w:rsidRPr="00760EE9">
              <w:rPr>
                <w:rFonts w:cs="Arial"/>
                <w:b/>
              </w:rPr>
              <w:t>Minima</w:t>
            </w:r>
          </w:p>
        </w:tc>
      </w:tr>
      <w:tr w:rsidR="001B5BB7" w:rsidRPr="00760EE9" w14:paraId="495CA5EC" w14:textId="77777777" w:rsidTr="002B182F">
        <w:trPr>
          <w:trHeight w:val="6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4733C" w14:textId="61EBB7CF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>Divergence</w:t>
            </w:r>
            <w:r w:rsidRPr="00760EE9">
              <w:rPr>
                <w:rFonts w:cs="Arial"/>
                <w:b/>
              </w:rPr>
              <w:br/>
            </w:r>
            <w:r w:rsidR="00881FE5">
              <w:rPr>
                <w:rFonts w:cs="Arial"/>
                <w:b/>
              </w:rPr>
              <w:t>(</w:t>
            </w:r>
            <w:r w:rsidRPr="00760EE9">
              <w:rPr>
                <w:rFonts w:cs="Arial"/>
                <w:b/>
              </w:rPr>
              <w:t>Degrees</w:t>
            </w:r>
            <w:r w:rsidR="00881FE5">
              <w:rPr>
                <w:rFonts w:cs="Arial"/>
                <w:b/>
              </w:rPr>
              <w:t>)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159E0A" w14:textId="77777777" w:rsidR="001B5BB7" w:rsidRPr="00760EE9" w:rsidRDefault="001B5BB7" w:rsidP="00C90219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>Distance (NM)</w:t>
            </w:r>
          </w:p>
        </w:tc>
      </w:tr>
      <w:tr w:rsidR="001B5BB7" w:rsidRPr="00760EE9" w14:paraId="52A7ABD2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5622BC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15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7F2B29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16</w:t>
            </w:r>
          </w:p>
        </w:tc>
      </w:tr>
      <w:tr w:rsidR="001B5BB7" w:rsidRPr="00760EE9" w14:paraId="631E12D3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7785AA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20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4F6D39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12</w:t>
            </w:r>
          </w:p>
        </w:tc>
      </w:tr>
      <w:tr w:rsidR="001B5BB7" w:rsidRPr="00760EE9" w14:paraId="66E588EB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C510CE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25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2274BF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10</w:t>
            </w:r>
          </w:p>
        </w:tc>
      </w:tr>
      <w:tr w:rsidR="001B5BB7" w:rsidRPr="00760EE9" w14:paraId="0C83B6C9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C28ECB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30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ECB90B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8</w:t>
            </w:r>
          </w:p>
        </w:tc>
      </w:tr>
      <w:tr w:rsidR="001B5BB7" w:rsidRPr="00760EE9" w14:paraId="6429190D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08040D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35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90480E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7</w:t>
            </w:r>
          </w:p>
        </w:tc>
      </w:tr>
      <w:tr w:rsidR="001B5BB7" w:rsidRPr="00760EE9" w14:paraId="62E71528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2EB01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45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EE52B0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6</w:t>
            </w:r>
          </w:p>
        </w:tc>
      </w:tr>
      <w:tr w:rsidR="001B5BB7" w:rsidRPr="00760EE9" w14:paraId="2DD17588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239CF6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55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4965C1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5</w:t>
            </w:r>
          </w:p>
        </w:tc>
      </w:tr>
      <w:tr w:rsidR="001B5BB7" w:rsidRPr="00760EE9" w14:paraId="1CA53A84" w14:textId="77777777" w:rsidTr="002B182F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96A2C5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90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EF3A87" w14:textId="77777777" w:rsidR="001B5BB7" w:rsidRPr="00760EE9" w:rsidRDefault="001B5BB7" w:rsidP="002B182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4</w:t>
            </w:r>
          </w:p>
        </w:tc>
      </w:tr>
    </w:tbl>
    <w:p w14:paraId="09C29BE5" w14:textId="77777777" w:rsidR="001B5BB7" w:rsidRPr="00760EE9" w:rsidRDefault="001B5BB7" w:rsidP="001B5BB7"/>
    <w:p w14:paraId="09E34DAD" w14:textId="77777777" w:rsidR="001B5BB7" w:rsidRPr="00760EE9" w:rsidRDefault="001B5BB7" w:rsidP="001B5BB7">
      <w:pPr>
        <w:pStyle w:val="BlockClose"/>
        <w:rPr>
          <w:sz w:val="2"/>
          <w:szCs w:val="2"/>
        </w:rPr>
      </w:pPr>
    </w:p>
    <w:p w14:paraId="7027A323" w14:textId="77777777" w:rsidR="001B5BB7" w:rsidRPr="00760EE9" w:rsidRDefault="001B5BB7" w:rsidP="001B5BB7"/>
    <w:p w14:paraId="3BAA65E2" w14:textId="77777777" w:rsidR="001B5BB7" w:rsidRPr="00760EE9" w:rsidRDefault="001B5BB7" w:rsidP="001B5BB7">
      <w:pPr>
        <w:sectPr w:rsidR="001B5BB7" w:rsidRPr="00760EE9" w:rsidSect="006D6E05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87D6055" w14:textId="7938ECE4" w:rsidR="008E7670" w:rsidRPr="00760EE9" w:rsidRDefault="00BC6B5B" w:rsidP="008E7670">
      <w:pPr>
        <w:pStyle w:val="Subtitle"/>
      </w:pPr>
      <w:r>
        <w:lastRenderedPageBreak/>
        <w:t xml:space="preserve">DME </w:t>
      </w:r>
      <w:r w:rsidR="00777FE8" w:rsidRPr="00760EE9">
        <w:t>Divergence Distance Minima</w:t>
      </w:r>
    </w:p>
    <w:p w14:paraId="0CE57466" w14:textId="1940301F" w:rsidR="00B033E9" w:rsidRPr="00760EE9" w:rsidRDefault="00B033E9" w:rsidP="00B033E9">
      <w:pPr>
        <w:pStyle w:val="Reference"/>
      </w:pPr>
      <w:r w:rsidRPr="00760EE9">
        <w:t>JO 7110.65, par. 6-5-2</w:t>
      </w:r>
      <w:r w:rsidR="001B5BB7" w:rsidRPr="00760EE9">
        <w:t>, TBL 6-5-2</w:t>
      </w:r>
    </w:p>
    <w:p w14:paraId="59AF2686" w14:textId="1B56F399" w:rsidR="00B033E9" w:rsidRPr="00760EE9" w:rsidRDefault="0094042F" w:rsidP="00B033E9">
      <w:r>
        <w:t>FAA-H-8083-25B</w:t>
      </w:r>
    </w:p>
    <w:p w14:paraId="2F65C8BC" w14:textId="2261B369" w:rsidR="00B033E9" w:rsidRPr="00760EE9" w:rsidRDefault="004274F1" w:rsidP="00B033E9">
      <w:pPr>
        <w:pStyle w:val="OriginalPage"/>
      </w:pPr>
      <w:r w:rsidRPr="00760EE9">
        <w:t>22</w:t>
      </w:r>
    </w:p>
    <w:p w14:paraId="6ED296E8" w14:textId="77777777" w:rsidR="00B033E9" w:rsidRPr="00760EE9" w:rsidRDefault="00B033E9" w:rsidP="00B033E9"/>
    <w:p w14:paraId="1FF42E7B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75A7E33F" w14:textId="6DD674A6" w:rsidR="008E7670" w:rsidRPr="00760EE9" w:rsidRDefault="00151A1B" w:rsidP="00B033E9">
      <w:pPr>
        <w:pStyle w:val="ThumbnailParagraph"/>
      </w:pPr>
      <w:r w:rsidRPr="00151A1B">
        <w:rPr>
          <w:noProof/>
        </w:rPr>
        <w:drawing>
          <wp:inline distT="0" distB="0" distL="0" distR="0" wp14:anchorId="428BE37D" wp14:editId="2ED4F710">
            <wp:extent cx="2624328" cy="1965960"/>
            <wp:effectExtent l="19050" t="19050" r="2413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5DB6D" w14:textId="77777777" w:rsidR="00B033E9" w:rsidRPr="00760EE9" w:rsidRDefault="00B033E9" w:rsidP="00B033E9">
      <w:pPr>
        <w:pStyle w:val="ThumbnailParagraph"/>
      </w:pPr>
    </w:p>
    <w:p w14:paraId="20B41FFF" w14:textId="419EAC72" w:rsidR="002765E6" w:rsidRPr="00760EE9" w:rsidRDefault="009C0598" w:rsidP="002765E6">
      <w:r w:rsidRPr="00760EE9">
        <w:t>DME D</w:t>
      </w:r>
      <w:r w:rsidR="002765E6" w:rsidRPr="00760EE9">
        <w:t xml:space="preserve">ivergence </w:t>
      </w:r>
      <w:r w:rsidRPr="00760EE9">
        <w:t>D</w:t>
      </w:r>
      <w:r w:rsidR="002765E6" w:rsidRPr="00760EE9">
        <w:t xml:space="preserve">istance </w:t>
      </w:r>
      <w:r w:rsidRPr="00760EE9">
        <w:t>M</w:t>
      </w:r>
      <w:r w:rsidR="002765E6" w:rsidRPr="00760EE9">
        <w:t>inima</w:t>
      </w:r>
      <w:r w:rsidR="00532AC2">
        <w:t xml:space="preserve"> </w:t>
      </w:r>
      <w:r w:rsidR="007D0841">
        <w:t>Table</w:t>
      </w:r>
    </w:p>
    <w:p w14:paraId="41439A27" w14:textId="73FB3761" w:rsidR="00F60D0A" w:rsidRPr="00760EE9" w:rsidRDefault="00F60D0A" w:rsidP="002765E6">
      <w:pPr>
        <w:pStyle w:val="BulletsLevel1"/>
      </w:pPr>
      <w:r w:rsidRPr="00760EE9">
        <w:t xml:space="preserve">Used to determine the distance required for angles of divergence to clear protected airspace </w:t>
      </w:r>
    </w:p>
    <w:p w14:paraId="597D9DB6" w14:textId="444FED29" w:rsidR="00F60D0A" w:rsidRPr="00760EE9" w:rsidRDefault="00EF1980" w:rsidP="00F60D0A">
      <w:pPr>
        <w:pStyle w:val="BulletsLevel2"/>
      </w:pPr>
      <w:r>
        <w:t>For</w:t>
      </w:r>
      <w:r w:rsidR="00F60D0A" w:rsidRPr="00760EE9">
        <w:t xml:space="preserve"> divergence </w:t>
      </w:r>
      <w:r>
        <w:t xml:space="preserve">that </w:t>
      </w:r>
      <w:r w:rsidR="00F60D0A" w:rsidRPr="00760EE9">
        <w:t>falls between two values, use the lesser divergen</w:t>
      </w:r>
      <w:r w:rsidR="00F31EA6" w:rsidRPr="00760EE9">
        <w:t xml:space="preserve">ce </w:t>
      </w:r>
      <w:r w:rsidR="00151A1B">
        <w:t xml:space="preserve">degree </w:t>
      </w:r>
      <w:r w:rsidR="00F31EA6" w:rsidRPr="00760EE9">
        <w:t>value to obtain the distance</w:t>
      </w:r>
    </w:p>
    <w:p w14:paraId="43183D43" w14:textId="4ADEC963" w:rsidR="00F60D0A" w:rsidRPr="00760EE9" w:rsidRDefault="00F60D0A" w:rsidP="00F60D0A">
      <w:pPr>
        <w:pStyle w:val="BulletsLevel1"/>
      </w:pPr>
      <w:r w:rsidRPr="00760EE9">
        <w:t>Compensates for DME slant</w:t>
      </w:r>
      <w:r w:rsidR="00151A1B">
        <w:t>-</w:t>
      </w:r>
      <w:r w:rsidRPr="00760EE9">
        <w:t>range error</w:t>
      </w:r>
    </w:p>
    <w:p w14:paraId="13F30DA2" w14:textId="19AC4A3F" w:rsidR="00F60D0A" w:rsidRPr="00760EE9" w:rsidRDefault="00534450" w:rsidP="00534450">
      <w:r w:rsidRPr="00760EE9">
        <w:rPr>
          <w:rFonts w:eastAsiaTheme="minorHAnsi"/>
          <w:noProof/>
          <w:color w:val="000000" w:themeColor="text1"/>
        </w:rPr>
        <w:drawing>
          <wp:inline distT="0" distB="0" distL="0" distR="0" wp14:anchorId="5E956027" wp14:editId="2396B05B">
            <wp:extent cx="301752" cy="274320"/>
            <wp:effectExtent l="0" t="0" r="3175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_Def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60EE9">
        <w:t>SLANT</w:t>
      </w:r>
      <w:r>
        <w:t xml:space="preserve"> </w:t>
      </w:r>
      <w:r w:rsidRPr="00760EE9">
        <w:t>RANGE</w:t>
      </w:r>
      <w:r>
        <w:t xml:space="preserve"> -</w:t>
      </w:r>
      <w:r w:rsidRPr="00760EE9">
        <w:t xml:space="preserve"> </w:t>
      </w:r>
      <w:r>
        <w:t>T</w:t>
      </w:r>
      <w:r w:rsidR="00E03415" w:rsidRPr="00AF7247">
        <w:t>he horizontal distance from the aircraft antenna to the ground station, due to line-of-sight transmission of the DME signal</w:t>
      </w:r>
      <w:r w:rsidR="00151A1B">
        <w:t>.</w:t>
      </w:r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1790"/>
        <w:gridCol w:w="1340"/>
        <w:gridCol w:w="2270"/>
      </w:tblGrid>
      <w:tr w:rsidR="00D07A6F" w:rsidRPr="00760EE9" w14:paraId="415D5756" w14:textId="77777777" w:rsidTr="00F4625A">
        <w:trPr>
          <w:trHeight w:val="970"/>
          <w:jc w:val="center"/>
        </w:trPr>
        <w:tc>
          <w:tcPr>
            <w:tcW w:w="54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EAE9B" w14:textId="6C67D65B" w:rsidR="00D07A6F" w:rsidRPr="00760EE9" w:rsidRDefault="00D07A6F" w:rsidP="0040293C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>DME Divergence Distance Minima</w:t>
            </w:r>
            <w:r w:rsidRPr="00760EE9">
              <w:rPr>
                <w:rFonts w:cs="Arial"/>
                <w:b/>
              </w:rPr>
              <w:br/>
            </w:r>
          </w:p>
        </w:tc>
      </w:tr>
      <w:tr w:rsidR="00F4625A" w:rsidRPr="00760EE9" w14:paraId="1E0806A8" w14:textId="77777777" w:rsidTr="00F4625A">
        <w:trPr>
          <w:trHeight w:val="520"/>
          <w:jc w:val="center"/>
        </w:trPr>
        <w:tc>
          <w:tcPr>
            <w:tcW w:w="179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6BE39D" w14:textId="14C7F46E" w:rsidR="00F4625A" w:rsidRPr="00760EE9" w:rsidRDefault="00F4625A" w:rsidP="00D07A6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>Divergence</w:t>
            </w:r>
            <w:r w:rsidRPr="00760EE9"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t>(</w:t>
            </w:r>
            <w:r w:rsidRPr="00760EE9">
              <w:rPr>
                <w:rFonts w:cs="Arial"/>
                <w:b/>
              </w:rPr>
              <w:t>Degrees</w:t>
            </w:r>
            <w:r>
              <w:rPr>
                <w:rFonts w:cs="Arial"/>
                <w:b/>
              </w:rPr>
              <w:t>)</w:t>
            </w:r>
          </w:p>
        </w:tc>
        <w:tc>
          <w:tcPr>
            <w:tcW w:w="36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886143" w14:textId="4081D2CA" w:rsidR="00F4625A" w:rsidRPr="00760EE9" w:rsidRDefault="00F4625A" w:rsidP="0040293C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Distance (NM)</w:t>
            </w:r>
          </w:p>
        </w:tc>
      </w:tr>
      <w:tr w:rsidR="00F4625A" w:rsidRPr="00760EE9" w14:paraId="7FF382DD" w14:textId="77777777" w:rsidTr="009964C1">
        <w:trPr>
          <w:trHeight w:val="615"/>
          <w:jc w:val="center"/>
        </w:trPr>
        <w:tc>
          <w:tcPr>
            <w:tcW w:w="179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C4ECB" w14:textId="2466BF5C" w:rsidR="00F4625A" w:rsidRPr="00760EE9" w:rsidRDefault="00F4625A" w:rsidP="00D07A6F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77F56" w14:textId="77777777" w:rsidR="00F4625A" w:rsidRPr="00760EE9" w:rsidRDefault="00F4625A" w:rsidP="00D07A6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60EE9">
              <w:rPr>
                <w:rFonts w:cs="Arial"/>
                <w:b/>
              </w:rPr>
              <w:t>Below FL180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CEBEC" w14:textId="6AF400F3" w:rsidR="00F4625A" w:rsidRPr="00760EE9" w:rsidRDefault="00151A1B" w:rsidP="00D07A6F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FL180 -</w:t>
            </w:r>
            <w:r w:rsidR="00F4625A" w:rsidRPr="00760EE9">
              <w:rPr>
                <w:rFonts w:cs="Arial"/>
                <w:b/>
              </w:rPr>
              <w:t xml:space="preserve"> FL450</w:t>
            </w:r>
          </w:p>
        </w:tc>
      </w:tr>
      <w:tr w:rsidR="00D07A6F" w:rsidRPr="00760EE9" w14:paraId="1AB0898F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05916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68420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77F04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18</w:t>
            </w:r>
          </w:p>
        </w:tc>
      </w:tr>
      <w:tr w:rsidR="00D07A6F" w:rsidRPr="00760EE9" w14:paraId="070835B4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9E2E8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9B5A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E809A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15</w:t>
            </w:r>
          </w:p>
        </w:tc>
      </w:tr>
      <w:tr w:rsidR="00D07A6F" w:rsidRPr="00760EE9" w14:paraId="56BD8B30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0FA7D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68987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6E8CC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13</w:t>
            </w:r>
          </w:p>
        </w:tc>
      </w:tr>
      <w:tr w:rsidR="00D07A6F" w:rsidRPr="00760EE9" w14:paraId="6EB15459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1894E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D3926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6290A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</w:tr>
      <w:tr w:rsidR="00D07A6F" w:rsidRPr="00760EE9" w14:paraId="33D36053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D3F1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896E5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1C0EF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</w:tr>
      <w:tr w:rsidR="00D07A6F" w:rsidRPr="00760EE9" w14:paraId="0764B092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31F47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3B971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DE4F1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</w:tr>
      <w:tr w:rsidR="00D07A6F" w:rsidRPr="00760EE9" w14:paraId="7106693C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67B4D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4FD89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F2BF6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</w:tr>
      <w:tr w:rsidR="00D07A6F" w:rsidRPr="00760EE9" w14:paraId="51786CC9" w14:textId="77777777" w:rsidTr="00D07A6F">
        <w:trPr>
          <w:trHeight w:val="315"/>
          <w:jc w:val="center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02028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E4DAA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62FE6" w14:textId="77777777" w:rsidR="00D07A6F" w:rsidRPr="00760EE9" w:rsidRDefault="00D07A6F" w:rsidP="00D07A6F">
            <w:pPr>
              <w:spacing w:after="0" w:line="240" w:lineRule="auto"/>
              <w:jc w:val="center"/>
              <w:rPr>
                <w:rFonts w:cs="Arial"/>
              </w:rPr>
            </w:pPr>
            <w:r w:rsidRPr="00760EE9">
              <w:rPr>
                <w:rFonts w:cs="Arial"/>
              </w:rPr>
              <w:t>11</w:t>
            </w:r>
          </w:p>
        </w:tc>
      </w:tr>
    </w:tbl>
    <w:p w14:paraId="13F239E2" w14:textId="77777777" w:rsidR="00D07A6F" w:rsidRPr="00760EE9" w:rsidRDefault="00D07A6F" w:rsidP="00694092">
      <w:pPr>
        <w:pStyle w:val="BlockClose"/>
      </w:pPr>
    </w:p>
    <w:p w14:paraId="68983048" w14:textId="77777777" w:rsidR="00D07A6F" w:rsidRPr="00760EE9" w:rsidRDefault="00D07A6F" w:rsidP="008E7670">
      <w:pPr>
        <w:ind w:left="360" w:hanging="360"/>
        <w:sectPr w:rsidR="00D07A6F" w:rsidRPr="00760EE9" w:rsidSect="005C75BC">
          <w:headerReference w:type="first" r:id="rId89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181217C" w14:textId="77777777" w:rsidR="00D07A6F" w:rsidRPr="00760EE9" w:rsidRDefault="00D07A6F" w:rsidP="008E7670"/>
    <w:p w14:paraId="41EE5808" w14:textId="77777777" w:rsidR="008E7670" w:rsidRPr="00760EE9" w:rsidRDefault="008E7670" w:rsidP="008E7670">
      <w:pPr>
        <w:sectPr w:rsidR="008E7670" w:rsidRPr="00760EE9" w:rsidSect="00F26458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6EB319A" w14:textId="77777777" w:rsidR="008E7670" w:rsidRPr="00760EE9" w:rsidRDefault="00777FE8" w:rsidP="008E7670">
      <w:pPr>
        <w:pStyle w:val="Subtitle"/>
      </w:pPr>
      <w:r w:rsidRPr="00760EE9">
        <w:lastRenderedPageBreak/>
        <w:t>Knowledge Check</w:t>
      </w:r>
    </w:p>
    <w:p w14:paraId="37DADA68" w14:textId="77777777" w:rsidR="001F57CF" w:rsidRPr="00760EE9" w:rsidRDefault="001F57CF" w:rsidP="001F57CF"/>
    <w:p w14:paraId="61F98C30" w14:textId="77777777" w:rsidR="001F57CF" w:rsidRPr="00760EE9" w:rsidRDefault="001F57CF" w:rsidP="001F57CF"/>
    <w:p w14:paraId="3D84076C" w14:textId="77777777" w:rsidR="001F57CF" w:rsidRPr="00760EE9" w:rsidRDefault="001F57CF" w:rsidP="001F57CF"/>
    <w:p w14:paraId="0D1D88FD" w14:textId="5C67858F" w:rsidR="001F57CF" w:rsidRPr="00760EE9" w:rsidRDefault="004274F1" w:rsidP="001F57CF">
      <w:pPr>
        <w:pStyle w:val="OriginalPage"/>
      </w:pPr>
      <w:r w:rsidRPr="00760EE9">
        <w:t>23</w:t>
      </w:r>
    </w:p>
    <w:p w14:paraId="411D01B7" w14:textId="77777777" w:rsidR="001F57CF" w:rsidRPr="00760EE9" w:rsidRDefault="001F57CF" w:rsidP="001F57CF"/>
    <w:p w14:paraId="10D79EFA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3AFA99F6" w14:textId="096E363A" w:rsidR="008E7670" w:rsidRPr="00760EE9" w:rsidRDefault="009F2069" w:rsidP="00BA4A0E">
      <w:pPr>
        <w:pStyle w:val="ThumbnailParagraph"/>
      </w:pPr>
      <w:r w:rsidRPr="009F2069">
        <w:rPr>
          <w:noProof/>
        </w:rPr>
        <w:drawing>
          <wp:inline distT="0" distB="0" distL="0" distR="0" wp14:anchorId="1E1A65F9" wp14:editId="583BE984">
            <wp:extent cx="2624328" cy="1965960"/>
            <wp:effectExtent l="19050" t="19050" r="2413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15499" w14:textId="77777777" w:rsidR="00BA4A0E" w:rsidRPr="00760EE9" w:rsidRDefault="00BA4A0E" w:rsidP="00BA4A0E">
      <w:pPr>
        <w:pStyle w:val="ThumbnailParagraph"/>
      </w:pPr>
    </w:p>
    <w:p w14:paraId="57475071" w14:textId="5B01681A" w:rsidR="00A959CC" w:rsidRPr="00760EE9" w:rsidRDefault="00A959CC" w:rsidP="00BC6B5B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B402EF">
        <w:rPr>
          <w:color w:val="auto"/>
        </w:rPr>
        <w:t>How do you determine the required lateral separation when divergence falls between two values listed in the divergence table?</w:t>
      </w:r>
    </w:p>
    <w:p w14:paraId="65E5D73D" w14:textId="70171860" w:rsidR="00A959CC" w:rsidRPr="00760EE9" w:rsidRDefault="00A959CC" w:rsidP="00A959CC">
      <w:pPr>
        <w:spacing w:before="240" w:after="240"/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1FE666BC" wp14:editId="64FFFA82">
            <wp:extent cx="292608" cy="274320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C</w:t>
      </w:r>
      <w:r w:rsidR="005F7A92" w:rsidRPr="00760EE9">
        <w:rPr>
          <w:i/>
          <w:vanish/>
        </w:rPr>
        <w:t xml:space="preserve">. </w:t>
      </w:r>
      <w:r w:rsidR="009F2069">
        <w:rPr>
          <w:i/>
          <w:vanish/>
        </w:rPr>
        <w:t>U</w:t>
      </w:r>
      <w:r w:rsidR="00753779" w:rsidRPr="00760EE9">
        <w:rPr>
          <w:i/>
          <w:vanish/>
        </w:rPr>
        <w:t xml:space="preserve">se the lesser divergence </w:t>
      </w:r>
      <w:r w:rsidR="00151A1B">
        <w:rPr>
          <w:i/>
          <w:vanish/>
        </w:rPr>
        <w:t xml:space="preserve">degree </w:t>
      </w:r>
      <w:r w:rsidR="00753779" w:rsidRPr="00760EE9">
        <w:rPr>
          <w:i/>
          <w:vanish/>
        </w:rPr>
        <w:t>value</w:t>
      </w:r>
    </w:p>
    <w:p w14:paraId="3D7F3758" w14:textId="77777777" w:rsidR="008E7670" w:rsidRPr="00760EE9" w:rsidRDefault="008E7670" w:rsidP="008E7670">
      <w:pPr>
        <w:pStyle w:val="BlockClose"/>
      </w:pPr>
    </w:p>
    <w:p w14:paraId="547B124B" w14:textId="77777777" w:rsidR="008E7670" w:rsidRPr="00760EE9" w:rsidRDefault="008E7670" w:rsidP="008E7670"/>
    <w:p w14:paraId="1079B398" w14:textId="77777777" w:rsidR="008E7670" w:rsidRPr="00760EE9" w:rsidRDefault="008E7670" w:rsidP="008E7670">
      <w:pPr>
        <w:sectPr w:rsidR="008E7670" w:rsidRPr="00760EE9" w:rsidSect="00A961B3">
          <w:headerReference w:type="default" r:id="rId91"/>
          <w:headerReference w:type="first" r:id="rId92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7EB9AB9" w14:textId="77777777" w:rsidR="008E7670" w:rsidRPr="00760EE9" w:rsidRDefault="008E7670" w:rsidP="008E7670">
      <w:pPr>
        <w:sectPr w:rsidR="008E7670" w:rsidRPr="00760EE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49B7025" w14:textId="77777777" w:rsidR="008E7670" w:rsidRPr="00760EE9" w:rsidRDefault="00777FE8" w:rsidP="008E7670">
      <w:pPr>
        <w:pStyle w:val="Subtitle"/>
      </w:pPr>
      <w:r w:rsidRPr="00760EE9">
        <w:lastRenderedPageBreak/>
        <w:t>Knowledge Check</w:t>
      </w:r>
    </w:p>
    <w:p w14:paraId="2A29F31D" w14:textId="77777777" w:rsidR="001F57CF" w:rsidRPr="00760EE9" w:rsidRDefault="001F57CF" w:rsidP="001F57CF"/>
    <w:p w14:paraId="266077CD" w14:textId="77777777" w:rsidR="001F57CF" w:rsidRPr="00760EE9" w:rsidRDefault="001F57CF" w:rsidP="001F57CF"/>
    <w:p w14:paraId="5DE0CC43" w14:textId="43A1238B" w:rsidR="001F57CF" w:rsidRPr="00760EE9" w:rsidRDefault="004274F1" w:rsidP="001F57CF">
      <w:pPr>
        <w:pStyle w:val="OriginalPage"/>
      </w:pPr>
      <w:r w:rsidRPr="00760EE9">
        <w:t>24</w:t>
      </w:r>
    </w:p>
    <w:p w14:paraId="1409098C" w14:textId="77777777" w:rsidR="001F57CF" w:rsidRPr="00760EE9" w:rsidRDefault="001F57CF" w:rsidP="001F57CF"/>
    <w:p w14:paraId="39C00638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16BB5B54" w14:textId="2730305F" w:rsidR="008E7670" w:rsidRPr="00760EE9" w:rsidRDefault="00667168" w:rsidP="00BA4A0E">
      <w:pPr>
        <w:pStyle w:val="ThumbnailParagraph"/>
      </w:pPr>
      <w:r w:rsidRPr="00667168">
        <w:rPr>
          <w:noProof/>
        </w:rPr>
        <w:drawing>
          <wp:inline distT="0" distB="0" distL="0" distR="0" wp14:anchorId="64B8C6F3" wp14:editId="18E69670">
            <wp:extent cx="2624328" cy="1965960"/>
            <wp:effectExtent l="19050" t="19050" r="24130" b="1524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AB55D9" w14:textId="77777777" w:rsidR="00BA4A0E" w:rsidRPr="00760EE9" w:rsidRDefault="00BA4A0E" w:rsidP="00BA4A0E">
      <w:pPr>
        <w:pStyle w:val="ThumbnailParagraph"/>
      </w:pPr>
    </w:p>
    <w:p w14:paraId="44091F61" w14:textId="0E369371" w:rsidR="00A959CC" w:rsidRPr="00760EE9" w:rsidRDefault="00A959CC" w:rsidP="00B6456B">
      <w:pPr>
        <w:ind w:left="1170" w:hanging="117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EB13FC">
        <w:rPr>
          <w:color w:val="auto"/>
        </w:rPr>
        <w:t>What is the total width of an airway, 40 miles from a VORTAC?</w:t>
      </w:r>
      <w:r w:rsidR="00753779" w:rsidRPr="00760EE9">
        <w:rPr>
          <w:color w:val="auto"/>
        </w:rPr>
        <w:t xml:space="preserve"> </w:t>
      </w:r>
    </w:p>
    <w:p w14:paraId="2D0592E6" w14:textId="08756F48" w:rsidR="008841CD" w:rsidRPr="00760EE9" w:rsidRDefault="00A959CC" w:rsidP="008841CD">
      <w:pPr>
        <w:rPr>
          <w:i/>
          <w:vanish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33CED2F0" wp14:editId="207F1C14">
            <wp:extent cx="292608" cy="27432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="00753779" w:rsidRPr="00760EE9">
        <w:rPr>
          <w:i/>
          <w:vanish/>
        </w:rPr>
        <w:t xml:space="preserve"> B</w:t>
      </w:r>
      <w:r w:rsidR="005F7A92" w:rsidRPr="00760EE9">
        <w:rPr>
          <w:i/>
          <w:vanish/>
        </w:rPr>
        <w:t>. 8</w:t>
      </w:r>
      <w:r w:rsidR="00EB13FC">
        <w:rPr>
          <w:i/>
          <w:vanish/>
        </w:rPr>
        <w:t xml:space="preserve"> miles</w:t>
      </w:r>
    </w:p>
    <w:p w14:paraId="49E1400B" w14:textId="77777777" w:rsidR="00DA4F54" w:rsidRPr="00760EE9" w:rsidRDefault="00DA4F54" w:rsidP="00DA4F54">
      <w:pPr>
        <w:pStyle w:val="BlockClose"/>
      </w:pPr>
    </w:p>
    <w:p w14:paraId="2734E616" w14:textId="77777777" w:rsidR="00DA4F54" w:rsidRPr="00760EE9" w:rsidRDefault="00DA4F54" w:rsidP="00DA4F54"/>
    <w:p w14:paraId="336B9290" w14:textId="77777777" w:rsidR="00DA4F54" w:rsidRPr="00760EE9" w:rsidRDefault="00DA4F54" w:rsidP="00DA4F54">
      <w:pPr>
        <w:sectPr w:rsidR="00DA4F54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0E27D79" w14:textId="77777777" w:rsidR="00DA4F54" w:rsidRPr="00760EE9" w:rsidRDefault="00DA4F54" w:rsidP="00DA4F54">
      <w:pPr>
        <w:pStyle w:val="Subtitle"/>
      </w:pPr>
      <w:r w:rsidRPr="00760EE9">
        <w:lastRenderedPageBreak/>
        <w:t>Knowledge Check</w:t>
      </w:r>
    </w:p>
    <w:p w14:paraId="4BF458A8" w14:textId="77777777" w:rsidR="00DA4F54" w:rsidRPr="00760EE9" w:rsidRDefault="00DA4F54" w:rsidP="00DA4F54"/>
    <w:p w14:paraId="77FA0CBB" w14:textId="77777777" w:rsidR="00DA4F54" w:rsidRPr="00760EE9" w:rsidRDefault="00DA4F54" w:rsidP="00DA4F54"/>
    <w:p w14:paraId="4EC74AC2" w14:textId="25FAE998" w:rsidR="00DA4F54" w:rsidRPr="00760EE9" w:rsidRDefault="004274F1" w:rsidP="00DA4F54">
      <w:pPr>
        <w:pStyle w:val="OriginalPage"/>
      </w:pPr>
      <w:r w:rsidRPr="00760EE9">
        <w:t>25</w:t>
      </w:r>
    </w:p>
    <w:p w14:paraId="4E8BD2D0" w14:textId="77777777" w:rsidR="00DA4F54" w:rsidRPr="00760EE9" w:rsidRDefault="00DA4F54" w:rsidP="00DA4F54"/>
    <w:p w14:paraId="65234356" w14:textId="77777777" w:rsidR="00DA4F54" w:rsidRPr="00760EE9" w:rsidRDefault="00DA4F54" w:rsidP="00DA4F54">
      <w:pPr>
        <w:pStyle w:val="BlockOpen"/>
        <w:rPr>
          <w:sz w:val="2"/>
          <w:szCs w:val="2"/>
        </w:rPr>
      </w:pPr>
      <w:r w:rsidRPr="00760EE9">
        <w:br w:type="column"/>
      </w:r>
    </w:p>
    <w:p w14:paraId="14DB28EA" w14:textId="5A16BE33" w:rsidR="00DA4F54" w:rsidRPr="00760EE9" w:rsidRDefault="00151A1B" w:rsidP="00DA4F54">
      <w:pPr>
        <w:pStyle w:val="ThumbnailParagraph"/>
      </w:pPr>
      <w:r w:rsidRPr="00151A1B">
        <w:rPr>
          <w:noProof/>
        </w:rPr>
        <w:drawing>
          <wp:inline distT="0" distB="0" distL="0" distR="0" wp14:anchorId="67544971" wp14:editId="76AC776F">
            <wp:extent cx="2624328" cy="1965960"/>
            <wp:effectExtent l="19050" t="19050" r="24130" b="1524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D5759" w14:textId="77777777" w:rsidR="00DA4F54" w:rsidRPr="00760EE9" w:rsidRDefault="00DA4F54" w:rsidP="00DA4F54">
      <w:pPr>
        <w:pStyle w:val="ThumbnailParagraph"/>
      </w:pPr>
    </w:p>
    <w:p w14:paraId="18CCCFF8" w14:textId="28D7C97B" w:rsidR="008841CD" w:rsidRPr="00760EE9" w:rsidRDefault="008841CD" w:rsidP="00712C1E">
      <w:pPr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Why is DME mileage </w:t>
      </w:r>
      <w:r w:rsidR="001B5BB7" w:rsidRPr="00760EE9">
        <w:rPr>
          <w:color w:val="auto"/>
        </w:rPr>
        <w:t>minima greater for DME</w:t>
      </w:r>
      <w:r w:rsidRPr="00760EE9">
        <w:rPr>
          <w:color w:val="auto"/>
        </w:rPr>
        <w:t xml:space="preserve"> divergence than non-DME</w:t>
      </w:r>
      <w:r w:rsidR="001B5BB7" w:rsidRPr="00760EE9">
        <w:rPr>
          <w:color w:val="auto"/>
        </w:rPr>
        <w:t xml:space="preserve"> divergence</w:t>
      </w:r>
      <w:r w:rsidRPr="00760EE9">
        <w:rPr>
          <w:color w:val="auto"/>
        </w:rPr>
        <w:t>?</w:t>
      </w:r>
    </w:p>
    <w:p w14:paraId="04532062" w14:textId="07B70EB3" w:rsidR="008841CD" w:rsidRPr="00760EE9" w:rsidRDefault="008841CD" w:rsidP="008841CD">
      <w:pPr>
        <w:rPr>
          <w:i/>
          <w:vanish/>
          <w:color w:val="auto"/>
        </w:rPr>
      </w:pPr>
      <w:r w:rsidRPr="00760EE9">
        <w:rPr>
          <w:rFonts w:cs="Arial"/>
          <w:i/>
          <w:noProof/>
          <w:vanish/>
        </w:rPr>
        <w:drawing>
          <wp:inline distT="0" distB="0" distL="0" distR="0" wp14:anchorId="0EB79D94" wp14:editId="3524F794">
            <wp:extent cx="292608" cy="27432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</w:rPr>
        <w:t xml:space="preserve"> </w:t>
      </w:r>
      <w:r w:rsidRPr="00760EE9">
        <w:rPr>
          <w:b/>
          <w:i/>
          <w:vanish/>
        </w:rPr>
        <w:t>Answer:</w:t>
      </w:r>
      <w:r w:rsidRPr="00760EE9">
        <w:rPr>
          <w:i/>
          <w:vanish/>
        </w:rPr>
        <w:t xml:space="preserve"> </w:t>
      </w:r>
      <w:r w:rsidR="00DA4F54" w:rsidRPr="00760EE9">
        <w:rPr>
          <w:i/>
          <w:vanish/>
        </w:rPr>
        <w:t xml:space="preserve">B. </w:t>
      </w:r>
      <w:r w:rsidRPr="00760EE9">
        <w:rPr>
          <w:i/>
          <w:vanish/>
        </w:rPr>
        <w:t>D</w:t>
      </w:r>
      <w:r w:rsidR="00F32591" w:rsidRPr="00760EE9">
        <w:rPr>
          <w:i/>
          <w:vanish/>
        </w:rPr>
        <w:t>ME accounts</w:t>
      </w:r>
      <w:r w:rsidRPr="00760EE9">
        <w:rPr>
          <w:i/>
          <w:vanish/>
        </w:rPr>
        <w:t xml:space="preserve"> for slant</w:t>
      </w:r>
      <w:r w:rsidR="00151A1B">
        <w:rPr>
          <w:i/>
          <w:vanish/>
        </w:rPr>
        <w:t>-</w:t>
      </w:r>
      <w:r w:rsidRPr="00760EE9">
        <w:rPr>
          <w:i/>
          <w:vanish/>
        </w:rPr>
        <w:t>range</w:t>
      </w:r>
      <w:r w:rsidR="00F32591" w:rsidRPr="00760EE9">
        <w:rPr>
          <w:i/>
          <w:vanish/>
        </w:rPr>
        <w:t xml:space="preserve"> error</w:t>
      </w:r>
      <w:r w:rsidRPr="00760EE9">
        <w:rPr>
          <w:i/>
          <w:vanish/>
        </w:rPr>
        <w:t>.</w:t>
      </w:r>
    </w:p>
    <w:p w14:paraId="040E076D" w14:textId="77777777" w:rsidR="008E7670" w:rsidRPr="00760EE9" w:rsidRDefault="008E7670" w:rsidP="008E7670">
      <w:pPr>
        <w:pStyle w:val="BlockClose"/>
      </w:pPr>
    </w:p>
    <w:p w14:paraId="08FAB93D" w14:textId="77777777" w:rsidR="008E7670" w:rsidRPr="00760EE9" w:rsidRDefault="008E7670" w:rsidP="008E7670"/>
    <w:p w14:paraId="15A116C1" w14:textId="77777777" w:rsidR="008E7670" w:rsidRPr="00760EE9" w:rsidRDefault="008E7670" w:rsidP="008E7670">
      <w:pPr>
        <w:sectPr w:rsidR="008E7670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FF2A96D" w14:textId="0E3829CD" w:rsidR="008E7670" w:rsidRPr="00760EE9" w:rsidRDefault="008E7670" w:rsidP="0017218D">
      <w:pPr>
        <w:pStyle w:val="Title"/>
      </w:pPr>
      <w:r w:rsidRPr="00760EE9">
        <w:lastRenderedPageBreak/>
        <w:t>DME ARC</w:t>
      </w:r>
      <w:r w:rsidR="009E1648">
        <w:t xml:space="preserve"> </w:t>
      </w:r>
      <w:r w:rsidR="009964C1">
        <w:t xml:space="preserve">SEPARATION </w:t>
      </w:r>
      <w:r w:rsidR="009E1648" w:rsidRPr="00F847C8">
        <w:t>M</w:t>
      </w:r>
      <w:r w:rsidR="00F847C8">
        <w:t>INIMA</w:t>
      </w:r>
    </w:p>
    <w:p w14:paraId="7B5AA717" w14:textId="77777777" w:rsidR="008E7670" w:rsidRPr="00760EE9" w:rsidRDefault="008E7670" w:rsidP="008E7670">
      <w:pPr>
        <w:sectPr w:rsidR="008E7670" w:rsidRPr="00760EE9" w:rsidSect="00BA4A0E">
          <w:headerReference w:type="default" r:id="rId95"/>
          <w:headerReference w:type="first" r:id="rId96"/>
          <w:pgSz w:w="12240" w:h="15840"/>
          <w:pgMar w:top="720" w:right="1440" w:bottom="1440" w:left="1440" w:header="288" w:footer="720" w:gutter="0"/>
          <w:cols w:space="720"/>
          <w:titlePg/>
          <w:docGrid w:linePitch="299"/>
        </w:sectPr>
      </w:pPr>
    </w:p>
    <w:p w14:paraId="5FC91E28" w14:textId="6D6B6E96" w:rsidR="008E7670" w:rsidRPr="00760EE9" w:rsidRDefault="00477269" w:rsidP="008E7670">
      <w:pPr>
        <w:pStyle w:val="Subtitle"/>
      </w:pPr>
      <w:r>
        <w:t>DME Arc Separation Minima</w:t>
      </w:r>
    </w:p>
    <w:p w14:paraId="4196C7A9" w14:textId="77777777" w:rsidR="00BA4A0E" w:rsidRPr="00760EE9" w:rsidRDefault="00BA4A0E" w:rsidP="00BA4A0E">
      <w:pPr>
        <w:pStyle w:val="Reference"/>
      </w:pPr>
      <w:r w:rsidRPr="00760EE9">
        <w:t>JO 7110.65, par. 6-5-3</w:t>
      </w:r>
    </w:p>
    <w:p w14:paraId="50768425" w14:textId="77777777" w:rsidR="00BA4A0E" w:rsidRPr="00760EE9" w:rsidRDefault="00BA4A0E" w:rsidP="00BA4A0E"/>
    <w:p w14:paraId="6DB872E7" w14:textId="24D602B0" w:rsidR="00BA4A0E" w:rsidRPr="00760EE9" w:rsidRDefault="004274F1" w:rsidP="00BA4A0E">
      <w:pPr>
        <w:pStyle w:val="OriginalPage"/>
      </w:pPr>
      <w:r w:rsidRPr="00760EE9">
        <w:t>26</w:t>
      </w:r>
    </w:p>
    <w:p w14:paraId="581D0499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6C464502" w14:textId="2E783BE6" w:rsidR="008E7670" w:rsidRPr="00760EE9" w:rsidRDefault="00477269" w:rsidP="00B52F56">
      <w:pPr>
        <w:pStyle w:val="ThumbnailParagraph"/>
      </w:pPr>
      <w:r w:rsidRPr="00477269">
        <w:rPr>
          <w:noProof/>
        </w:rPr>
        <w:drawing>
          <wp:inline distT="0" distB="0" distL="0" distR="0" wp14:anchorId="5B2F25FC" wp14:editId="67601688">
            <wp:extent cx="2624328" cy="1965960"/>
            <wp:effectExtent l="19050" t="19050" r="2413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25F5A" w14:textId="77777777" w:rsidR="00B52F56" w:rsidRPr="00760EE9" w:rsidRDefault="00B52F56" w:rsidP="00B52F56">
      <w:pPr>
        <w:pStyle w:val="ThumbnailParagraph"/>
      </w:pPr>
    </w:p>
    <w:p w14:paraId="47A0E2D3" w14:textId="542CCC57" w:rsidR="004E7E8E" w:rsidRPr="00760EE9" w:rsidRDefault="00477269" w:rsidP="004E7E8E">
      <w:r>
        <w:t>DME arc separation minima</w:t>
      </w:r>
    </w:p>
    <w:p w14:paraId="022A9E69" w14:textId="6229CE8A" w:rsidR="00ED37F7" w:rsidRPr="00760EE9" w:rsidRDefault="00ED37F7" w:rsidP="004E7E8E">
      <w:pPr>
        <w:pStyle w:val="BulletsLevel1"/>
      </w:pPr>
      <w:r w:rsidRPr="00760EE9">
        <w:t>Apply lateral DME separation by requiring aircraft using DME to fly an arc about a NAVAID at a specified dist</w:t>
      </w:r>
      <w:r w:rsidR="00F31EA6" w:rsidRPr="00760EE9">
        <w:t>ance using the following minima</w:t>
      </w:r>
      <w:r w:rsidR="00B402EF">
        <w:t>:</w:t>
      </w:r>
    </w:p>
    <w:p w14:paraId="380BC8E2" w14:textId="77777777" w:rsidR="004E7E8E" w:rsidRPr="00760EE9" w:rsidRDefault="004E7E8E" w:rsidP="00ED37F7">
      <w:pPr>
        <w:pStyle w:val="BulletsLevel2"/>
      </w:pPr>
      <w:r w:rsidRPr="00760EE9">
        <w:t xml:space="preserve">At 35 miles or less from the NAVAID </w:t>
      </w:r>
    </w:p>
    <w:p w14:paraId="37265C6C" w14:textId="77777777" w:rsidR="004E7E8E" w:rsidRPr="00760EE9" w:rsidRDefault="004E7E8E" w:rsidP="00ED37F7">
      <w:pPr>
        <w:pStyle w:val="BulletsLevel3"/>
      </w:pPr>
      <w:r w:rsidRPr="00760EE9">
        <w:t>10 miles</w:t>
      </w:r>
    </w:p>
    <w:p w14:paraId="55B46F4E" w14:textId="77777777" w:rsidR="004E7E8E" w:rsidRPr="00760EE9" w:rsidRDefault="004E7E8E" w:rsidP="00ED37F7">
      <w:pPr>
        <w:pStyle w:val="BulletsLevel2"/>
      </w:pPr>
      <w:r w:rsidRPr="00760EE9">
        <w:t>More than 35 miles from the NAVAID</w:t>
      </w:r>
    </w:p>
    <w:p w14:paraId="061ED589" w14:textId="77777777" w:rsidR="004E7E8E" w:rsidRPr="00760EE9" w:rsidRDefault="004E7E8E" w:rsidP="00ED37F7">
      <w:pPr>
        <w:pStyle w:val="BulletsLevel3"/>
      </w:pPr>
      <w:r w:rsidRPr="00760EE9">
        <w:t>20 miles</w:t>
      </w:r>
    </w:p>
    <w:p w14:paraId="67F2A635" w14:textId="77777777" w:rsidR="000046FE" w:rsidRPr="00760EE9" w:rsidRDefault="000046FE" w:rsidP="00207051">
      <w:pPr>
        <w:pStyle w:val="BulletsLevel1"/>
      </w:pPr>
      <w:r w:rsidRPr="00760EE9">
        <w:t>To assign a DME arc:</w:t>
      </w:r>
    </w:p>
    <w:p w14:paraId="62DF3D5B" w14:textId="5EEA999F" w:rsidR="000046FE" w:rsidRDefault="000046FE" w:rsidP="00FE73C1">
      <w:pPr>
        <w:ind w:left="540" w:hanging="540"/>
      </w:pPr>
      <w:r w:rsidRPr="00760EE9">
        <w:rPr>
          <w:noProof/>
        </w:rPr>
        <w:drawing>
          <wp:inline distT="0" distB="0" distL="0" distR="0" wp14:anchorId="7B1002E6" wp14:editId="304C3D26">
            <wp:extent cx="295360" cy="274320"/>
            <wp:effectExtent l="0" t="0" r="9525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8"/>
                    <a:stretch/>
                  </pic:blipFill>
                  <pic:spPr bwMode="auto">
                    <a:xfrm>
                      <a:off x="0" y="0"/>
                      <a:ext cx="2953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0EE9">
        <w:t xml:space="preserve"> VIA (number of miles) MILE ARC (direction) OF (name of DME NAVAID)</w:t>
      </w:r>
    </w:p>
    <w:p w14:paraId="69145ED9" w14:textId="3F21169F" w:rsidR="00151A1B" w:rsidRPr="00760EE9" w:rsidRDefault="00151A1B" w:rsidP="00151A1B">
      <w:pPr>
        <w:ind w:left="1080" w:hanging="1080"/>
      </w:pPr>
      <w:r w:rsidRPr="00151A1B">
        <w:rPr>
          <w:b/>
        </w:rPr>
        <w:t>Example:</w:t>
      </w:r>
      <w:r>
        <w:t xml:space="preserve"> “N23E CLEARED VIA </w:t>
      </w:r>
      <w:r w:rsidR="009F2069">
        <w:t>ONE FIVE</w:t>
      </w:r>
      <w:r w:rsidR="0012669F">
        <w:t xml:space="preserve"> MILE ARC </w:t>
      </w:r>
      <w:r w:rsidR="009F2069">
        <w:t>NORTH</w:t>
      </w:r>
      <w:r w:rsidR="0012669F">
        <w:t xml:space="preserve"> OF THE RED BLUFF</w:t>
      </w:r>
      <w:r>
        <w:t xml:space="preserve"> VORTAC”</w:t>
      </w:r>
    </w:p>
    <w:p w14:paraId="2941C0CC" w14:textId="77777777" w:rsidR="008E7670" w:rsidRPr="00760EE9" w:rsidRDefault="008E7670" w:rsidP="008E7670">
      <w:pPr>
        <w:pStyle w:val="BlockClose"/>
      </w:pPr>
    </w:p>
    <w:p w14:paraId="5A8E2BCC" w14:textId="77777777" w:rsidR="008E7670" w:rsidRPr="00760EE9" w:rsidRDefault="008E7670" w:rsidP="008E7670"/>
    <w:p w14:paraId="1B331B36" w14:textId="77777777" w:rsidR="008E7670" w:rsidRPr="00760EE9" w:rsidRDefault="008E7670" w:rsidP="008E7670">
      <w:pPr>
        <w:sectPr w:rsidR="008E7670" w:rsidRPr="00760EE9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2A7A1E3" w14:textId="77777777" w:rsidR="008E7670" w:rsidRPr="00760EE9" w:rsidRDefault="008E7670" w:rsidP="008E7670">
      <w:pPr>
        <w:sectPr w:rsidR="008E7670" w:rsidRPr="00760EE9" w:rsidSect="001C07CA">
          <w:headerReference w:type="default" r:id="rId98"/>
          <w:headerReference w:type="first" r:id="rId99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3FA4EF1" w14:textId="0B3E9BEE" w:rsidR="008E7670" w:rsidRPr="00760EE9" w:rsidRDefault="00BA546B" w:rsidP="008E7670">
      <w:pPr>
        <w:pStyle w:val="Subtitle"/>
      </w:pPr>
      <w:r>
        <w:lastRenderedPageBreak/>
        <w:t xml:space="preserve">DME </w:t>
      </w:r>
      <w:r w:rsidR="00EE0405" w:rsidRPr="00760EE9">
        <w:t>ARC -</w:t>
      </w:r>
      <w:r w:rsidR="00777FE8" w:rsidRPr="00760EE9">
        <w:t xml:space="preserve"> </w:t>
      </w:r>
      <w:r w:rsidR="00367C67">
        <w:t xml:space="preserve">Other </w:t>
      </w:r>
      <w:r w:rsidR="002B6E46">
        <w:t xml:space="preserve">Protected Airspace </w:t>
      </w:r>
      <w:r w:rsidR="00F6793C">
        <w:t>Minima</w:t>
      </w:r>
    </w:p>
    <w:p w14:paraId="74B34658" w14:textId="77777777" w:rsidR="00ED37F7" w:rsidRPr="00760EE9" w:rsidRDefault="00ED37F7" w:rsidP="00ED37F7">
      <w:pPr>
        <w:pStyle w:val="Reference"/>
      </w:pPr>
      <w:r w:rsidRPr="00760EE9">
        <w:t>JO 7110.65, par. 6-5-3</w:t>
      </w:r>
    </w:p>
    <w:p w14:paraId="1C9E9329" w14:textId="77777777" w:rsidR="00ED37F7" w:rsidRPr="00760EE9" w:rsidRDefault="00ED37F7" w:rsidP="00ED37F7"/>
    <w:p w14:paraId="0A8042AC" w14:textId="31AD2A22" w:rsidR="00ED37F7" w:rsidRPr="00760EE9" w:rsidRDefault="004274F1" w:rsidP="00ED37F7">
      <w:pPr>
        <w:pStyle w:val="OriginalPage"/>
      </w:pPr>
      <w:r w:rsidRPr="00760EE9">
        <w:t>27</w:t>
      </w:r>
    </w:p>
    <w:p w14:paraId="758A6B7E" w14:textId="77777777" w:rsidR="00ED37F7" w:rsidRPr="00760EE9" w:rsidRDefault="00ED37F7" w:rsidP="00ED37F7"/>
    <w:p w14:paraId="5A4AA4A7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7C9B7973" w14:textId="3B4605D2" w:rsidR="008E7670" w:rsidRPr="00760EE9" w:rsidRDefault="00BA546B" w:rsidP="00B52F56">
      <w:pPr>
        <w:pStyle w:val="ThumbnailParagraph"/>
      </w:pPr>
      <w:r w:rsidRPr="00BA546B">
        <w:rPr>
          <w:noProof/>
        </w:rPr>
        <w:drawing>
          <wp:inline distT="0" distB="0" distL="0" distR="0" wp14:anchorId="114BB1C2" wp14:editId="6F14923D">
            <wp:extent cx="2624328" cy="1965960"/>
            <wp:effectExtent l="19050" t="19050" r="2413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F285C" w14:textId="77777777" w:rsidR="00B52F56" w:rsidRPr="00760EE9" w:rsidRDefault="00B52F56" w:rsidP="00B52F56">
      <w:pPr>
        <w:pStyle w:val="ThumbnailParagraph"/>
      </w:pPr>
    </w:p>
    <w:p w14:paraId="0FFC1619" w14:textId="16FD054A" w:rsidR="002765E6" w:rsidRPr="00760EE9" w:rsidRDefault="00A85F4C" w:rsidP="002765E6">
      <w:r>
        <w:t>DME Arc - Other Protected Airspace Minima</w:t>
      </w:r>
    </w:p>
    <w:p w14:paraId="560C4DBA" w14:textId="77777777" w:rsidR="008E7670" w:rsidRPr="00760EE9" w:rsidRDefault="004E7E8E" w:rsidP="002765E6">
      <w:pPr>
        <w:pStyle w:val="BulletsLevel1"/>
      </w:pPr>
      <w:r w:rsidRPr="00760EE9">
        <w:t>DME arc about a NAVAID and other airspace to be protected</w:t>
      </w:r>
      <w:r w:rsidR="008E7670" w:rsidRPr="00760EE9">
        <w:t>:</w:t>
      </w:r>
    </w:p>
    <w:p w14:paraId="310EBF99" w14:textId="77777777" w:rsidR="004E7E8E" w:rsidRPr="00760EE9" w:rsidRDefault="004E7E8E" w:rsidP="002765E6">
      <w:pPr>
        <w:pStyle w:val="BulletsLevel2"/>
      </w:pPr>
      <w:r w:rsidRPr="00760EE9">
        <w:t xml:space="preserve">35 miles or less from the NAVAID </w:t>
      </w:r>
    </w:p>
    <w:p w14:paraId="1DD9210F" w14:textId="77777777" w:rsidR="004E7E8E" w:rsidRPr="00760EE9" w:rsidRDefault="004E7E8E" w:rsidP="002765E6">
      <w:pPr>
        <w:pStyle w:val="BulletsLevel3"/>
      </w:pPr>
      <w:r w:rsidRPr="00760EE9">
        <w:t>5 miles</w:t>
      </w:r>
    </w:p>
    <w:p w14:paraId="2DD5F313" w14:textId="77777777" w:rsidR="004E7E8E" w:rsidRPr="00760EE9" w:rsidRDefault="004E7E8E" w:rsidP="002765E6">
      <w:pPr>
        <w:pStyle w:val="BulletsLevel2"/>
      </w:pPr>
      <w:r w:rsidRPr="00760EE9">
        <w:t>More than 35 miles from the NAVAID</w:t>
      </w:r>
    </w:p>
    <w:p w14:paraId="03DAE358" w14:textId="39561BA8" w:rsidR="008E7670" w:rsidRDefault="004E7E8E" w:rsidP="002765E6">
      <w:pPr>
        <w:pStyle w:val="BulletsLevel3"/>
      </w:pPr>
      <w:r w:rsidRPr="00760EE9">
        <w:t>10 miles</w:t>
      </w:r>
    </w:p>
    <w:p w14:paraId="376FCC81" w14:textId="6761B8B4" w:rsidR="00F6793C" w:rsidRPr="00760EE9" w:rsidRDefault="00F6793C" w:rsidP="00022CF5">
      <w:r w:rsidRPr="00022CF5">
        <w:rPr>
          <w:b/>
        </w:rPr>
        <w:t>NOTE</w:t>
      </w:r>
      <w:r>
        <w:rPr>
          <w:b/>
        </w:rPr>
        <w:t>:</w:t>
      </w:r>
      <w:r>
        <w:t xml:space="preserve"> The other airspace to be protected may be a MOA, a holding pattern</w:t>
      </w:r>
      <w:r w:rsidR="00517844">
        <w:t xml:space="preserve"> airspace area</w:t>
      </w:r>
      <w:r>
        <w:t xml:space="preserve">, airway or route, ATCAA, </w:t>
      </w:r>
      <w:r w:rsidR="00FD4A32">
        <w:t>w</w:t>
      </w:r>
      <w:r>
        <w:t xml:space="preserve">arning </w:t>
      </w:r>
      <w:r w:rsidR="00FD4A32">
        <w:t>a</w:t>
      </w:r>
      <w:r>
        <w:t xml:space="preserve">rea, </w:t>
      </w:r>
      <w:r w:rsidR="00FD4A32">
        <w:t>r</w:t>
      </w:r>
      <w:r>
        <w:t xml:space="preserve">estricted </w:t>
      </w:r>
      <w:r w:rsidR="00FD4A32">
        <w:t>a</w:t>
      </w:r>
      <w:r>
        <w:t xml:space="preserve">rea, </w:t>
      </w:r>
      <w:r w:rsidR="00FD4A32">
        <w:t>p</w:t>
      </w:r>
      <w:r>
        <w:t xml:space="preserve">rohibited </w:t>
      </w:r>
      <w:r w:rsidR="00FD4A32">
        <w:t>a</w:t>
      </w:r>
      <w:r>
        <w:t>rea, etc.</w:t>
      </w:r>
    </w:p>
    <w:p w14:paraId="7F50465C" w14:textId="77777777" w:rsidR="008E7670" w:rsidRPr="00760EE9" w:rsidRDefault="008E7670" w:rsidP="008E7670">
      <w:pPr>
        <w:pStyle w:val="BlockClose"/>
      </w:pPr>
    </w:p>
    <w:p w14:paraId="45A83BBF" w14:textId="77777777" w:rsidR="008E7670" w:rsidRPr="00760EE9" w:rsidRDefault="008E7670" w:rsidP="008E7670">
      <w:pPr>
        <w:ind w:left="360" w:hanging="360"/>
        <w:sectPr w:rsidR="008E7670" w:rsidRPr="00760EE9" w:rsidSect="005C75BC">
          <w:headerReference w:type="first" r:id="rId101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F4FF89F" w14:textId="77777777" w:rsidR="001B5BB7" w:rsidRPr="00760EE9" w:rsidRDefault="001B5BB7" w:rsidP="008E7670">
      <w:pPr>
        <w:sectPr w:rsidR="001B5BB7" w:rsidRPr="00760EE9" w:rsidSect="00F26458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4FA492B" w14:textId="77777777" w:rsidR="001B5BB7" w:rsidRPr="00760EE9" w:rsidRDefault="001B5BB7" w:rsidP="008E7670">
      <w:pPr>
        <w:sectPr w:rsidR="001B5BB7" w:rsidRPr="00760EE9" w:rsidSect="00A961B3">
          <w:headerReference w:type="default" r:id="rId102"/>
          <w:headerReference w:type="first" r:id="rId103"/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CA0FA29" w14:textId="77777777" w:rsidR="008E7670" w:rsidRPr="00760EE9" w:rsidRDefault="00777FE8" w:rsidP="008E7670">
      <w:pPr>
        <w:pStyle w:val="Subtitle"/>
      </w:pPr>
      <w:r w:rsidRPr="00760EE9">
        <w:lastRenderedPageBreak/>
        <w:t>Knowledge Check</w:t>
      </w:r>
    </w:p>
    <w:p w14:paraId="56A9D6F4" w14:textId="77777777" w:rsidR="00EE0405" w:rsidRPr="00760EE9" w:rsidRDefault="00EE0405" w:rsidP="00EE0405"/>
    <w:p w14:paraId="4CA8233C" w14:textId="77777777" w:rsidR="00EE0405" w:rsidRPr="00760EE9" w:rsidRDefault="00EE0405" w:rsidP="00EE0405">
      <w:pPr>
        <w:pStyle w:val="OriginalPage"/>
      </w:pPr>
      <w:r w:rsidRPr="00760EE9">
        <w:t>28</w:t>
      </w:r>
    </w:p>
    <w:p w14:paraId="695C9168" w14:textId="77777777" w:rsidR="00EE0405" w:rsidRPr="00760EE9" w:rsidRDefault="00EE0405" w:rsidP="00EE0405"/>
    <w:p w14:paraId="1F43301B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6F992FCE" w14:textId="49A98763" w:rsidR="008E7670" w:rsidRPr="00760EE9" w:rsidRDefault="00A22902" w:rsidP="00EE0405">
      <w:pPr>
        <w:pStyle w:val="ThumbnailParagraph"/>
      </w:pPr>
      <w:r w:rsidRPr="00A22902">
        <w:rPr>
          <w:noProof/>
        </w:rPr>
        <w:drawing>
          <wp:inline distT="0" distB="0" distL="0" distR="0" wp14:anchorId="402A02B9" wp14:editId="74299FD1">
            <wp:extent cx="2624328" cy="1965960"/>
            <wp:effectExtent l="19050" t="19050" r="2413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BF449" w14:textId="77777777" w:rsidR="00EE0405" w:rsidRPr="00760EE9" w:rsidRDefault="00EE0405" w:rsidP="00EE0405">
      <w:pPr>
        <w:pStyle w:val="ThumbnailParagraph"/>
      </w:pPr>
    </w:p>
    <w:p w14:paraId="45677780" w14:textId="102CE8CC" w:rsidR="00A959CC" w:rsidRPr="00760EE9" w:rsidRDefault="00A959CC" w:rsidP="005A3C58">
      <w:pPr>
        <w:spacing w:after="240"/>
        <w:ind w:left="1080" w:hanging="1080"/>
        <w:rPr>
          <w:vanish/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4E7E8E" w:rsidRPr="00760EE9">
        <w:rPr>
          <w:color w:val="auto"/>
        </w:rPr>
        <w:t xml:space="preserve">What is the required </w:t>
      </w:r>
      <w:r w:rsidR="0040290C">
        <w:rPr>
          <w:color w:val="auto"/>
        </w:rPr>
        <w:t xml:space="preserve">separation </w:t>
      </w:r>
      <w:r w:rsidR="00A22902">
        <w:rPr>
          <w:color w:val="auto"/>
        </w:rPr>
        <w:t>minimum</w:t>
      </w:r>
      <w:r w:rsidR="00A22902" w:rsidRPr="00760EE9">
        <w:rPr>
          <w:color w:val="auto"/>
        </w:rPr>
        <w:t xml:space="preserve"> </w:t>
      </w:r>
      <w:r w:rsidR="004E7E8E" w:rsidRPr="00760EE9">
        <w:rPr>
          <w:color w:val="auto"/>
        </w:rPr>
        <w:t xml:space="preserve">between </w:t>
      </w:r>
      <w:r w:rsidR="002B6E46">
        <w:rPr>
          <w:color w:val="auto"/>
        </w:rPr>
        <w:t>the protected airspace of a</w:t>
      </w:r>
      <w:r w:rsidR="002B6E46" w:rsidRPr="00760EE9">
        <w:rPr>
          <w:color w:val="auto"/>
        </w:rPr>
        <w:t xml:space="preserve"> </w:t>
      </w:r>
      <w:r w:rsidR="004E7E8E" w:rsidRPr="00760EE9">
        <w:rPr>
          <w:color w:val="auto"/>
        </w:rPr>
        <w:t>holdi</w:t>
      </w:r>
      <w:r w:rsidR="003F472D">
        <w:rPr>
          <w:color w:val="auto"/>
        </w:rPr>
        <w:t>ng pattern and an aircraft on a DME</w:t>
      </w:r>
      <w:r w:rsidR="004E7E8E" w:rsidRPr="00760EE9">
        <w:rPr>
          <w:color w:val="auto"/>
        </w:rPr>
        <w:t xml:space="preserve"> arc 40</w:t>
      </w:r>
      <w:r w:rsidR="00CF3B5B" w:rsidRPr="00760EE9">
        <w:rPr>
          <w:color w:val="auto"/>
        </w:rPr>
        <w:t xml:space="preserve"> </w:t>
      </w:r>
      <w:r w:rsidR="004E7E8E" w:rsidRPr="00760EE9">
        <w:rPr>
          <w:color w:val="auto"/>
        </w:rPr>
        <w:t>NM from the NAVAID?</w:t>
      </w:r>
    </w:p>
    <w:p w14:paraId="2D604151" w14:textId="31C348CA" w:rsidR="00A959CC" w:rsidRPr="00760EE9" w:rsidRDefault="00A959CC" w:rsidP="00A959CC">
      <w:pPr>
        <w:spacing w:before="240" w:after="240"/>
        <w:rPr>
          <w:i/>
          <w:color w:val="auto"/>
        </w:rPr>
      </w:pPr>
      <w:r w:rsidRPr="00760EE9">
        <w:rPr>
          <w:rFonts w:cs="Arial"/>
          <w:i/>
          <w:noProof/>
          <w:vanish/>
          <w:color w:val="auto"/>
        </w:rPr>
        <w:drawing>
          <wp:inline distT="0" distB="0" distL="0" distR="0" wp14:anchorId="60331B78" wp14:editId="23B1AD34">
            <wp:extent cx="292608" cy="27432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  <w:color w:val="auto"/>
        </w:rPr>
        <w:t xml:space="preserve"> </w:t>
      </w:r>
      <w:r w:rsidRPr="00760EE9">
        <w:rPr>
          <w:b/>
          <w:i/>
          <w:vanish/>
          <w:color w:val="auto"/>
        </w:rPr>
        <w:t>Answer:</w:t>
      </w:r>
      <w:r w:rsidRPr="00760EE9">
        <w:rPr>
          <w:i/>
          <w:vanish/>
          <w:color w:val="auto"/>
        </w:rPr>
        <w:t xml:space="preserve"> </w:t>
      </w:r>
      <w:r w:rsidR="005F7A92" w:rsidRPr="00760EE9">
        <w:rPr>
          <w:i/>
          <w:vanish/>
          <w:color w:val="auto"/>
        </w:rPr>
        <w:t xml:space="preserve">B. </w:t>
      </w:r>
      <w:r w:rsidR="007B0E26" w:rsidRPr="00760EE9">
        <w:rPr>
          <w:i/>
          <w:vanish/>
          <w:color w:val="auto"/>
        </w:rPr>
        <w:t>10</w:t>
      </w:r>
      <w:r w:rsidR="00CF3B5B" w:rsidRPr="00760EE9">
        <w:rPr>
          <w:i/>
          <w:vanish/>
          <w:color w:val="auto"/>
        </w:rPr>
        <w:t xml:space="preserve"> </w:t>
      </w:r>
      <w:r w:rsidR="007B0E26" w:rsidRPr="00760EE9">
        <w:rPr>
          <w:i/>
          <w:vanish/>
          <w:color w:val="auto"/>
        </w:rPr>
        <w:t>NM</w:t>
      </w:r>
    </w:p>
    <w:p w14:paraId="60B695C4" w14:textId="77777777" w:rsidR="008E7670" w:rsidRPr="00760EE9" w:rsidRDefault="008E7670" w:rsidP="008E7670">
      <w:pPr>
        <w:pStyle w:val="BlockClose"/>
      </w:pPr>
    </w:p>
    <w:p w14:paraId="579C7C22" w14:textId="77777777" w:rsidR="008E7670" w:rsidRPr="00760EE9" w:rsidRDefault="008E7670" w:rsidP="008E7670">
      <w:pPr>
        <w:sectPr w:rsidR="008E7670" w:rsidRPr="00760EE9" w:rsidSect="001B5BB7"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9530ED4" w14:textId="77777777" w:rsidR="008E7670" w:rsidRPr="00760EE9" w:rsidRDefault="00777FE8" w:rsidP="008E7670">
      <w:pPr>
        <w:pStyle w:val="Subtitle"/>
      </w:pPr>
      <w:r w:rsidRPr="00760EE9">
        <w:lastRenderedPageBreak/>
        <w:t>Knowledge Check</w:t>
      </w:r>
    </w:p>
    <w:p w14:paraId="726C92C2" w14:textId="77777777" w:rsidR="00EE0405" w:rsidRPr="00760EE9" w:rsidRDefault="00EE0405" w:rsidP="00500D3D"/>
    <w:p w14:paraId="4A472213" w14:textId="77777777" w:rsidR="00EE0405" w:rsidRPr="00760EE9" w:rsidRDefault="00500D3D" w:rsidP="00500D3D">
      <w:pPr>
        <w:pStyle w:val="OriginalPage"/>
      </w:pPr>
      <w:r w:rsidRPr="00760EE9">
        <w:t>29</w:t>
      </w:r>
    </w:p>
    <w:p w14:paraId="25F307A6" w14:textId="77777777" w:rsidR="00EE0405" w:rsidRPr="00760EE9" w:rsidRDefault="00EE0405" w:rsidP="00500D3D"/>
    <w:p w14:paraId="77792F7D" w14:textId="77777777" w:rsidR="008E7670" w:rsidRPr="00760EE9" w:rsidRDefault="008E7670" w:rsidP="008E7670">
      <w:pPr>
        <w:pStyle w:val="BlockOpen"/>
        <w:rPr>
          <w:sz w:val="2"/>
          <w:szCs w:val="2"/>
        </w:rPr>
      </w:pPr>
      <w:r w:rsidRPr="00760EE9">
        <w:br w:type="column"/>
      </w:r>
    </w:p>
    <w:p w14:paraId="7F1FB37C" w14:textId="466EE094" w:rsidR="008E7670" w:rsidRPr="00760EE9" w:rsidRDefault="00A22902" w:rsidP="00500D3D">
      <w:pPr>
        <w:pStyle w:val="ThumbnailParagraph"/>
      </w:pPr>
      <w:r w:rsidRPr="00A22902">
        <w:rPr>
          <w:noProof/>
        </w:rPr>
        <w:drawing>
          <wp:inline distT="0" distB="0" distL="0" distR="0" wp14:anchorId="7CE54639" wp14:editId="186C3432">
            <wp:extent cx="2624328" cy="1965960"/>
            <wp:effectExtent l="19050" t="19050" r="2413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59D98" w14:textId="77777777" w:rsidR="00500D3D" w:rsidRPr="00760EE9" w:rsidRDefault="00500D3D" w:rsidP="00500D3D">
      <w:pPr>
        <w:pStyle w:val="ThumbnailParagraph"/>
      </w:pPr>
    </w:p>
    <w:p w14:paraId="69EBD2AB" w14:textId="5A15BF09" w:rsidR="007B0E26" w:rsidRDefault="00A959CC" w:rsidP="0040290C">
      <w:pPr>
        <w:spacing w:after="240"/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</w:t>
      </w:r>
      <w:r w:rsidR="007B0E26" w:rsidRPr="00760EE9">
        <w:rPr>
          <w:color w:val="auto"/>
        </w:rPr>
        <w:t>What</w:t>
      </w:r>
      <w:r w:rsidR="0040290C">
        <w:rPr>
          <w:color w:val="auto"/>
        </w:rPr>
        <w:t xml:space="preserve"> is the</w:t>
      </w:r>
      <w:r w:rsidR="007B0E26" w:rsidRPr="00760EE9">
        <w:rPr>
          <w:color w:val="auto"/>
        </w:rPr>
        <w:t xml:space="preserve"> </w:t>
      </w:r>
      <w:r w:rsidR="00F6793C">
        <w:rPr>
          <w:color w:val="auto"/>
        </w:rPr>
        <w:t xml:space="preserve">lateral </w:t>
      </w:r>
      <w:r w:rsidR="007B0E26" w:rsidRPr="00760EE9">
        <w:rPr>
          <w:color w:val="auto"/>
        </w:rPr>
        <w:t>separation</w:t>
      </w:r>
      <w:r w:rsidR="0040290C">
        <w:rPr>
          <w:color w:val="auto"/>
        </w:rPr>
        <w:t xml:space="preserve"> </w:t>
      </w:r>
      <w:r w:rsidR="00A22902">
        <w:rPr>
          <w:color w:val="auto"/>
        </w:rPr>
        <w:t>minimum</w:t>
      </w:r>
      <w:r w:rsidR="00A22902" w:rsidRPr="00760EE9">
        <w:rPr>
          <w:color w:val="auto"/>
        </w:rPr>
        <w:t xml:space="preserve"> </w:t>
      </w:r>
      <w:r w:rsidR="007B0E26" w:rsidRPr="00760EE9">
        <w:rPr>
          <w:color w:val="auto"/>
        </w:rPr>
        <w:t xml:space="preserve">required between two </w:t>
      </w:r>
      <w:r w:rsidR="003F472D">
        <w:rPr>
          <w:color w:val="auto"/>
        </w:rPr>
        <w:t xml:space="preserve">DME </w:t>
      </w:r>
      <w:r w:rsidR="007B0E26" w:rsidRPr="00760EE9">
        <w:rPr>
          <w:color w:val="auto"/>
        </w:rPr>
        <w:t xml:space="preserve">arcs </w:t>
      </w:r>
      <w:r w:rsidR="002B6E46">
        <w:rPr>
          <w:color w:val="auto"/>
        </w:rPr>
        <w:t xml:space="preserve">being flown </w:t>
      </w:r>
      <w:r w:rsidR="007B0E26" w:rsidRPr="00760EE9">
        <w:rPr>
          <w:color w:val="auto"/>
        </w:rPr>
        <w:t>within 35NM of the NAVAID?</w:t>
      </w:r>
    </w:p>
    <w:p w14:paraId="16FDCD1B" w14:textId="2A9921E7" w:rsidR="00A959CC" w:rsidRPr="00760EE9" w:rsidRDefault="00A959CC" w:rsidP="007B0E26">
      <w:pPr>
        <w:spacing w:after="240"/>
        <w:rPr>
          <w:i/>
          <w:vanish/>
          <w:color w:val="auto"/>
        </w:rPr>
      </w:pPr>
      <w:r w:rsidRPr="00760EE9">
        <w:rPr>
          <w:rFonts w:cs="Arial"/>
          <w:i/>
          <w:noProof/>
          <w:vanish/>
          <w:color w:val="auto"/>
        </w:rPr>
        <w:drawing>
          <wp:inline distT="0" distB="0" distL="0" distR="0" wp14:anchorId="0E79D1A5" wp14:editId="726C643B">
            <wp:extent cx="292608" cy="27432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  <w:color w:val="auto"/>
        </w:rPr>
        <w:t xml:space="preserve"> </w:t>
      </w:r>
      <w:r w:rsidRPr="00760EE9">
        <w:rPr>
          <w:b/>
          <w:i/>
          <w:vanish/>
          <w:color w:val="auto"/>
        </w:rPr>
        <w:t>Answer:</w:t>
      </w:r>
      <w:r w:rsidRPr="00760EE9">
        <w:rPr>
          <w:i/>
          <w:vanish/>
          <w:color w:val="auto"/>
        </w:rPr>
        <w:t xml:space="preserve"> </w:t>
      </w:r>
      <w:r w:rsidR="001B5BB7" w:rsidRPr="00760EE9">
        <w:rPr>
          <w:i/>
          <w:vanish/>
          <w:color w:val="auto"/>
        </w:rPr>
        <w:t xml:space="preserve">B. </w:t>
      </w:r>
      <w:r w:rsidR="005F7A92" w:rsidRPr="00760EE9">
        <w:rPr>
          <w:i/>
          <w:vanish/>
          <w:color w:val="auto"/>
        </w:rPr>
        <w:t>10</w:t>
      </w:r>
      <w:r w:rsidR="007B0E26" w:rsidRPr="00760EE9">
        <w:rPr>
          <w:i/>
          <w:vanish/>
          <w:color w:val="auto"/>
        </w:rPr>
        <w:t>NM</w:t>
      </w:r>
    </w:p>
    <w:p w14:paraId="21B23643" w14:textId="77777777" w:rsidR="00500D3D" w:rsidRPr="00760EE9" w:rsidRDefault="00500D3D" w:rsidP="00500D3D">
      <w:pPr>
        <w:pStyle w:val="BlockClose"/>
        <w:rPr>
          <w:sz w:val="2"/>
          <w:szCs w:val="2"/>
        </w:rPr>
      </w:pPr>
    </w:p>
    <w:p w14:paraId="4CD87DAF" w14:textId="77777777" w:rsidR="00500D3D" w:rsidRPr="00760EE9" w:rsidRDefault="00500D3D" w:rsidP="00500D3D"/>
    <w:p w14:paraId="285A7825" w14:textId="77777777" w:rsidR="00500D3D" w:rsidRPr="00760EE9" w:rsidRDefault="00500D3D" w:rsidP="00500D3D">
      <w:pPr>
        <w:sectPr w:rsidR="00500D3D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1BFE78D" w14:textId="77777777" w:rsidR="00500D3D" w:rsidRPr="00760EE9" w:rsidRDefault="00B52F56" w:rsidP="00B52F56">
      <w:pPr>
        <w:pStyle w:val="Subtitle"/>
      </w:pPr>
      <w:r w:rsidRPr="00760EE9">
        <w:lastRenderedPageBreak/>
        <w:t>Knowledge Check</w:t>
      </w:r>
    </w:p>
    <w:p w14:paraId="2A22EA56" w14:textId="77777777" w:rsidR="00500D3D" w:rsidRPr="00760EE9" w:rsidRDefault="00500D3D" w:rsidP="00500D3D"/>
    <w:p w14:paraId="18849E1E" w14:textId="77777777" w:rsidR="00500D3D" w:rsidRPr="00760EE9" w:rsidRDefault="00B52F56" w:rsidP="00B52F56">
      <w:pPr>
        <w:pStyle w:val="OriginalPage"/>
      </w:pPr>
      <w:r w:rsidRPr="00760EE9">
        <w:t>30</w:t>
      </w:r>
    </w:p>
    <w:p w14:paraId="32B29335" w14:textId="77777777" w:rsidR="00B52F56" w:rsidRPr="00760EE9" w:rsidRDefault="00B52F56" w:rsidP="00500D3D"/>
    <w:p w14:paraId="07C61579" w14:textId="77777777" w:rsidR="00500D3D" w:rsidRPr="00760EE9" w:rsidRDefault="00500D3D" w:rsidP="00B52F56">
      <w:pPr>
        <w:pStyle w:val="BlockOpen"/>
        <w:rPr>
          <w:sz w:val="2"/>
          <w:szCs w:val="2"/>
        </w:rPr>
      </w:pPr>
      <w:r w:rsidRPr="00760EE9">
        <w:br w:type="column"/>
      </w:r>
    </w:p>
    <w:p w14:paraId="553285CB" w14:textId="4557BC29" w:rsidR="00500D3D" w:rsidRPr="00760EE9" w:rsidRDefault="00667168" w:rsidP="00B52F56">
      <w:pPr>
        <w:pStyle w:val="ThumbnailParagraph"/>
      </w:pPr>
      <w:r w:rsidRPr="00667168">
        <w:rPr>
          <w:noProof/>
        </w:rPr>
        <w:drawing>
          <wp:inline distT="0" distB="0" distL="0" distR="0" wp14:anchorId="7C0EB9F5" wp14:editId="578E9E02">
            <wp:extent cx="2624328" cy="1965960"/>
            <wp:effectExtent l="19050" t="19050" r="24130" b="1524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3977D" w14:textId="77777777" w:rsidR="00B52F56" w:rsidRPr="00760EE9" w:rsidRDefault="00B52F56" w:rsidP="00B52F56">
      <w:pPr>
        <w:pStyle w:val="ThumbnailParagraph"/>
      </w:pPr>
    </w:p>
    <w:p w14:paraId="5217489D" w14:textId="6709A0F5" w:rsidR="007B0E26" w:rsidRPr="00760EE9" w:rsidRDefault="007B0E26" w:rsidP="005A3C58">
      <w:pPr>
        <w:spacing w:after="240"/>
        <w:ind w:left="1080" w:hanging="1080"/>
        <w:rPr>
          <w:color w:val="auto"/>
        </w:rPr>
      </w:pPr>
      <w:r w:rsidRPr="00760EE9">
        <w:rPr>
          <w:b/>
          <w:color w:val="auto"/>
        </w:rPr>
        <w:t>Question:</w:t>
      </w:r>
      <w:r w:rsidRPr="00760EE9">
        <w:rPr>
          <w:color w:val="auto"/>
        </w:rPr>
        <w:t xml:space="preserve"> What separation is required between two </w:t>
      </w:r>
      <w:r w:rsidR="003F472D">
        <w:rPr>
          <w:color w:val="auto"/>
        </w:rPr>
        <w:t xml:space="preserve">DME </w:t>
      </w:r>
      <w:r w:rsidRPr="00760EE9">
        <w:rPr>
          <w:color w:val="auto"/>
        </w:rPr>
        <w:t>arcs when one aircraft is more than 35</w:t>
      </w:r>
      <w:r w:rsidR="00CF3B5B" w:rsidRPr="00760EE9">
        <w:rPr>
          <w:color w:val="auto"/>
        </w:rPr>
        <w:t xml:space="preserve"> </w:t>
      </w:r>
      <w:r w:rsidR="00500D3D" w:rsidRPr="00760EE9">
        <w:rPr>
          <w:color w:val="auto"/>
        </w:rPr>
        <w:t>NM</w:t>
      </w:r>
      <w:r w:rsidRPr="00760EE9">
        <w:rPr>
          <w:color w:val="auto"/>
        </w:rPr>
        <w:t xml:space="preserve"> miles from the NAVAID and one aircraft is less?</w:t>
      </w:r>
    </w:p>
    <w:p w14:paraId="62497D55" w14:textId="27F0A2DB" w:rsidR="007B0E26" w:rsidRPr="00760EE9" w:rsidRDefault="007B0E26" w:rsidP="007B0E26">
      <w:pPr>
        <w:spacing w:after="240"/>
        <w:rPr>
          <w:i/>
          <w:vanish/>
          <w:color w:val="auto"/>
        </w:rPr>
      </w:pPr>
      <w:r w:rsidRPr="00760EE9">
        <w:rPr>
          <w:rFonts w:cs="Arial"/>
          <w:i/>
          <w:noProof/>
          <w:vanish/>
          <w:color w:val="auto"/>
        </w:rPr>
        <w:drawing>
          <wp:inline distT="0" distB="0" distL="0" distR="0" wp14:anchorId="732F821F" wp14:editId="009FCC49">
            <wp:extent cx="292608" cy="274320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EE9">
        <w:rPr>
          <w:i/>
          <w:vanish/>
          <w:color w:val="auto"/>
        </w:rPr>
        <w:t xml:space="preserve"> </w:t>
      </w:r>
      <w:r w:rsidRPr="00760EE9">
        <w:rPr>
          <w:b/>
          <w:i/>
          <w:vanish/>
          <w:color w:val="auto"/>
        </w:rPr>
        <w:t>Answer:</w:t>
      </w:r>
      <w:r w:rsidRPr="00760EE9">
        <w:rPr>
          <w:i/>
          <w:vanish/>
          <w:color w:val="auto"/>
        </w:rPr>
        <w:t xml:space="preserve"> </w:t>
      </w:r>
      <w:r w:rsidR="00B52F56" w:rsidRPr="00760EE9">
        <w:rPr>
          <w:i/>
          <w:vanish/>
          <w:color w:val="auto"/>
        </w:rPr>
        <w:t xml:space="preserve">C. </w:t>
      </w:r>
      <w:r w:rsidR="005F7A92" w:rsidRPr="00760EE9">
        <w:rPr>
          <w:i/>
          <w:vanish/>
          <w:color w:val="auto"/>
        </w:rPr>
        <w:t>20</w:t>
      </w:r>
      <w:r w:rsidR="00CF3B5B" w:rsidRPr="00760EE9">
        <w:rPr>
          <w:i/>
          <w:vanish/>
          <w:color w:val="auto"/>
        </w:rPr>
        <w:t xml:space="preserve"> </w:t>
      </w:r>
      <w:r w:rsidRPr="00760EE9">
        <w:rPr>
          <w:i/>
          <w:vanish/>
          <w:color w:val="auto"/>
        </w:rPr>
        <w:t>NM</w:t>
      </w:r>
    </w:p>
    <w:p w14:paraId="385A1EF7" w14:textId="77777777" w:rsidR="008E7670" w:rsidRPr="00760EE9" w:rsidRDefault="008E7670" w:rsidP="008E7670">
      <w:pPr>
        <w:pStyle w:val="BlockClose"/>
        <w:rPr>
          <w:sz w:val="2"/>
          <w:szCs w:val="2"/>
        </w:rPr>
      </w:pPr>
    </w:p>
    <w:p w14:paraId="7462B195" w14:textId="77777777" w:rsidR="008E7670" w:rsidRPr="00760EE9" w:rsidRDefault="008E7670" w:rsidP="008E7670"/>
    <w:p w14:paraId="03AD9EE7" w14:textId="77777777" w:rsidR="008E7670" w:rsidRPr="00760EE9" w:rsidRDefault="008E7670" w:rsidP="008E7670"/>
    <w:p w14:paraId="36B5AC88" w14:textId="77777777" w:rsidR="008E7670" w:rsidRPr="00760EE9" w:rsidRDefault="008E7670" w:rsidP="008E7670">
      <w:pPr>
        <w:sectPr w:rsidR="008E7670" w:rsidRPr="00760EE9" w:rsidSect="00277B0C"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2A8A21D" w14:textId="77777777" w:rsidR="002E1B60" w:rsidRPr="00760EE9" w:rsidRDefault="008C2A8C" w:rsidP="00A77C25">
      <w:pPr>
        <w:pStyle w:val="Title"/>
        <w:sectPr w:rsidR="002E1B60" w:rsidRPr="00760EE9" w:rsidSect="008B0356">
          <w:headerReference w:type="first" r:id="rId107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  <w:r w:rsidRPr="00760EE9">
        <w:lastRenderedPageBreak/>
        <w:t>Conclusion</w:t>
      </w:r>
    </w:p>
    <w:p w14:paraId="4A602207" w14:textId="77777777" w:rsidR="008C2A8C" w:rsidRPr="00760EE9" w:rsidRDefault="008C2A8C" w:rsidP="00A77C25">
      <w:pPr>
        <w:pStyle w:val="Subtitle"/>
      </w:pPr>
      <w:r w:rsidRPr="00760EE9">
        <w:t>Lesson Summary</w:t>
      </w:r>
    </w:p>
    <w:p w14:paraId="65064B2B" w14:textId="77777777" w:rsidR="00B971D1" w:rsidRPr="00760EE9" w:rsidRDefault="00B971D1" w:rsidP="00B971D1"/>
    <w:p w14:paraId="3D7EAEA7" w14:textId="77777777" w:rsidR="00B971D1" w:rsidRPr="00760EE9" w:rsidRDefault="00B971D1" w:rsidP="00B971D1">
      <w:pPr>
        <w:pStyle w:val="OriginalPage"/>
      </w:pPr>
      <w:r w:rsidRPr="00760EE9">
        <w:t>31</w:t>
      </w:r>
    </w:p>
    <w:p w14:paraId="3FFF0413" w14:textId="77777777" w:rsidR="00B971D1" w:rsidRPr="00760EE9" w:rsidRDefault="00B971D1" w:rsidP="00B971D1"/>
    <w:p w14:paraId="354C2AB7" w14:textId="77777777" w:rsidR="00B971D1" w:rsidRPr="00760EE9" w:rsidRDefault="00B971D1" w:rsidP="00B971D1"/>
    <w:p w14:paraId="460F71D7" w14:textId="77777777" w:rsidR="001A159E" w:rsidRPr="00760EE9" w:rsidRDefault="008C2A8C" w:rsidP="001A159E">
      <w:pPr>
        <w:pStyle w:val="BlockOpen"/>
        <w:rPr>
          <w:sz w:val="2"/>
          <w:szCs w:val="2"/>
        </w:rPr>
      </w:pPr>
      <w:r w:rsidRPr="00760EE9">
        <w:br w:type="column"/>
      </w:r>
    </w:p>
    <w:p w14:paraId="6A3D2A42" w14:textId="5ED91912" w:rsidR="00F54D72" w:rsidRDefault="009F2069" w:rsidP="008A32BA">
      <w:pPr>
        <w:pStyle w:val="ThumbnailParagraph"/>
      </w:pPr>
      <w:r w:rsidRPr="009F2069">
        <w:rPr>
          <w:noProof/>
        </w:rPr>
        <w:drawing>
          <wp:inline distT="0" distB="0" distL="0" distR="0" wp14:anchorId="7862D0C3" wp14:editId="7F01594F">
            <wp:extent cx="2624328" cy="1965960"/>
            <wp:effectExtent l="19050" t="19050" r="2413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BFF8F9" w14:textId="77777777" w:rsidR="008A32BA" w:rsidRPr="00760EE9" w:rsidRDefault="008A32BA" w:rsidP="008A32BA">
      <w:pPr>
        <w:pStyle w:val="ThumbnailParagraph"/>
      </w:pPr>
    </w:p>
    <w:p w14:paraId="6455080E" w14:textId="3F5045C8" w:rsidR="008C2A8C" w:rsidRPr="00760EE9" w:rsidRDefault="00DF20F8" w:rsidP="00BA63D7">
      <w:pPr>
        <w:pStyle w:val="InstructorNote"/>
        <w:spacing w:before="0"/>
      </w:pPr>
      <w:r w:rsidRPr="00760EE9">
        <w:rPr>
          <w:noProof/>
        </w:rPr>
        <w:drawing>
          <wp:inline distT="0" distB="0" distL="0" distR="0" wp14:anchorId="24ECD269" wp14:editId="2C50CDBD">
            <wp:extent cx="298734" cy="27432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A8C" w:rsidRPr="00760EE9">
        <w:t xml:space="preserve"> </w:t>
      </w:r>
      <w:r w:rsidR="00457259">
        <w:t>Review and elaborate briefly on the following topics. Ask students if they have questions about any of the concepts covered in the lesson.</w:t>
      </w:r>
    </w:p>
    <w:p w14:paraId="438939EF" w14:textId="77777777" w:rsidR="00CF3B5B" w:rsidRPr="00760EE9" w:rsidRDefault="00CF3B5B" w:rsidP="00457259">
      <w:pPr>
        <w:pStyle w:val="BulletsLevel1"/>
        <w:numPr>
          <w:ilvl w:val="0"/>
          <w:numId w:val="0"/>
        </w:numPr>
        <w:spacing w:after="120"/>
      </w:pPr>
      <w:r w:rsidRPr="00760EE9">
        <w:t>Summary</w:t>
      </w:r>
    </w:p>
    <w:p w14:paraId="75C2AA74" w14:textId="07865AE5" w:rsidR="004637A3" w:rsidRPr="00760EE9" w:rsidRDefault="009964C1" w:rsidP="00457259">
      <w:pPr>
        <w:pStyle w:val="BulletsLevel1"/>
        <w:spacing w:after="120"/>
      </w:pPr>
      <w:r>
        <w:t>Lateral separation methods</w:t>
      </w:r>
    </w:p>
    <w:p w14:paraId="319F34F2" w14:textId="16938BA3" w:rsidR="00873786" w:rsidRPr="00760EE9" w:rsidRDefault="00873786" w:rsidP="00457259">
      <w:pPr>
        <w:pStyle w:val="BulletsLevel2"/>
        <w:spacing w:after="120"/>
      </w:pPr>
      <w:r w:rsidRPr="00760EE9">
        <w:t xml:space="preserve">Separation by </w:t>
      </w:r>
      <w:r w:rsidR="00CF3B5B" w:rsidRPr="00760EE9">
        <w:t>g</w:t>
      </w:r>
      <w:r w:rsidRPr="00760EE9">
        <w:t xml:space="preserve">eographical </w:t>
      </w:r>
      <w:r w:rsidR="00CF3B5B" w:rsidRPr="00760EE9">
        <w:t>l</w:t>
      </w:r>
      <w:r w:rsidRPr="00760EE9">
        <w:t>ocation</w:t>
      </w:r>
    </w:p>
    <w:p w14:paraId="43BEF8FD" w14:textId="64C65D88" w:rsidR="00873786" w:rsidRPr="00760EE9" w:rsidRDefault="00CF3B5B" w:rsidP="00457259">
      <w:pPr>
        <w:pStyle w:val="BulletsLevel2"/>
        <w:spacing w:after="120"/>
      </w:pPr>
      <w:r w:rsidRPr="00760EE9">
        <w:t>Separation in holding p</w:t>
      </w:r>
      <w:r w:rsidR="00873786" w:rsidRPr="00760EE9">
        <w:t>atterns</w:t>
      </w:r>
    </w:p>
    <w:p w14:paraId="1062C9EB" w14:textId="4361FA2A" w:rsidR="00873786" w:rsidRPr="00760EE9" w:rsidRDefault="00CF3B5B" w:rsidP="00457259">
      <w:pPr>
        <w:pStyle w:val="BulletsLevel2"/>
        <w:spacing w:after="120"/>
      </w:pPr>
      <w:r w:rsidRPr="00760EE9">
        <w:t>Separation between holding patterns and a</w:t>
      </w:r>
      <w:r w:rsidR="00873786" w:rsidRPr="00760EE9">
        <w:t>irways/</w:t>
      </w:r>
      <w:r w:rsidRPr="00760EE9">
        <w:t>r</w:t>
      </w:r>
      <w:r w:rsidR="00873786" w:rsidRPr="00760EE9">
        <w:t>outes</w:t>
      </w:r>
    </w:p>
    <w:p w14:paraId="38E90534" w14:textId="08B9436E" w:rsidR="008C2A8C" w:rsidRPr="00760EE9" w:rsidRDefault="00873786" w:rsidP="00457259">
      <w:pPr>
        <w:pStyle w:val="BulletsLevel2"/>
        <w:spacing w:after="120"/>
      </w:pPr>
      <w:r w:rsidRPr="00760EE9">
        <w:t xml:space="preserve">Departure </w:t>
      </w:r>
      <w:r w:rsidR="00CF3B5B" w:rsidRPr="00760EE9">
        <w:t>d</w:t>
      </w:r>
      <w:r w:rsidRPr="00760EE9">
        <w:t>ivergence</w:t>
      </w:r>
    </w:p>
    <w:p w14:paraId="5E7964A5" w14:textId="252152DB" w:rsidR="008C2A8C" w:rsidRPr="00760EE9" w:rsidRDefault="00CF3B5B" w:rsidP="00457259">
      <w:pPr>
        <w:pStyle w:val="BulletsLevel1"/>
        <w:spacing w:after="120"/>
      </w:pPr>
      <w:r w:rsidRPr="00760EE9">
        <w:t>Protected a</w:t>
      </w:r>
      <w:r w:rsidR="00873786" w:rsidRPr="00760EE9">
        <w:t>irspace</w:t>
      </w:r>
      <w:r w:rsidR="009964C1">
        <w:t xml:space="preserve"> of routes and course changes</w:t>
      </w:r>
    </w:p>
    <w:p w14:paraId="7216F617" w14:textId="5F285724" w:rsidR="008C2A8C" w:rsidRPr="00760EE9" w:rsidRDefault="00CF3B5B" w:rsidP="00457259">
      <w:pPr>
        <w:pStyle w:val="BulletsLevel2"/>
        <w:spacing w:after="120"/>
      </w:pPr>
      <w:r w:rsidRPr="00760EE9">
        <w:t>Established a</w:t>
      </w:r>
      <w:r w:rsidR="00873786" w:rsidRPr="00760EE9">
        <w:t>irw</w:t>
      </w:r>
      <w:r w:rsidRPr="00760EE9">
        <w:t>ays/r</w:t>
      </w:r>
      <w:r w:rsidR="00873786" w:rsidRPr="00760EE9">
        <w:t>outes</w:t>
      </w:r>
    </w:p>
    <w:p w14:paraId="75EBBCA0" w14:textId="77777777" w:rsidR="00873786" w:rsidRPr="00760EE9" w:rsidRDefault="00873786" w:rsidP="00457259">
      <w:pPr>
        <w:pStyle w:val="BulletsLevel2"/>
        <w:spacing w:after="120"/>
      </w:pPr>
      <w:r w:rsidRPr="00760EE9">
        <w:t>Direct flights at or below FL600</w:t>
      </w:r>
    </w:p>
    <w:p w14:paraId="6FB03218" w14:textId="241DCE49" w:rsidR="00873786" w:rsidRPr="00760EE9" w:rsidRDefault="00CF3B5B" w:rsidP="00457259">
      <w:pPr>
        <w:pStyle w:val="BulletsLevel2"/>
        <w:spacing w:after="120"/>
      </w:pPr>
      <w:r w:rsidRPr="00760EE9">
        <w:t>Degree distance f</w:t>
      </w:r>
      <w:r w:rsidR="00873786" w:rsidRPr="00760EE9">
        <w:t>ixes</w:t>
      </w:r>
    </w:p>
    <w:p w14:paraId="557EB92E" w14:textId="6C7F751C" w:rsidR="00873786" w:rsidRPr="00760EE9" w:rsidRDefault="00873786" w:rsidP="00457259">
      <w:pPr>
        <w:pStyle w:val="BulletsLevel2"/>
        <w:spacing w:after="120"/>
      </w:pPr>
      <w:r w:rsidRPr="00760EE9">
        <w:t xml:space="preserve">Course </w:t>
      </w:r>
      <w:r w:rsidR="00CF3B5B" w:rsidRPr="00760EE9">
        <w:t>c</w:t>
      </w:r>
      <w:r w:rsidRPr="00760EE9">
        <w:t>hanges</w:t>
      </w:r>
    </w:p>
    <w:p w14:paraId="7992FA4A" w14:textId="7046839D" w:rsidR="008C2A8C" w:rsidRPr="00760EE9" w:rsidRDefault="009964C1" w:rsidP="00457259">
      <w:pPr>
        <w:pStyle w:val="BulletsLevel1"/>
        <w:spacing w:after="120"/>
      </w:pPr>
      <w:r>
        <w:t>Separation m</w:t>
      </w:r>
      <w:r w:rsidR="00873786" w:rsidRPr="00760EE9">
        <w:t xml:space="preserve">inima on </w:t>
      </w:r>
      <w:r w:rsidR="00CF3B5B" w:rsidRPr="00760EE9">
        <w:t>d</w:t>
      </w:r>
      <w:r w:rsidR="00873786" w:rsidRPr="00760EE9">
        <w:t xml:space="preserve">iverging </w:t>
      </w:r>
      <w:r w:rsidR="00CF3B5B" w:rsidRPr="00760EE9">
        <w:t>r</w:t>
      </w:r>
      <w:r w:rsidR="00873786" w:rsidRPr="00760EE9">
        <w:t>adials</w:t>
      </w:r>
      <w:r w:rsidR="00EF07BD">
        <w:t xml:space="preserve"> or tracks</w:t>
      </w:r>
    </w:p>
    <w:p w14:paraId="1698EE42" w14:textId="6F9C8B89" w:rsidR="00873786" w:rsidRPr="00760EE9" w:rsidRDefault="00CF3B5B" w:rsidP="00457259">
      <w:pPr>
        <w:pStyle w:val="BulletsLevel2"/>
        <w:spacing w:after="120"/>
      </w:pPr>
      <w:r w:rsidRPr="00760EE9">
        <w:t>Divergence d</w:t>
      </w:r>
      <w:r w:rsidR="00873786" w:rsidRPr="00760EE9">
        <w:t xml:space="preserve">istance </w:t>
      </w:r>
      <w:r w:rsidRPr="00760EE9">
        <w:t>m</w:t>
      </w:r>
      <w:r w:rsidR="00873786" w:rsidRPr="00760EE9">
        <w:t>inima</w:t>
      </w:r>
    </w:p>
    <w:p w14:paraId="03F919BF" w14:textId="1769A3E9" w:rsidR="00873786" w:rsidRPr="00760EE9" w:rsidRDefault="00CF3B5B" w:rsidP="00457259">
      <w:pPr>
        <w:pStyle w:val="BulletsLevel2"/>
        <w:spacing w:after="120"/>
      </w:pPr>
      <w:r w:rsidRPr="00760EE9">
        <w:t>Non-DME divergence d</w:t>
      </w:r>
      <w:r w:rsidR="00873786" w:rsidRPr="00760EE9">
        <w:t xml:space="preserve">istance </w:t>
      </w:r>
      <w:r w:rsidRPr="00760EE9">
        <w:t>m</w:t>
      </w:r>
      <w:r w:rsidR="00873786" w:rsidRPr="00760EE9">
        <w:t>inima</w:t>
      </w:r>
    </w:p>
    <w:p w14:paraId="065D579B" w14:textId="1E433327" w:rsidR="00873786" w:rsidRPr="00760EE9" w:rsidRDefault="00873786" w:rsidP="00457259">
      <w:pPr>
        <w:pStyle w:val="BulletsLevel1"/>
        <w:spacing w:after="120"/>
      </w:pPr>
      <w:r w:rsidRPr="00760EE9">
        <w:t xml:space="preserve">DME </w:t>
      </w:r>
      <w:r w:rsidR="00CF3B5B" w:rsidRPr="00760EE9">
        <w:t>a</w:t>
      </w:r>
      <w:r w:rsidR="009964C1">
        <w:t>rc separation</w:t>
      </w:r>
      <w:r w:rsidR="009F2069">
        <w:t xml:space="preserve"> minima</w:t>
      </w:r>
    </w:p>
    <w:p w14:paraId="45F69705" w14:textId="45850ACF" w:rsidR="00873786" w:rsidRPr="00760EE9" w:rsidRDefault="00CF3B5B" w:rsidP="00457259">
      <w:pPr>
        <w:pStyle w:val="BulletsLevel2"/>
        <w:spacing w:after="120"/>
      </w:pPr>
      <w:r w:rsidRPr="00760EE9">
        <w:t>Separation of DME arc</w:t>
      </w:r>
      <w:r w:rsidR="00873786" w:rsidRPr="00760EE9">
        <w:t>s</w:t>
      </w:r>
    </w:p>
    <w:p w14:paraId="200C801F" w14:textId="2140D078" w:rsidR="00873786" w:rsidRPr="00760EE9" w:rsidRDefault="0040290C" w:rsidP="00457259">
      <w:pPr>
        <w:pStyle w:val="BulletsLevel2"/>
        <w:spacing w:after="120"/>
      </w:pPr>
      <w:r>
        <w:t xml:space="preserve">Minima </w:t>
      </w:r>
      <w:r w:rsidR="00AB7374">
        <w:t>b</w:t>
      </w:r>
      <w:r>
        <w:t xml:space="preserve">etween an </w:t>
      </w:r>
      <w:r w:rsidR="00AB7374">
        <w:t>a</w:t>
      </w:r>
      <w:r>
        <w:t xml:space="preserve">rc and </w:t>
      </w:r>
      <w:r w:rsidR="00AB7374">
        <w:t>o</w:t>
      </w:r>
      <w:r>
        <w:t xml:space="preserve">ther </w:t>
      </w:r>
      <w:r w:rsidR="00AB7374">
        <w:t>p</w:t>
      </w:r>
      <w:r>
        <w:t xml:space="preserve">rotected </w:t>
      </w:r>
      <w:r w:rsidR="00AB7374">
        <w:t>a</w:t>
      </w:r>
      <w:r>
        <w:t>irspace</w:t>
      </w:r>
    </w:p>
    <w:p w14:paraId="1A9BEEEB" w14:textId="37E0975C" w:rsidR="008C2A8C" w:rsidRPr="00760EE9" w:rsidRDefault="00DF20F8" w:rsidP="006D538C">
      <w:pPr>
        <w:pStyle w:val="InstructorNote"/>
      </w:pPr>
      <w:r w:rsidRPr="00760EE9">
        <w:rPr>
          <w:noProof/>
        </w:rPr>
        <w:drawing>
          <wp:inline distT="0" distB="0" distL="0" distR="0" wp14:anchorId="32F1A7B6" wp14:editId="7BBBBD5A">
            <wp:extent cx="298734" cy="27432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A8C" w:rsidRPr="00760EE9">
        <w:rPr>
          <w:b/>
        </w:rPr>
        <w:t xml:space="preserve"> </w:t>
      </w:r>
      <w:r w:rsidR="008C2A8C" w:rsidRPr="00760EE9">
        <w:t xml:space="preserve"> </w:t>
      </w:r>
      <w:r w:rsidR="00457259" w:rsidRPr="00457259">
        <w:t>Hand out and administer the end of lesson test. Provide feedback on missed items, including why particular answers are correct, as well as why some responses are incorrect.</w:t>
      </w:r>
    </w:p>
    <w:p w14:paraId="6B29760D" w14:textId="77777777" w:rsidR="0054035B" w:rsidRPr="00760EE9" w:rsidRDefault="0054035B" w:rsidP="008B0356">
      <w:pPr>
        <w:pStyle w:val="BlockClose"/>
      </w:pPr>
    </w:p>
    <w:sectPr w:rsidR="0054035B" w:rsidRPr="00760EE9" w:rsidSect="002E1B60">
      <w:type w:val="continuous"/>
      <w:pgSz w:w="12240" w:h="15840"/>
      <w:pgMar w:top="720" w:right="1440" w:bottom="1440" w:left="1440" w:header="288" w:footer="720" w:gutter="0"/>
      <w:pgNumType w:start="1"/>
      <w:cols w:num="2" w:space="346" w:equalWidth="0">
        <w:col w:w="1498" w:space="346"/>
        <w:col w:w="7516"/>
      </w:cols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5D341B" w16cid:durableId="20DA125F"/>
  <w16cid:commentId w16cid:paraId="5F96A50A" w16cid:durableId="20D9A3BF"/>
  <w16cid:commentId w16cid:paraId="297AB033" w16cid:durableId="20D9A460"/>
  <w16cid:commentId w16cid:paraId="422E3314" w16cid:durableId="20D9A339"/>
  <w16cid:commentId w16cid:paraId="3414B908" w16cid:durableId="20D9A49F"/>
  <w16cid:commentId w16cid:paraId="0B22BDEC" w16cid:durableId="20D9A33A"/>
  <w16cid:commentId w16cid:paraId="4E759EC6" w16cid:durableId="20D9ADA2"/>
  <w16cid:commentId w16cid:paraId="04216B12" w16cid:durableId="20D9A33B"/>
  <w16cid:commentId w16cid:paraId="339480AA" w16cid:durableId="20D9AE1F"/>
  <w16cid:commentId w16cid:paraId="5A6AA23F" w16cid:durableId="20D9AE50"/>
  <w16cid:commentId w16cid:paraId="620A325E" w16cid:durableId="20D9AEF9"/>
  <w16cid:commentId w16cid:paraId="11191294" w16cid:durableId="20D9B78A"/>
  <w16cid:commentId w16cid:paraId="43AA226E" w16cid:durableId="20D9A33C"/>
  <w16cid:commentId w16cid:paraId="616AFCFD" w16cid:durableId="20D9B7F9"/>
  <w16cid:commentId w16cid:paraId="50B839CE" w16cid:durableId="20D9B8A3"/>
  <w16cid:commentId w16cid:paraId="3FEA9EAE" w16cid:durableId="20D9BC75"/>
  <w16cid:commentId w16cid:paraId="764649AA" w16cid:durableId="20D9A33D"/>
  <w16cid:commentId w16cid:paraId="643017CB" w16cid:durableId="20D9A33E"/>
  <w16cid:commentId w16cid:paraId="1B46207E" w16cid:durableId="20D9A33F"/>
  <w16cid:commentId w16cid:paraId="6649E115" w16cid:durableId="20D9BF33"/>
  <w16cid:commentId w16cid:paraId="742B8DCA" w16cid:durableId="20D9BF3E"/>
  <w16cid:commentId w16cid:paraId="67EBB566" w16cid:durableId="20D9A340"/>
  <w16cid:commentId w16cid:paraId="76DD75C6" w16cid:durableId="20D9C13D"/>
  <w16cid:commentId w16cid:paraId="65DD336C" w16cid:durableId="20D9A341"/>
  <w16cid:commentId w16cid:paraId="2343C9B6" w16cid:durableId="20D9C19C"/>
  <w16cid:commentId w16cid:paraId="7BECB5D5" w16cid:durableId="20D9C1F5"/>
  <w16cid:commentId w16cid:paraId="3D23F892" w16cid:durableId="20D9C276"/>
  <w16cid:commentId w16cid:paraId="40B6CDBE" w16cid:durableId="20D9C443"/>
  <w16cid:commentId w16cid:paraId="715FEB96" w16cid:durableId="20D9C547"/>
  <w16cid:commentId w16cid:paraId="1A0D30E7" w16cid:durableId="20D9A342"/>
  <w16cid:commentId w16cid:paraId="7EB18566" w16cid:durableId="20D9C615"/>
  <w16cid:commentId w16cid:paraId="3D71A4DA" w16cid:durableId="20D9A343"/>
  <w16cid:commentId w16cid:paraId="10DBD051" w16cid:durableId="20D9A344"/>
  <w16cid:commentId w16cid:paraId="1E52A1C6" w16cid:durableId="20DA0FCB"/>
  <w16cid:commentId w16cid:paraId="31C55323" w16cid:durableId="20D9A345"/>
  <w16cid:commentId w16cid:paraId="6B669E6E" w16cid:durableId="20DA0F97"/>
  <w16cid:commentId w16cid:paraId="44223485" w16cid:durableId="20DA10DB"/>
  <w16cid:commentId w16cid:paraId="32080B40" w16cid:durableId="20D9A346"/>
  <w16cid:commentId w16cid:paraId="456042D4" w16cid:durableId="20DA11D9"/>
  <w16cid:commentId w16cid:paraId="685CAC20" w16cid:durableId="20DA14D1"/>
  <w16cid:commentId w16cid:paraId="4F5E884E" w16cid:durableId="20DA14F7"/>
  <w16cid:commentId w16cid:paraId="0ED51AB2" w16cid:durableId="20DA1591"/>
  <w16cid:commentId w16cid:paraId="788CD7DE" w16cid:durableId="20DA15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7C2A5" w14:textId="77777777" w:rsidR="00C75FE7" w:rsidRDefault="00C75FE7">
      <w:pPr>
        <w:spacing w:after="0"/>
      </w:pPr>
      <w:r>
        <w:separator/>
      </w:r>
    </w:p>
    <w:p w14:paraId="4442F43B" w14:textId="77777777" w:rsidR="00C75FE7" w:rsidRDefault="00C75FE7"/>
  </w:endnote>
  <w:endnote w:type="continuationSeparator" w:id="0">
    <w:p w14:paraId="3C13FA31" w14:textId="77777777" w:rsidR="00C75FE7" w:rsidRDefault="00C75FE7">
      <w:pPr>
        <w:spacing w:after="0"/>
      </w:pPr>
      <w:r>
        <w:continuationSeparator/>
      </w:r>
    </w:p>
    <w:p w14:paraId="6571EB5C" w14:textId="77777777" w:rsidR="00C75FE7" w:rsidRDefault="00C75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utch 801 SWA">
    <w:altName w:val="Dutch 801 SW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52AA" w14:textId="77777777" w:rsidR="009F2069" w:rsidRDefault="009F2069">
    <w:pPr>
      <w:tabs>
        <w:tab w:val="right" w:pos="9618"/>
      </w:tabs>
      <w:spacing w:after="15"/>
      <w:ind w:left="-7" w:right="-202"/>
    </w:pPr>
    <w:r>
      <w:rPr>
        <w:rFonts w:ascii="Times New Roman" w:hAnsi="Times New Roman"/>
        <w:sz w:val="20"/>
      </w:rPr>
      <w:t>3-</w:t>
    </w:r>
    <w:r>
      <w:fldChar w:fldCharType="begin"/>
    </w:r>
    <w:r>
      <w:instrText xml:space="preserve"> PAGE   \* MERGEFORMAT </w:instrText>
    </w:r>
    <w:r>
      <w:fldChar w:fldCharType="separate"/>
    </w:r>
    <w:r w:rsidRPr="002A5AD1">
      <w:rPr>
        <w:noProof/>
        <w:sz w:val="20"/>
      </w:rPr>
      <w:t>18</w:t>
    </w:r>
    <w:r>
      <w:rPr>
        <w:sz w:val="20"/>
      </w:rPr>
      <w:fldChar w:fldCharType="end"/>
    </w:r>
    <w:r>
      <w:rPr>
        <w:rFonts w:ascii="Times New Roman" w:hAnsi="Times New Roman"/>
        <w:sz w:val="20"/>
      </w:rPr>
      <w:tab/>
      <w:t>Course 47023</w:t>
    </w:r>
  </w:p>
  <w:p w14:paraId="2A402D7C" w14:textId="77777777" w:rsidR="009F2069" w:rsidRDefault="009F2069">
    <w:pPr>
      <w:spacing w:after="0"/>
      <w:ind w:right="-209"/>
      <w:jc w:val="right"/>
    </w:pPr>
    <w:r>
      <w:rPr>
        <w:rFonts w:ascii="Times New Roman" w:hAnsi="Times New Roman"/>
        <w:sz w:val="20"/>
      </w:rPr>
      <w:t>CM-300 Series UHF Radio System</w:t>
    </w:r>
  </w:p>
  <w:p w14:paraId="7B1DACD5" w14:textId="77777777" w:rsidR="009F2069" w:rsidRDefault="009F2069">
    <w:pPr>
      <w:spacing w:after="0"/>
      <w:ind w:right="-202"/>
      <w:jc w:val="right"/>
    </w:pPr>
    <w:r>
      <w:rPr>
        <w:rFonts w:ascii="Times New Roman" w:hAnsi="Times New Roman"/>
        <w:sz w:val="20"/>
      </w:rPr>
      <w:t>July 2004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AC2A7" w14:textId="0DE3312B" w:rsidR="009F2069" w:rsidRPr="00D71A8D" w:rsidRDefault="009F2069" w:rsidP="00D71A8D">
    <w:pPr>
      <w:pStyle w:val="Footer"/>
      <w:jc w:val="center"/>
      <w:rPr>
        <w:sz w:val="22"/>
        <w:szCs w:val="22"/>
      </w:rPr>
    </w:pPr>
    <w:r w:rsidRPr="00D71A8D">
      <w:rPr>
        <w:sz w:val="22"/>
        <w:szCs w:val="22"/>
      </w:rPr>
      <w:t xml:space="preserve">FAA55054002-LP02 / D1.0.2019-06              </w:t>
    </w:r>
    <w:r w:rsidRPr="00D71A8D">
      <w:rPr>
        <w:vanish/>
        <w:sz w:val="22"/>
        <w:szCs w:val="22"/>
      </w:rPr>
      <w:t>INSTRUCTOR LESSON PLAN</w:t>
    </w:r>
    <w:r w:rsidRPr="00D71A8D">
      <w:rPr>
        <w:sz w:val="22"/>
        <w:szCs w:val="22"/>
      </w:rPr>
      <w:tab/>
    </w:r>
    <w:r w:rsidRPr="00D71A8D">
      <w:rPr>
        <w:i/>
        <w:sz w:val="22"/>
        <w:szCs w:val="22"/>
      </w:rPr>
      <w:t xml:space="preserve">Page </w:t>
    </w:r>
    <w:r w:rsidRPr="00D71A8D">
      <w:rPr>
        <w:sz w:val="22"/>
        <w:szCs w:val="22"/>
      </w:rPr>
      <w:fldChar w:fldCharType="begin"/>
    </w:r>
    <w:r w:rsidRPr="00D71A8D">
      <w:rPr>
        <w:sz w:val="22"/>
        <w:szCs w:val="22"/>
      </w:rPr>
      <w:instrText xml:space="preserve"> PAGE   \* MERGEFORMAT </w:instrText>
    </w:r>
    <w:r w:rsidRPr="00D71A8D">
      <w:rPr>
        <w:sz w:val="22"/>
        <w:szCs w:val="22"/>
      </w:rPr>
      <w:fldChar w:fldCharType="separate"/>
    </w:r>
    <w:r w:rsidR="00457259">
      <w:rPr>
        <w:noProof/>
        <w:sz w:val="22"/>
        <w:szCs w:val="22"/>
      </w:rPr>
      <w:t>2</w:t>
    </w:r>
    <w:r w:rsidRPr="00D71A8D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0DD07" w14:textId="77777777" w:rsidR="009F2069" w:rsidRPr="002231D7" w:rsidRDefault="009F2069" w:rsidP="003D47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E54CB" w14:textId="159774E3" w:rsidR="009F2069" w:rsidRPr="003D479F" w:rsidRDefault="009F2069" w:rsidP="005E2A01">
    <w:pPr>
      <w:tabs>
        <w:tab w:val="left" w:pos="4770"/>
        <w:tab w:val="center" w:pos="9360"/>
      </w:tabs>
    </w:pPr>
    <w:r w:rsidRPr="00A52D4A">
      <w:t>FAA</w:t>
    </w:r>
    <w:r>
      <w:t>55054002-</w:t>
    </w:r>
    <w:r w:rsidRPr="00A52D4A">
      <w:t>LP</w:t>
    </w:r>
    <w:r>
      <w:t xml:space="preserve">02 </w:t>
    </w:r>
    <w:r w:rsidRPr="00A52D4A">
      <w:t>/</w:t>
    </w:r>
    <w:r w:rsidR="007D35F2">
      <w:t xml:space="preserve"> V1</w:t>
    </w:r>
    <w:r>
      <w:t>.0</w:t>
    </w:r>
    <w:r w:rsidR="007D35F2">
      <w:t xml:space="preserve"> </w:t>
    </w:r>
    <w:r w:rsidR="00457259">
      <w:t>2022.0</w:t>
    </w:r>
    <w:r w:rsidR="007D35F2">
      <w:t>8</w:t>
    </w:r>
    <w:r w:rsidRPr="00A52D4A">
      <w:tab/>
    </w:r>
    <w:r w:rsidRPr="004B59B3">
      <w:rPr>
        <w:i/>
        <w:vanish/>
      </w:rPr>
      <w:t>INSTRUCTOR LESSON PLAN</w:t>
    </w:r>
    <w:r w:rsidRPr="003D479F">
      <w:tab/>
    </w:r>
    <w:r w:rsidRPr="001A0BA2">
      <w:rPr>
        <w:i/>
      </w:rPr>
      <w:t xml:space="preserve">Page </w:t>
    </w:r>
    <w:r w:rsidRPr="001A0BA2">
      <w:rPr>
        <w:i/>
      </w:rPr>
      <w:fldChar w:fldCharType="begin"/>
    </w:r>
    <w:r w:rsidRPr="001A0BA2">
      <w:rPr>
        <w:i/>
      </w:rPr>
      <w:instrText xml:space="preserve"> PAGE   \* MERGEFORMAT </w:instrText>
    </w:r>
    <w:r w:rsidRPr="001A0BA2">
      <w:rPr>
        <w:i/>
      </w:rPr>
      <w:fldChar w:fldCharType="separate"/>
    </w:r>
    <w:r w:rsidR="00231351">
      <w:rPr>
        <w:i/>
        <w:noProof/>
      </w:rPr>
      <w:t>ii</w:t>
    </w:r>
    <w:r w:rsidRPr="001A0BA2">
      <w:rPr>
        <w:i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3F2D5" w14:textId="77777777" w:rsidR="009F2069" w:rsidRPr="00AD3042" w:rsidRDefault="009F2069" w:rsidP="00AD304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56CCF" w14:textId="36B86328" w:rsidR="009F2069" w:rsidRPr="005E2A01" w:rsidRDefault="009F2069" w:rsidP="005E2A01">
    <w:pPr>
      <w:tabs>
        <w:tab w:val="left" w:pos="4500"/>
        <w:tab w:val="center" w:pos="9360"/>
      </w:tabs>
    </w:pPr>
    <w:bookmarkStart w:id="1" w:name="_Hlk10457120"/>
    <w:r w:rsidRPr="00A52D4A">
      <w:t>FAA</w:t>
    </w:r>
    <w:r>
      <w:t>55054002-</w:t>
    </w:r>
    <w:r w:rsidRPr="00A52D4A">
      <w:t>LP</w:t>
    </w:r>
    <w:r>
      <w:t xml:space="preserve">02 </w:t>
    </w:r>
    <w:r w:rsidRPr="00A52D4A">
      <w:t>/</w:t>
    </w:r>
    <w:r w:rsidR="007D35F2">
      <w:t xml:space="preserve"> V1</w:t>
    </w:r>
    <w:r>
      <w:t>.0</w:t>
    </w:r>
    <w:r w:rsidR="007D35F2">
      <w:t xml:space="preserve"> </w:t>
    </w:r>
    <w:r w:rsidR="00457259">
      <w:t>2022.0</w:t>
    </w:r>
    <w:r w:rsidR="007D35F2">
      <w:t>8</w:t>
    </w:r>
    <w:r>
      <w:tab/>
    </w:r>
    <w:r w:rsidRPr="004B59B3">
      <w:rPr>
        <w:i/>
        <w:vanish/>
      </w:rPr>
      <w:t>INSTRUCTOR LESSON PLAN</w:t>
    </w:r>
    <w:bookmarkEnd w:id="1"/>
    <w:r w:rsidRPr="005E2A01">
      <w:tab/>
      <w:t xml:space="preserve">Page </w:t>
    </w:r>
    <w:r w:rsidRPr="005E2A01">
      <w:fldChar w:fldCharType="begin"/>
    </w:r>
    <w:r w:rsidRPr="005E2A01">
      <w:instrText xml:space="preserve"> PAGE   \* MERGEFORMAT </w:instrText>
    </w:r>
    <w:r w:rsidRPr="005E2A01">
      <w:fldChar w:fldCharType="separate"/>
    </w:r>
    <w:r w:rsidR="00231351">
      <w:rPr>
        <w:noProof/>
      </w:rPr>
      <w:t>16</w:t>
    </w:r>
    <w:r w:rsidRPr="005E2A0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B9C6B" w14:textId="77777777" w:rsidR="00C75FE7" w:rsidRDefault="00C75FE7">
      <w:pPr>
        <w:spacing w:after="0"/>
      </w:pPr>
      <w:r>
        <w:separator/>
      </w:r>
    </w:p>
    <w:p w14:paraId="53DCBB71" w14:textId="77777777" w:rsidR="00C75FE7" w:rsidRDefault="00C75FE7"/>
  </w:footnote>
  <w:footnote w:type="continuationSeparator" w:id="0">
    <w:p w14:paraId="355BE880" w14:textId="77777777" w:rsidR="00C75FE7" w:rsidRDefault="00C75FE7">
      <w:pPr>
        <w:spacing w:after="0"/>
      </w:pPr>
      <w:r>
        <w:continuationSeparator/>
      </w:r>
    </w:p>
    <w:p w14:paraId="21F33E35" w14:textId="77777777" w:rsidR="00C75FE7" w:rsidRDefault="00C75F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B10A9" w14:textId="77777777" w:rsidR="009F2069" w:rsidRDefault="009F2069" w:rsidP="00BA769E">
    <w:pPr>
      <w:pStyle w:val="Heading1"/>
    </w:pPr>
    <w:r>
      <w:rPr>
        <w:noProof/>
      </w:rPr>
      <w:t>Style Guide for Instructor-Led Technical Training Materials</w:t>
    </w:r>
  </w:p>
  <w:p w14:paraId="5D0B22B2" w14:textId="77777777" w:rsidR="009F2069" w:rsidRDefault="009F2069"/>
  <w:p w14:paraId="0F3EF7CF" w14:textId="77777777" w:rsidR="009F2069" w:rsidRDefault="009F2069"/>
  <w:p w14:paraId="7DB57E50" w14:textId="77777777" w:rsidR="009F2069" w:rsidRDefault="009F2069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A2BCC" w14:textId="77777777" w:rsidR="009F2069" w:rsidRPr="00412EED" w:rsidRDefault="009F2069" w:rsidP="00412EED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657F6" w14:textId="77777777" w:rsidR="009F2069" w:rsidRDefault="009F2069" w:rsidP="00BA769E">
    <w:pPr>
      <w:pStyle w:val="Heading1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9AE18" w14:textId="77777777" w:rsidR="009F2069" w:rsidRDefault="009F2069" w:rsidP="00836BC1">
    <w:pPr>
      <w:spacing w:after="0"/>
      <w:ind w:right="72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9A1EA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53271" w14:textId="77777777" w:rsidR="009F2069" w:rsidRPr="00FE6576" w:rsidRDefault="009F2069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7C06D" w14:textId="2E642EB9" w:rsidR="009F2069" w:rsidRPr="008924B7" w:rsidRDefault="009F2069" w:rsidP="00CF46F9">
    <w:pPr>
      <w:pStyle w:val="Title"/>
    </w:pPr>
    <w:r>
      <w:t xml:space="preserve">lesson Introduction </w:t>
    </w:r>
    <w:r>
      <w:rPr>
        <w:i/>
        <w:sz w:val="28"/>
      </w:rPr>
      <w:t>(Cont’</w:t>
    </w:r>
    <w:r w:rsidRPr="000E70E5">
      <w:rPr>
        <w:i/>
        <w:sz w:val="28"/>
      </w:rPr>
      <w:t>d)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9EBD0" w14:textId="77777777" w:rsidR="009F2069" w:rsidRDefault="009F2069" w:rsidP="00BA769E">
    <w:pPr>
      <w:pStyle w:val="Heading1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BEAF7" w14:textId="77777777" w:rsidR="009F2069" w:rsidRDefault="009F2069" w:rsidP="00836BC1">
    <w:pPr>
      <w:spacing w:after="0"/>
      <w:ind w:right="72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CA2F9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1028F" w14:textId="77777777" w:rsidR="009F2069" w:rsidRPr="00FE6576" w:rsidRDefault="009F2069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4D52E" w14:textId="77777777" w:rsidR="009F2069" w:rsidRDefault="009F2069" w:rsidP="00BA769E">
    <w:pPr>
      <w:pStyle w:val="Heading1"/>
    </w:pPr>
  </w:p>
  <w:p w14:paraId="550322C5" w14:textId="77777777" w:rsidR="009F2069" w:rsidRDefault="009F2069"/>
  <w:p w14:paraId="7459D055" w14:textId="77777777" w:rsidR="009F2069" w:rsidRDefault="009F2069"/>
  <w:p w14:paraId="349A34E1" w14:textId="77777777" w:rsidR="009F2069" w:rsidRDefault="009F2069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20FD5" w14:textId="7CBAF46C" w:rsidR="009F2069" w:rsidRPr="006D6E05" w:rsidRDefault="009F2069" w:rsidP="006D6E05">
    <w:pPr>
      <w:pStyle w:val="TitleContinued"/>
    </w:pPr>
    <w:r w:rsidRPr="006D6E05">
      <w:t>lateral separation</w:t>
    </w:r>
    <w:r>
      <w:t xml:space="preserve"> METHODS </w:t>
    </w:r>
    <w:r w:rsidRPr="005E2A01">
      <w:rPr>
        <w:i/>
        <w:sz w:val="28"/>
        <w:szCs w:val="28"/>
      </w:rPr>
      <w:t>(CONt’D)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A2345" w14:textId="291B30B8" w:rsidR="009F2069" w:rsidRPr="006D6E05" w:rsidRDefault="009F2069" w:rsidP="006D6E05">
    <w:pPr>
      <w:pStyle w:val="TitleContinued"/>
    </w:pPr>
    <w:bookmarkStart w:id="6" w:name="_Hlk10109597"/>
    <w:bookmarkStart w:id="7" w:name="_Hlk10109598"/>
    <w:r w:rsidRPr="006D6E05">
      <w:t>lateral separation</w:t>
    </w:r>
    <w:r>
      <w:t xml:space="preserve"> METHODS </w:t>
    </w:r>
    <w:r w:rsidRPr="005E2A01">
      <w:rPr>
        <w:i/>
        <w:sz w:val="28"/>
        <w:szCs w:val="28"/>
      </w:rPr>
      <w:t>(CONt’D)</w:t>
    </w:r>
    <w:bookmarkEnd w:id="6"/>
    <w:bookmarkEnd w:id="7"/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D5EF1" w14:textId="77777777" w:rsidR="009F2069" w:rsidRPr="006507E7" w:rsidRDefault="009F2069" w:rsidP="006507E7">
    <w:pPr>
      <w:pStyle w:val="TitleContinued"/>
    </w:pPr>
    <w:r w:rsidRPr="006D6E05">
      <w:t>lateral separation</w:t>
    </w:r>
    <w:r>
      <w:t xml:space="preserve"> (CONt’D)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4F47C" w14:textId="63F5377B" w:rsidR="009F2069" w:rsidRPr="006507E7" w:rsidRDefault="009F2069" w:rsidP="006507E7">
    <w:pPr>
      <w:pStyle w:val="TitleContinued"/>
    </w:pPr>
    <w:bookmarkStart w:id="8" w:name="_Hlk10111320"/>
    <w:bookmarkStart w:id="9" w:name="_Hlk10111321"/>
    <w:r w:rsidRPr="006D6E05">
      <w:t>lateral separation</w:t>
    </w:r>
    <w:r>
      <w:t xml:space="preserve"> METHODS </w:t>
    </w:r>
    <w:r w:rsidRPr="005E2A01">
      <w:rPr>
        <w:i/>
        <w:sz w:val="28"/>
        <w:szCs w:val="28"/>
      </w:rPr>
      <w:t>(CONt’D)</w:t>
    </w:r>
    <w:bookmarkEnd w:id="8"/>
    <w:bookmarkEnd w:id="9"/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88065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76DCF" w14:textId="77777777" w:rsidR="009F2069" w:rsidRDefault="009F2069" w:rsidP="00BA769E">
    <w:pPr>
      <w:pStyle w:val="Heading1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F4782" w14:textId="77777777" w:rsidR="009F2069" w:rsidRDefault="009F2069" w:rsidP="00836BC1">
    <w:pPr>
      <w:spacing w:after="0"/>
      <w:ind w:right="72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EB244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6B843" w14:textId="77777777" w:rsidR="009F2069" w:rsidRPr="00FE6576" w:rsidRDefault="009F2069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D3436" w14:textId="6FCB09C2" w:rsidR="009F2069" w:rsidRPr="008E7670" w:rsidRDefault="009F2069" w:rsidP="008E7670">
    <w:pPr>
      <w:pStyle w:val="TitleContinued"/>
    </w:pPr>
    <w:r>
      <w:t>PROTECTED AIRSPACE OF ROUTES AND COURSE CHANGES</w:t>
    </w:r>
    <w:r w:rsidRPr="008E7670">
      <w:t xml:space="preserve"> </w:t>
    </w:r>
    <w:r w:rsidRPr="005E2A01">
      <w:rPr>
        <w:i/>
        <w:sz w:val="28"/>
        <w:szCs w:val="28"/>
      </w:rPr>
      <w:t>(CONt’D)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6F8AD" w14:textId="77777777" w:rsidR="009F2069" w:rsidRDefault="009F2069">
    <w:pPr>
      <w:spacing w:after="0"/>
      <w:ind w:right="72"/>
      <w:jc w:val="right"/>
    </w:pPr>
    <w:r>
      <w:rPr>
        <w:rFonts w:ascii="Times New Roman" w:hAnsi="Times New Roman"/>
        <w:sz w:val="34"/>
      </w:rPr>
      <w:t xml:space="preserve">Lesson </w:t>
    </w:r>
    <w:r>
      <w:rPr>
        <w:rFonts w:ascii="Times New Roman" w:hAnsi="Times New Roman"/>
        <w:sz w:val="36"/>
      </w:rPr>
      <w:t>Three</w:t>
    </w:r>
  </w:p>
  <w:p w14:paraId="446EF384" w14:textId="77777777" w:rsidR="009F2069" w:rsidRDefault="009F2069">
    <w:pPr>
      <w:spacing w:after="0"/>
      <w:ind w:right="72"/>
      <w:jc w:val="right"/>
    </w:pPr>
    <w:r>
      <w:rPr>
        <w:rFonts w:ascii="Times New Roman" w:hAnsi="Times New Roman"/>
        <w:sz w:val="34"/>
      </w:rPr>
      <w:t>Technical Description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DB10A" w14:textId="77777777" w:rsidR="009F2069" w:rsidRPr="006507E7" w:rsidRDefault="009F2069" w:rsidP="006507E7">
    <w:pPr>
      <w:pStyle w:val="TitleContinued"/>
    </w:pPr>
    <w:r w:rsidRPr="006D6E05">
      <w:t>lateral separation</w:t>
    </w:r>
    <w:r>
      <w:t xml:space="preserve"> (CONt’D)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5F4D8" w14:textId="77777777" w:rsidR="009F2069" w:rsidRDefault="009F2069" w:rsidP="00BA769E">
    <w:pPr>
      <w:pStyle w:val="Heading1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4B369" w14:textId="77777777" w:rsidR="009F2069" w:rsidRDefault="009F2069" w:rsidP="00836BC1">
    <w:pPr>
      <w:spacing w:after="0"/>
      <w:ind w:right="72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7107B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1AAC4" w14:textId="0F352131" w:rsidR="009F2069" w:rsidRPr="006D6E05" w:rsidRDefault="009F2069" w:rsidP="006678DC">
    <w:pPr>
      <w:pStyle w:val="TitleContinued"/>
    </w:pPr>
    <w:r>
      <w:t xml:space="preserve">SEPARATION </w:t>
    </w:r>
    <w:r w:rsidRPr="0017218D">
      <w:t>MINIMA ON DIVERGING RADIALS</w:t>
    </w:r>
    <w:r>
      <w:t xml:space="preserve"> </w:t>
    </w:r>
    <w:r w:rsidRPr="005E2A01">
      <w:rPr>
        <w:i/>
        <w:sz w:val="28"/>
        <w:szCs w:val="28"/>
      </w:rPr>
      <w:t>(CONt’D)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2836C" w14:textId="666FF15B" w:rsidR="009F2069" w:rsidRPr="006D6E05" w:rsidRDefault="009F2069" w:rsidP="006D6E05">
    <w:pPr>
      <w:pStyle w:val="TitleContinued"/>
    </w:pPr>
    <w:r>
      <w:t xml:space="preserve">SEPARATION </w:t>
    </w:r>
    <w:r w:rsidRPr="0017218D">
      <w:t>MINIMA ON DIVERGING RADIALS</w:t>
    </w:r>
    <w:r>
      <w:t xml:space="preserve"> </w:t>
    </w:r>
    <w:r w:rsidRPr="005E2A01">
      <w:rPr>
        <w:i/>
        <w:sz w:val="28"/>
        <w:szCs w:val="28"/>
      </w:rPr>
      <w:t>(CONt’D)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A870A" w14:textId="77777777" w:rsidR="009F2069" w:rsidRPr="006507E7" w:rsidRDefault="009F2069" w:rsidP="006507E7">
    <w:pPr>
      <w:pStyle w:val="TitleContinued"/>
    </w:pPr>
    <w:r w:rsidRPr="006D6E05">
      <w:t>lateral separation</w:t>
    </w:r>
    <w:r>
      <w:t xml:space="preserve"> (CONt’D)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C32FE" w14:textId="72FF969D" w:rsidR="009F2069" w:rsidRPr="006507E7" w:rsidRDefault="009F2069" w:rsidP="006507E7">
    <w:pPr>
      <w:pStyle w:val="TitleContinued"/>
    </w:pPr>
    <w:r>
      <w:t xml:space="preserve">SEPARATION </w:t>
    </w:r>
    <w:r w:rsidRPr="0017218D">
      <w:t xml:space="preserve">MINIMA ON DIVERGING RADIALS </w:t>
    </w:r>
    <w:r w:rsidRPr="005E2A01">
      <w:rPr>
        <w:i/>
        <w:sz w:val="28"/>
        <w:szCs w:val="28"/>
      </w:rPr>
      <w:t>(CONt’D)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33C7E" w14:textId="77777777" w:rsidR="009F2069" w:rsidRPr="0017218D" w:rsidRDefault="009F2069" w:rsidP="0017218D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333F3" w14:textId="77777777" w:rsidR="009F2069" w:rsidRPr="00BA4A0E" w:rsidRDefault="009F2069" w:rsidP="00BA4A0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789B4" w14:textId="77777777" w:rsidR="009F2069" w:rsidRPr="00CB71E9" w:rsidRDefault="009F2069" w:rsidP="00CB71E9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F8DE9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A19C1" w14:textId="77777777" w:rsidR="009F2069" w:rsidRPr="00FE6576" w:rsidRDefault="009F2069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C3D21" w14:textId="062D20F4" w:rsidR="009F2069" w:rsidRPr="006D6E05" w:rsidRDefault="009F2069" w:rsidP="006D6E05">
    <w:pPr>
      <w:pStyle w:val="TitleContinued"/>
    </w:pPr>
    <w:r>
      <w:t xml:space="preserve">DME ARC SEPARATION Minima </w:t>
    </w:r>
    <w:r w:rsidRPr="005E2A01">
      <w:rPr>
        <w:i/>
        <w:sz w:val="28"/>
        <w:szCs w:val="28"/>
      </w:rPr>
      <w:t>(CONt’D)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74C29" w14:textId="77777777" w:rsidR="009F2069" w:rsidRPr="006507E7" w:rsidRDefault="009F2069" w:rsidP="006507E7">
    <w:pPr>
      <w:pStyle w:val="TitleContinued"/>
    </w:pPr>
    <w:r w:rsidRPr="006D6E05">
      <w:t>lateral separation</w:t>
    </w:r>
    <w:r>
      <w:t xml:space="preserve"> (CONt’D)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B4400" w14:textId="1A96269A" w:rsidR="009F2069" w:rsidRPr="006507E7" w:rsidRDefault="009F2069" w:rsidP="006507E7">
    <w:pPr>
      <w:pStyle w:val="TitleContinued"/>
    </w:pPr>
    <w:r>
      <w:t xml:space="preserve">DME ARC SEPARATION Minima </w:t>
    </w:r>
    <w:r w:rsidRPr="005E2A01">
      <w:rPr>
        <w:i/>
        <w:sz w:val="28"/>
        <w:szCs w:val="28"/>
      </w:rPr>
      <w:t>(CONt’D)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6A637" w14:textId="77777777" w:rsidR="009F2069" w:rsidRPr="00B7016B" w:rsidRDefault="009F2069" w:rsidP="00B7016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CB554" w14:textId="77777777" w:rsidR="009F2069" w:rsidRDefault="009F2069" w:rsidP="00BA769E">
    <w:pPr>
      <w:pStyle w:val="Heading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32285" w14:textId="77777777" w:rsidR="009F2069" w:rsidRPr="009F5F3A" w:rsidRDefault="009F2069" w:rsidP="009F5F3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8A21" w14:textId="77777777" w:rsidR="009F2069" w:rsidRPr="00FE6576" w:rsidRDefault="009F2069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AE466" w14:textId="77777777" w:rsidR="009F2069" w:rsidRPr="00FE6576" w:rsidRDefault="009F2069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020DF" w14:textId="7A687DE9" w:rsidR="009F2069" w:rsidRPr="00FE6576" w:rsidRDefault="009F2069" w:rsidP="00BA769E">
    <w:pPr>
      <w:pStyle w:val="Heading1"/>
    </w:pPr>
    <w:r>
      <w:t>Lesson Plan Icons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730800A"/>
    <w:lvl w:ilvl="0">
      <w:start w:val="1"/>
      <w:numFmt w:val="lowerLetter"/>
      <w:pStyle w:val="ListsNumberedLevel2"/>
      <w:lvlText w:val="%1."/>
      <w:lvlJc w:val="left"/>
      <w:pPr>
        <w:ind w:left="720" w:hanging="360"/>
      </w:pPr>
      <w:rPr>
        <w:rFonts w:hint="default"/>
        <w:b w:val="0"/>
        <w:i w:val="0"/>
      </w:rPr>
    </w:lvl>
  </w:abstractNum>
  <w:abstractNum w:abstractNumId="1" w15:restartNumberingAfterBreak="0">
    <w:nsid w:val="FFFFFF80"/>
    <w:multiLevelType w:val="singleLevel"/>
    <w:tmpl w:val="C0D436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B14E0D6"/>
    <w:lvl w:ilvl="0">
      <w:start w:val="1"/>
      <w:numFmt w:val="bullet"/>
      <w:pStyle w:val="BulletsLevel3"/>
      <w:lvlText w:val="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84AAF7E"/>
    <w:lvl w:ilvl="0">
      <w:start w:val="1"/>
      <w:numFmt w:val="bullet"/>
      <w:pStyle w:val="BulletsLevel1"/>
      <w:lvlText w:val="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</w:abstractNum>
  <w:abstractNum w:abstractNumId="4" w15:restartNumberingAfterBreak="0">
    <w:nsid w:val="00B96562"/>
    <w:multiLevelType w:val="hybridMultilevel"/>
    <w:tmpl w:val="FA34417E"/>
    <w:lvl w:ilvl="0" w:tplc="0BC4B558">
      <w:start w:val="1"/>
      <w:numFmt w:val="bullet"/>
      <w:pStyle w:val="Bullet1"/>
      <w:lvlText w:val="¤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F2C4C"/>
    <w:multiLevelType w:val="multilevel"/>
    <w:tmpl w:val="F18AD2FC"/>
    <w:styleLink w:val="StudentBullets"/>
    <w:lvl w:ilvl="0">
      <w:start w:val="1"/>
      <w:numFmt w:val="bullet"/>
      <w:lvlText w:val=""/>
      <w:lvlJc w:val="left"/>
      <w:pPr>
        <w:ind w:left="891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2160" w:hanging="360"/>
      </w:pPr>
      <w:rPr>
        <w:rFonts w:ascii="Wingdings 3" w:hAnsi="Wingdings 3" w:hint="default"/>
      </w:rPr>
    </w:lvl>
    <w:lvl w:ilvl="3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02324"/>
    <w:multiLevelType w:val="hybridMultilevel"/>
    <w:tmpl w:val="40D82ED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1A62C9"/>
    <w:multiLevelType w:val="hybridMultilevel"/>
    <w:tmpl w:val="7A74330C"/>
    <w:lvl w:ilvl="0" w:tplc="C256EC2C">
      <w:start w:val="1"/>
      <w:numFmt w:val="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D3E6F"/>
    <w:multiLevelType w:val="hybridMultilevel"/>
    <w:tmpl w:val="AF1A1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353C8"/>
    <w:multiLevelType w:val="hybridMultilevel"/>
    <w:tmpl w:val="C7A24840"/>
    <w:lvl w:ilvl="0" w:tplc="20304910">
      <w:start w:val="1"/>
      <w:numFmt w:val="bullet"/>
      <w:pStyle w:val="BulletsLevel2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C50FD"/>
    <w:multiLevelType w:val="hybridMultilevel"/>
    <w:tmpl w:val="295CF40C"/>
    <w:lvl w:ilvl="0" w:tplc="C57CDAF6">
      <w:start w:val="1"/>
      <w:numFmt w:val="decimal"/>
      <w:pStyle w:val="ListsNumberedLevel1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A36540"/>
    <w:multiLevelType w:val="hybridMultilevel"/>
    <w:tmpl w:val="7F5A33D4"/>
    <w:lvl w:ilvl="0" w:tplc="99420FF0">
      <w:start w:val="1"/>
      <w:numFmt w:val="bullet"/>
      <w:pStyle w:val="Table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0"/>
  </w:num>
  <w:num w:numId="12">
    <w:abstractNumId w:val="0"/>
    <w:lvlOverride w:ilvl="0">
      <w:startOverride w:val="1"/>
    </w:lvlOverride>
  </w:num>
  <w:num w:numId="13">
    <w:abstractNumId w:val="7"/>
  </w:num>
  <w:num w:numId="14">
    <w:abstractNumId w:val="11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</w:num>
  <w:num w:numId="20">
    <w:abstractNumId w:val="4"/>
  </w:num>
  <w:num w:numId="21">
    <w:abstractNumId w:val="6"/>
  </w:num>
  <w:num w:numId="2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E2"/>
    <w:rsid w:val="00000C2F"/>
    <w:rsid w:val="000037BE"/>
    <w:rsid w:val="000040B0"/>
    <w:rsid w:val="000046FE"/>
    <w:rsid w:val="000047E2"/>
    <w:rsid w:val="000073CB"/>
    <w:rsid w:val="000100F4"/>
    <w:rsid w:val="0001568F"/>
    <w:rsid w:val="0001571B"/>
    <w:rsid w:val="00015948"/>
    <w:rsid w:val="000205D0"/>
    <w:rsid w:val="00022231"/>
    <w:rsid w:val="000227D3"/>
    <w:rsid w:val="00022CF5"/>
    <w:rsid w:val="00024323"/>
    <w:rsid w:val="00032BF3"/>
    <w:rsid w:val="00035CFC"/>
    <w:rsid w:val="00037999"/>
    <w:rsid w:val="00043322"/>
    <w:rsid w:val="00044EE9"/>
    <w:rsid w:val="00045FE2"/>
    <w:rsid w:val="00051EF7"/>
    <w:rsid w:val="0005564A"/>
    <w:rsid w:val="000559DD"/>
    <w:rsid w:val="00055EA1"/>
    <w:rsid w:val="0005620F"/>
    <w:rsid w:val="00057A97"/>
    <w:rsid w:val="00064320"/>
    <w:rsid w:val="00065873"/>
    <w:rsid w:val="00065F17"/>
    <w:rsid w:val="000709C4"/>
    <w:rsid w:val="00072A00"/>
    <w:rsid w:val="0007413E"/>
    <w:rsid w:val="00074C93"/>
    <w:rsid w:val="00075147"/>
    <w:rsid w:val="00076FF3"/>
    <w:rsid w:val="00084841"/>
    <w:rsid w:val="00084F47"/>
    <w:rsid w:val="00085708"/>
    <w:rsid w:val="00087384"/>
    <w:rsid w:val="000900AA"/>
    <w:rsid w:val="0009299F"/>
    <w:rsid w:val="000957B1"/>
    <w:rsid w:val="000A38A1"/>
    <w:rsid w:val="000B17A7"/>
    <w:rsid w:val="000B43BA"/>
    <w:rsid w:val="000B5718"/>
    <w:rsid w:val="000C3934"/>
    <w:rsid w:val="000C3E63"/>
    <w:rsid w:val="000C6E6C"/>
    <w:rsid w:val="000D1961"/>
    <w:rsid w:val="000D288F"/>
    <w:rsid w:val="000D2956"/>
    <w:rsid w:val="000E016C"/>
    <w:rsid w:val="000E1254"/>
    <w:rsid w:val="000E2265"/>
    <w:rsid w:val="000E248F"/>
    <w:rsid w:val="000E3E2D"/>
    <w:rsid w:val="000E5B25"/>
    <w:rsid w:val="000E5D47"/>
    <w:rsid w:val="000E70E5"/>
    <w:rsid w:val="000F0505"/>
    <w:rsid w:val="000F0AC9"/>
    <w:rsid w:val="000F1C96"/>
    <w:rsid w:val="000F1F7A"/>
    <w:rsid w:val="000F3724"/>
    <w:rsid w:val="000F5899"/>
    <w:rsid w:val="000F5E69"/>
    <w:rsid w:val="000F6872"/>
    <w:rsid w:val="000F6EA2"/>
    <w:rsid w:val="000F7E1F"/>
    <w:rsid w:val="00104461"/>
    <w:rsid w:val="00107B0F"/>
    <w:rsid w:val="00111D47"/>
    <w:rsid w:val="001138A5"/>
    <w:rsid w:val="00116314"/>
    <w:rsid w:val="00116C7B"/>
    <w:rsid w:val="00117721"/>
    <w:rsid w:val="0012669F"/>
    <w:rsid w:val="00126DBB"/>
    <w:rsid w:val="00127101"/>
    <w:rsid w:val="00130D4D"/>
    <w:rsid w:val="00131171"/>
    <w:rsid w:val="00134EA4"/>
    <w:rsid w:val="00136E41"/>
    <w:rsid w:val="0013792B"/>
    <w:rsid w:val="00137AF1"/>
    <w:rsid w:val="001421EF"/>
    <w:rsid w:val="00142FB9"/>
    <w:rsid w:val="00147435"/>
    <w:rsid w:val="00147C28"/>
    <w:rsid w:val="00151A1B"/>
    <w:rsid w:val="001525BC"/>
    <w:rsid w:val="001530CC"/>
    <w:rsid w:val="00155BA9"/>
    <w:rsid w:val="00155F69"/>
    <w:rsid w:val="0015647C"/>
    <w:rsid w:val="00160DE0"/>
    <w:rsid w:val="00163796"/>
    <w:rsid w:val="0016435E"/>
    <w:rsid w:val="0016480C"/>
    <w:rsid w:val="00164BE1"/>
    <w:rsid w:val="00166332"/>
    <w:rsid w:val="0017218D"/>
    <w:rsid w:val="00172AEF"/>
    <w:rsid w:val="00172DDE"/>
    <w:rsid w:val="00173852"/>
    <w:rsid w:val="00174DAF"/>
    <w:rsid w:val="00176CFB"/>
    <w:rsid w:val="00180134"/>
    <w:rsid w:val="001821DA"/>
    <w:rsid w:val="001865DC"/>
    <w:rsid w:val="00186799"/>
    <w:rsid w:val="001905BF"/>
    <w:rsid w:val="00190F48"/>
    <w:rsid w:val="00192398"/>
    <w:rsid w:val="00193B49"/>
    <w:rsid w:val="00197019"/>
    <w:rsid w:val="00197972"/>
    <w:rsid w:val="001A0BA2"/>
    <w:rsid w:val="001A159E"/>
    <w:rsid w:val="001A3055"/>
    <w:rsid w:val="001A524E"/>
    <w:rsid w:val="001A5641"/>
    <w:rsid w:val="001A5E15"/>
    <w:rsid w:val="001B03C2"/>
    <w:rsid w:val="001B21B7"/>
    <w:rsid w:val="001B4125"/>
    <w:rsid w:val="001B5111"/>
    <w:rsid w:val="001B5BB7"/>
    <w:rsid w:val="001B7790"/>
    <w:rsid w:val="001C07CA"/>
    <w:rsid w:val="001C107A"/>
    <w:rsid w:val="001C11AB"/>
    <w:rsid w:val="001C4133"/>
    <w:rsid w:val="001C57A3"/>
    <w:rsid w:val="001D1CF9"/>
    <w:rsid w:val="001D29A6"/>
    <w:rsid w:val="001D4F7A"/>
    <w:rsid w:val="001D6BA1"/>
    <w:rsid w:val="001E0FDF"/>
    <w:rsid w:val="001E2710"/>
    <w:rsid w:val="001E3A1E"/>
    <w:rsid w:val="001E4939"/>
    <w:rsid w:val="001E6F38"/>
    <w:rsid w:val="001E6FB9"/>
    <w:rsid w:val="001E78FD"/>
    <w:rsid w:val="001E7B80"/>
    <w:rsid w:val="001F2085"/>
    <w:rsid w:val="001F57CF"/>
    <w:rsid w:val="00203215"/>
    <w:rsid w:val="0020403F"/>
    <w:rsid w:val="00205776"/>
    <w:rsid w:val="00205DFD"/>
    <w:rsid w:val="00207051"/>
    <w:rsid w:val="0021126A"/>
    <w:rsid w:val="002131E1"/>
    <w:rsid w:val="00214F11"/>
    <w:rsid w:val="002161F0"/>
    <w:rsid w:val="002169E4"/>
    <w:rsid w:val="00220881"/>
    <w:rsid w:val="00221B7C"/>
    <w:rsid w:val="002231D7"/>
    <w:rsid w:val="00223858"/>
    <w:rsid w:val="00225B23"/>
    <w:rsid w:val="00226656"/>
    <w:rsid w:val="00231290"/>
    <w:rsid w:val="00231351"/>
    <w:rsid w:val="00232B33"/>
    <w:rsid w:val="00236D68"/>
    <w:rsid w:val="00240029"/>
    <w:rsid w:val="002412E5"/>
    <w:rsid w:val="002414D9"/>
    <w:rsid w:val="00246345"/>
    <w:rsid w:val="00247EC1"/>
    <w:rsid w:val="00254E4F"/>
    <w:rsid w:val="002561DE"/>
    <w:rsid w:val="00262B52"/>
    <w:rsid w:val="00266664"/>
    <w:rsid w:val="00266D38"/>
    <w:rsid w:val="00270007"/>
    <w:rsid w:val="002709E3"/>
    <w:rsid w:val="00270DA4"/>
    <w:rsid w:val="00274529"/>
    <w:rsid w:val="002765E6"/>
    <w:rsid w:val="00276B89"/>
    <w:rsid w:val="00277B0C"/>
    <w:rsid w:val="002814B8"/>
    <w:rsid w:val="002855D9"/>
    <w:rsid w:val="00285733"/>
    <w:rsid w:val="00292964"/>
    <w:rsid w:val="00295C42"/>
    <w:rsid w:val="002A27F0"/>
    <w:rsid w:val="002A38B8"/>
    <w:rsid w:val="002A4202"/>
    <w:rsid w:val="002A48B3"/>
    <w:rsid w:val="002A5AD1"/>
    <w:rsid w:val="002B182F"/>
    <w:rsid w:val="002B331F"/>
    <w:rsid w:val="002B6E46"/>
    <w:rsid w:val="002C0966"/>
    <w:rsid w:val="002C2216"/>
    <w:rsid w:val="002D1987"/>
    <w:rsid w:val="002D2367"/>
    <w:rsid w:val="002D3009"/>
    <w:rsid w:val="002D64F6"/>
    <w:rsid w:val="002D6E78"/>
    <w:rsid w:val="002E0EE8"/>
    <w:rsid w:val="002E1B60"/>
    <w:rsid w:val="002E3656"/>
    <w:rsid w:val="002E43B0"/>
    <w:rsid w:val="002F0DC9"/>
    <w:rsid w:val="002F361E"/>
    <w:rsid w:val="002F3889"/>
    <w:rsid w:val="002F4DD7"/>
    <w:rsid w:val="002F5612"/>
    <w:rsid w:val="002F7105"/>
    <w:rsid w:val="002F7DD3"/>
    <w:rsid w:val="00301223"/>
    <w:rsid w:val="003027C4"/>
    <w:rsid w:val="00302854"/>
    <w:rsid w:val="00306464"/>
    <w:rsid w:val="0030786D"/>
    <w:rsid w:val="00310F34"/>
    <w:rsid w:val="00310F57"/>
    <w:rsid w:val="00312EA9"/>
    <w:rsid w:val="00313273"/>
    <w:rsid w:val="0031376A"/>
    <w:rsid w:val="0031530B"/>
    <w:rsid w:val="00315CBE"/>
    <w:rsid w:val="003163C1"/>
    <w:rsid w:val="00322968"/>
    <w:rsid w:val="00325D25"/>
    <w:rsid w:val="003343E1"/>
    <w:rsid w:val="00337872"/>
    <w:rsid w:val="0034531B"/>
    <w:rsid w:val="00346E2C"/>
    <w:rsid w:val="003473B2"/>
    <w:rsid w:val="00352578"/>
    <w:rsid w:val="003527C2"/>
    <w:rsid w:val="00361D7E"/>
    <w:rsid w:val="0036378C"/>
    <w:rsid w:val="00366FB3"/>
    <w:rsid w:val="00367C67"/>
    <w:rsid w:val="0037169E"/>
    <w:rsid w:val="00374996"/>
    <w:rsid w:val="00374BED"/>
    <w:rsid w:val="00374FFB"/>
    <w:rsid w:val="003753FB"/>
    <w:rsid w:val="003775F1"/>
    <w:rsid w:val="00377841"/>
    <w:rsid w:val="00377B25"/>
    <w:rsid w:val="00381BF4"/>
    <w:rsid w:val="00384C20"/>
    <w:rsid w:val="00385897"/>
    <w:rsid w:val="003867D4"/>
    <w:rsid w:val="00386A3B"/>
    <w:rsid w:val="00386DB3"/>
    <w:rsid w:val="00386DB7"/>
    <w:rsid w:val="00390251"/>
    <w:rsid w:val="003928DB"/>
    <w:rsid w:val="00394007"/>
    <w:rsid w:val="00394E8E"/>
    <w:rsid w:val="00395519"/>
    <w:rsid w:val="003A3988"/>
    <w:rsid w:val="003A4377"/>
    <w:rsid w:val="003A4CB1"/>
    <w:rsid w:val="003B5A28"/>
    <w:rsid w:val="003B7F17"/>
    <w:rsid w:val="003C309A"/>
    <w:rsid w:val="003C48F7"/>
    <w:rsid w:val="003C5951"/>
    <w:rsid w:val="003C6C2C"/>
    <w:rsid w:val="003D385B"/>
    <w:rsid w:val="003D479F"/>
    <w:rsid w:val="003D7403"/>
    <w:rsid w:val="003D7BA4"/>
    <w:rsid w:val="003E1BA3"/>
    <w:rsid w:val="003E2852"/>
    <w:rsid w:val="003E4030"/>
    <w:rsid w:val="003E43FD"/>
    <w:rsid w:val="003E5B70"/>
    <w:rsid w:val="003E5CF8"/>
    <w:rsid w:val="003F3C4A"/>
    <w:rsid w:val="003F472D"/>
    <w:rsid w:val="003F47F3"/>
    <w:rsid w:val="003F6064"/>
    <w:rsid w:val="0040290C"/>
    <w:rsid w:val="0040293C"/>
    <w:rsid w:val="00410629"/>
    <w:rsid w:val="0041112A"/>
    <w:rsid w:val="00412EED"/>
    <w:rsid w:val="00416EB4"/>
    <w:rsid w:val="004208D5"/>
    <w:rsid w:val="00420E1D"/>
    <w:rsid w:val="004274F1"/>
    <w:rsid w:val="00431873"/>
    <w:rsid w:val="00432EEA"/>
    <w:rsid w:val="00433771"/>
    <w:rsid w:val="0043409A"/>
    <w:rsid w:val="004376B8"/>
    <w:rsid w:val="00437FCE"/>
    <w:rsid w:val="00441924"/>
    <w:rsid w:val="00442C1E"/>
    <w:rsid w:val="00442F16"/>
    <w:rsid w:val="00443113"/>
    <w:rsid w:val="00445A48"/>
    <w:rsid w:val="00446CBD"/>
    <w:rsid w:val="00451C0D"/>
    <w:rsid w:val="00454F66"/>
    <w:rsid w:val="00457259"/>
    <w:rsid w:val="00462583"/>
    <w:rsid w:val="0046262F"/>
    <w:rsid w:val="00463403"/>
    <w:rsid w:val="004637A3"/>
    <w:rsid w:val="004660B3"/>
    <w:rsid w:val="00470D9F"/>
    <w:rsid w:val="00477269"/>
    <w:rsid w:val="00482350"/>
    <w:rsid w:val="004875A7"/>
    <w:rsid w:val="00490480"/>
    <w:rsid w:val="0049272C"/>
    <w:rsid w:val="00495559"/>
    <w:rsid w:val="00495D26"/>
    <w:rsid w:val="00496C66"/>
    <w:rsid w:val="00497BFB"/>
    <w:rsid w:val="004A0386"/>
    <w:rsid w:val="004A10DC"/>
    <w:rsid w:val="004A273F"/>
    <w:rsid w:val="004A7BCF"/>
    <w:rsid w:val="004B0B6C"/>
    <w:rsid w:val="004B37F1"/>
    <w:rsid w:val="004B59B3"/>
    <w:rsid w:val="004B6BF3"/>
    <w:rsid w:val="004B7C00"/>
    <w:rsid w:val="004C185C"/>
    <w:rsid w:val="004C3891"/>
    <w:rsid w:val="004C4B2E"/>
    <w:rsid w:val="004C6FEE"/>
    <w:rsid w:val="004D18E8"/>
    <w:rsid w:val="004D2254"/>
    <w:rsid w:val="004D2487"/>
    <w:rsid w:val="004E3712"/>
    <w:rsid w:val="004E37CB"/>
    <w:rsid w:val="004E38CB"/>
    <w:rsid w:val="004E4C44"/>
    <w:rsid w:val="004E64A7"/>
    <w:rsid w:val="004E6B9B"/>
    <w:rsid w:val="004E7E8E"/>
    <w:rsid w:val="004F1960"/>
    <w:rsid w:val="004F2477"/>
    <w:rsid w:val="00500D3D"/>
    <w:rsid w:val="00502CF4"/>
    <w:rsid w:val="005033F1"/>
    <w:rsid w:val="005039A3"/>
    <w:rsid w:val="00511C7F"/>
    <w:rsid w:val="005121CE"/>
    <w:rsid w:val="00513D1D"/>
    <w:rsid w:val="00517844"/>
    <w:rsid w:val="00517A93"/>
    <w:rsid w:val="00517E39"/>
    <w:rsid w:val="0052253B"/>
    <w:rsid w:val="00523A88"/>
    <w:rsid w:val="00525B3F"/>
    <w:rsid w:val="00526C0C"/>
    <w:rsid w:val="00527BF1"/>
    <w:rsid w:val="00530AE4"/>
    <w:rsid w:val="00530C7D"/>
    <w:rsid w:val="00532AC2"/>
    <w:rsid w:val="00533BB6"/>
    <w:rsid w:val="00533ED3"/>
    <w:rsid w:val="00534450"/>
    <w:rsid w:val="00534A7C"/>
    <w:rsid w:val="00536450"/>
    <w:rsid w:val="0054035B"/>
    <w:rsid w:val="0054391F"/>
    <w:rsid w:val="00546609"/>
    <w:rsid w:val="00546AAE"/>
    <w:rsid w:val="0055230D"/>
    <w:rsid w:val="00552B1D"/>
    <w:rsid w:val="00557348"/>
    <w:rsid w:val="0056066A"/>
    <w:rsid w:val="00561F1C"/>
    <w:rsid w:val="005633E8"/>
    <w:rsid w:val="00565B7C"/>
    <w:rsid w:val="00566E8F"/>
    <w:rsid w:val="00567075"/>
    <w:rsid w:val="00573D37"/>
    <w:rsid w:val="0057770C"/>
    <w:rsid w:val="00581CB3"/>
    <w:rsid w:val="00585534"/>
    <w:rsid w:val="00591118"/>
    <w:rsid w:val="00593105"/>
    <w:rsid w:val="005A3C58"/>
    <w:rsid w:val="005A425E"/>
    <w:rsid w:val="005A4A6F"/>
    <w:rsid w:val="005A7176"/>
    <w:rsid w:val="005B06B8"/>
    <w:rsid w:val="005B4F3A"/>
    <w:rsid w:val="005B4FE2"/>
    <w:rsid w:val="005B7646"/>
    <w:rsid w:val="005C0E6F"/>
    <w:rsid w:val="005C3542"/>
    <w:rsid w:val="005C3FFE"/>
    <w:rsid w:val="005C4219"/>
    <w:rsid w:val="005C5210"/>
    <w:rsid w:val="005C75BC"/>
    <w:rsid w:val="005C79C1"/>
    <w:rsid w:val="005D19C3"/>
    <w:rsid w:val="005D5D87"/>
    <w:rsid w:val="005D6365"/>
    <w:rsid w:val="005D6C8E"/>
    <w:rsid w:val="005E1E43"/>
    <w:rsid w:val="005E1E74"/>
    <w:rsid w:val="005E2A01"/>
    <w:rsid w:val="005E5351"/>
    <w:rsid w:val="005F14E3"/>
    <w:rsid w:val="005F3C20"/>
    <w:rsid w:val="005F7A92"/>
    <w:rsid w:val="00602376"/>
    <w:rsid w:val="00602BB6"/>
    <w:rsid w:val="00605903"/>
    <w:rsid w:val="00607323"/>
    <w:rsid w:val="00607993"/>
    <w:rsid w:val="00611B04"/>
    <w:rsid w:val="0061358F"/>
    <w:rsid w:val="006153AC"/>
    <w:rsid w:val="00616BE7"/>
    <w:rsid w:val="00616F0E"/>
    <w:rsid w:val="006256C4"/>
    <w:rsid w:val="0063104C"/>
    <w:rsid w:val="00634048"/>
    <w:rsid w:val="006355BC"/>
    <w:rsid w:val="00636089"/>
    <w:rsid w:val="006374B8"/>
    <w:rsid w:val="00640AB7"/>
    <w:rsid w:val="00642578"/>
    <w:rsid w:val="006437D1"/>
    <w:rsid w:val="00643E13"/>
    <w:rsid w:val="006456D5"/>
    <w:rsid w:val="006463B8"/>
    <w:rsid w:val="006507E7"/>
    <w:rsid w:val="00651097"/>
    <w:rsid w:val="0065300A"/>
    <w:rsid w:val="006533B2"/>
    <w:rsid w:val="006535A2"/>
    <w:rsid w:val="00654791"/>
    <w:rsid w:val="006549F3"/>
    <w:rsid w:val="00666748"/>
    <w:rsid w:val="00667168"/>
    <w:rsid w:val="006678DC"/>
    <w:rsid w:val="006718E1"/>
    <w:rsid w:val="006738A5"/>
    <w:rsid w:val="00673B70"/>
    <w:rsid w:val="006779FF"/>
    <w:rsid w:val="0068173C"/>
    <w:rsid w:val="00681EFC"/>
    <w:rsid w:val="00682021"/>
    <w:rsid w:val="00690B49"/>
    <w:rsid w:val="006934A8"/>
    <w:rsid w:val="00694092"/>
    <w:rsid w:val="00695127"/>
    <w:rsid w:val="006A3690"/>
    <w:rsid w:val="006A4FBF"/>
    <w:rsid w:val="006B3CBD"/>
    <w:rsid w:val="006C2BB6"/>
    <w:rsid w:val="006C45B8"/>
    <w:rsid w:val="006C5B1F"/>
    <w:rsid w:val="006C5F51"/>
    <w:rsid w:val="006C7CAB"/>
    <w:rsid w:val="006D389D"/>
    <w:rsid w:val="006D538C"/>
    <w:rsid w:val="006D6353"/>
    <w:rsid w:val="006D6E05"/>
    <w:rsid w:val="006E226A"/>
    <w:rsid w:val="006E31E4"/>
    <w:rsid w:val="006E3E50"/>
    <w:rsid w:val="006E6462"/>
    <w:rsid w:val="006E7D1F"/>
    <w:rsid w:val="006F22BB"/>
    <w:rsid w:val="006F5CC7"/>
    <w:rsid w:val="006F6285"/>
    <w:rsid w:val="00703588"/>
    <w:rsid w:val="00703C0F"/>
    <w:rsid w:val="00706674"/>
    <w:rsid w:val="0070719F"/>
    <w:rsid w:val="00712C1E"/>
    <w:rsid w:val="007155BB"/>
    <w:rsid w:val="00716257"/>
    <w:rsid w:val="007168C0"/>
    <w:rsid w:val="00716C62"/>
    <w:rsid w:val="00717298"/>
    <w:rsid w:val="00721476"/>
    <w:rsid w:val="0072319D"/>
    <w:rsid w:val="0072497A"/>
    <w:rsid w:val="007249DB"/>
    <w:rsid w:val="00725285"/>
    <w:rsid w:val="00726C07"/>
    <w:rsid w:val="00730201"/>
    <w:rsid w:val="0073702E"/>
    <w:rsid w:val="00743153"/>
    <w:rsid w:val="00743350"/>
    <w:rsid w:val="007433C8"/>
    <w:rsid w:val="00744686"/>
    <w:rsid w:val="007456A2"/>
    <w:rsid w:val="00747604"/>
    <w:rsid w:val="007525D7"/>
    <w:rsid w:val="00753582"/>
    <w:rsid w:val="00753779"/>
    <w:rsid w:val="007538E3"/>
    <w:rsid w:val="00753F04"/>
    <w:rsid w:val="00754E2A"/>
    <w:rsid w:val="00755EF7"/>
    <w:rsid w:val="00756CC1"/>
    <w:rsid w:val="0076004D"/>
    <w:rsid w:val="0076046D"/>
    <w:rsid w:val="00760EE9"/>
    <w:rsid w:val="007663F7"/>
    <w:rsid w:val="0077041E"/>
    <w:rsid w:val="00770C75"/>
    <w:rsid w:val="00774233"/>
    <w:rsid w:val="007756DE"/>
    <w:rsid w:val="00777683"/>
    <w:rsid w:val="00777FE8"/>
    <w:rsid w:val="00782469"/>
    <w:rsid w:val="007828FC"/>
    <w:rsid w:val="00783373"/>
    <w:rsid w:val="0078581E"/>
    <w:rsid w:val="007865DA"/>
    <w:rsid w:val="00787658"/>
    <w:rsid w:val="00790EA6"/>
    <w:rsid w:val="00791BCD"/>
    <w:rsid w:val="0079438F"/>
    <w:rsid w:val="00794644"/>
    <w:rsid w:val="0079720B"/>
    <w:rsid w:val="007A0EFF"/>
    <w:rsid w:val="007A2C2C"/>
    <w:rsid w:val="007B0CA1"/>
    <w:rsid w:val="007B0E26"/>
    <w:rsid w:val="007B1038"/>
    <w:rsid w:val="007B632B"/>
    <w:rsid w:val="007B6509"/>
    <w:rsid w:val="007B79DA"/>
    <w:rsid w:val="007C58F8"/>
    <w:rsid w:val="007C764B"/>
    <w:rsid w:val="007D0841"/>
    <w:rsid w:val="007D35F2"/>
    <w:rsid w:val="007E3BC6"/>
    <w:rsid w:val="007E6A2E"/>
    <w:rsid w:val="007E72A8"/>
    <w:rsid w:val="007E750D"/>
    <w:rsid w:val="007F0C53"/>
    <w:rsid w:val="007F303F"/>
    <w:rsid w:val="007F4D60"/>
    <w:rsid w:val="008009EC"/>
    <w:rsid w:val="00800DC9"/>
    <w:rsid w:val="008031C2"/>
    <w:rsid w:val="00803E5C"/>
    <w:rsid w:val="00804798"/>
    <w:rsid w:val="00804E68"/>
    <w:rsid w:val="008055FD"/>
    <w:rsid w:val="00811C66"/>
    <w:rsid w:val="00815901"/>
    <w:rsid w:val="00820726"/>
    <w:rsid w:val="00822378"/>
    <w:rsid w:val="00822DEB"/>
    <w:rsid w:val="008270EB"/>
    <w:rsid w:val="00832E98"/>
    <w:rsid w:val="00836BC1"/>
    <w:rsid w:val="00836C25"/>
    <w:rsid w:val="00840ED6"/>
    <w:rsid w:val="008432B3"/>
    <w:rsid w:val="00844FA8"/>
    <w:rsid w:val="00845E3E"/>
    <w:rsid w:val="00847787"/>
    <w:rsid w:val="00847A6C"/>
    <w:rsid w:val="00850E2F"/>
    <w:rsid w:val="00850EE4"/>
    <w:rsid w:val="0085416D"/>
    <w:rsid w:val="008549B2"/>
    <w:rsid w:val="0085690C"/>
    <w:rsid w:val="00864715"/>
    <w:rsid w:val="00866682"/>
    <w:rsid w:val="00866E95"/>
    <w:rsid w:val="00871345"/>
    <w:rsid w:val="00873786"/>
    <w:rsid w:val="00875610"/>
    <w:rsid w:val="00881FE5"/>
    <w:rsid w:val="00882B99"/>
    <w:rsid w:val="008841CD"/>
    <w:rsid w:val="00884B96"/>
    <w:rsid w:val="00885BB8"/>
    <w:rsid w:val="00885C22"/>
    <w:rsid w:val="0088652E"/>
    <w:rsid w:val="00886B36"/>
    <w:rsid w:val="00887BE9"/>
    <w:rsid w:val="008924B7"/>
    <w:rsid w:val="00893AF6"/>
    <w:rsid w:val="008A0A30"/>
    <w:rsid w:val="008A2A29"/>
    <w:rsid w:val="008A32BA"/>
    <w:rsid w:val="008A3F4A"/>
    <w:rsid w:val="008A5EF6"/>
    <w:rsid w:val="008B0356"/>
    <w:rsid w:val="008B316B"/>
    <w:rsid w:val="008B6C86"/>
    <w:rsid w:val="008C1786"/>
    <w:rsid w:val="008C2A8C"/>
    <w:rsid w:val="008C2E1A"/>
    <w:rsid w:val="008C448E"/>
    <w:rsid w:val="008C5D85"/>
    <w:rsid w:val="008D1D16"/>
    <w:rsid w:val="008D20EB"/>
    <w:rsid w:val="008D584A"/>
    <w:rsid w:val="008D5BBF"/>
    <w:rsid w:val="008E07D4"/>
    <w:rsid w:val="008E3AB1"/>
    <w:rsid w:val="008E7670"/>
    <w:rsid w:val="008F3181"/>
    <w:rsid w:val="008F6A27"/>
    <w:rsid w:val="008F7DAF"/>
    <w:rsid w:val="00906793"/>
    <w:rsid w:val="00907129"/>
    <w:rsid w:val="0091410B"/>
    <w:rsid w:val="00915DB3"/>
    <w:rsid w:val="00917893"/>
    <w:rsid w:val="00922FC1"/>
    <w:rsid w:val="009256A5"/>
    <w:rsid w:val="009264D4"/>
    <w:rsid w:val="0093134E"/>
    <w:rsid w:val="0093597D"/>
    <w:rsid w:val="00936167"/>
    <w:rsid w:val="0094042F"/>
    <w:rsid w:val="00941511"/>
    <w:rsid w:val="00944C50"/>
    <w:rsid w:val="009452B9"/>
    <w:rsid w:val="009476B7"/>
    <w:rsid w:val="00952AEE"/>
    <w:rsid w:val="00962990"/>
    <w:rsid w:val="00963DC2"/>
    <w:rsid w:val="00965A0D"/>
    <w:rsid w:val="009708C0"/>
    <w:rsid w:val="00971026"/>
    <w:rsid w:val="00973463"/>
    <w:rsid w:val="00974929"/>
    <w:rsid w:val="009754C2"/>
    <w:rsid w:val="00977614"/>
    <w:rsid w:val="009777F1"/>
    <w:rsid w:val="009809CA"/>
    <w:rsid w:val="00980C1F"/>
    <w:rsid w:val="00981A99"/>
    <w:rsid w:val="0098241B"/>
    <w:rsid w:val="00983B32"/>
    <w:rsid w:val="0098433F"/>
    <w:rsid w:val="00986778"/>
    <w:rsid w:val="009871D8"/>
    <w:rsid w:val="00987295"/>
    <w:rsid w:val="00990376"/>
    <w:rsid w:val="009964C1"/>
    <w:rsid w:val="00997303"/>
    <w:rsid w:val="009A2B7F"/>
    <w:rsid w:val="009A446A"/>
    <w:rsid w:val="009A4709"/>
    <w:rsid w:val="009A4FA5"/>
    <w:rsid w:val="009A4FC2"/>
    <w:rsid w:val="009A75FD"/>
    <w:rsid w:val="009B253C"/>
    <w:rsid w:val="009B27C9"/>
    <w:rsid w:val="009B61BB"/>
    <w:rsid w:val="009C0598"/>
    <w:rsid w:val="009C5086"/>
    <w:rsid w:val="009D0211"/>
    <w:rsid w:val="009D2474"/>
    <w:rsid w:val="009D2BB1"/>
    <w:rsid w:val="009D3C93"/>
    <w:rsid w:val="009D6423"/>
    <w:rsid w:val="009E0095"/>
    <w:rsid w:val="009E1648"/>
    <w:rsid w:val="009E3601"/>
    <w:rsid w:val="009F1B58"/>
    <w:rsid w:val="009F2069"/>
    <w:rsid w:val="009F3227"/>
    <w:rsid w:val="009F3338"/>
    <w:rsid w:val="009F4699"/>
    <w:rsid w:val="009F5F3A"/>
    <w:rsid w:val="009F611A"/>
    <w:rsid w:val="00A054F9"/>
    <w:rsid w:val="00A07C92"/>
    <w:rsid w:val="00A101B2"/>
    <w:rsid w:val="00A15C33"/>
    <w:rsid w:val="00A15D25"/>
    <w:rsid w:val="00A15DA4"/>
    <w:rsid w:val="00A1730B"/>
    <w:rsid w:val="00A22902"/>
    <w:rsid w:val="00A257EF"/>
    <w:rsid w:val="00A26F18"/>
    <w:rsid w:val="00A27C62"/>
    <w:rsid w:val="00A302A3"/>
    <w:rsid w:val="00A32444"/>
    <w:rsid w:val="00A329CD"/>
    <w:rsid w:val="00A33451"/>
    <w:rsid w:val="00A33E8D"/>
    <w:rsid w:val="00A341C8"/>
    <w:rsid w:val="00A411FF"/>
    <w:rsid w:val="00A43C7D"/>
    <w:rsid w:val="00A44452"/>
    <w:rsid w:val="00A45627"/>
    <w:rsid w:val="00A506AB"/>
    <w:rsid w:val="00A51035"/>
    <w:rsid w:val="00A52D4A"/>
    <w:rsid w:val="00A54728"/>
    <w:rsid w:val="00A60362"/>
    <w:rsid w:val="00A60A50"/>
    <w:rsid w:val="00A629F5"/>
    <w:rsid w:val="00A6427C"/>
    <w:rsid w:val="00A64F0B"/>
    <w:rsid w:val="00A662D6"/>
    <w:rsid w:val="00A73710"/>
    <w:rsid w:val="00A764D6"/>
    <w:rsid w:val="00A77B3E"/>
    <w:rsid w:val="00A77C25"/>
    <w:rsid w:val="00A806BD"/>
    <w:rsid w:val="00A8081E"/>
    <w:rsid w:val="00A83434"/>
    <w:rsid w:val="00A836BC"/>
    <w:rsid w:val="00A85DB6"/>
    <w:rsid w:val="00A85F4C"/>
    <w:rsid w:val="00A92867"/>
    <w:rsid w:val="00A94302"/>
    <w:rsid w:val="00A959CC"/>
    <w:rsid w:val="00A961B3"/>
    <w:rsid w:val="00A9679B"/>
    <w:rsid w:val="00AA06CA"/>
    <w:rsid w:val="00AA729D"/>
    <w:rsid w:val="00AA7F63"/>
    <w:rsid w:val="00AB3997"/>
    <w:rsid w:val="00AB563D"/>
    <w:rsid w:val="00AB7089"/>
    <w:rsid w:val="00AB7374"/>
    <w:rsid w:val="00AC49BE"/>
    <w:rsid w:val="00AC57B8"/>
    <w:rsid w:val="00AC6824"/>
    <w:rsid w:val="00AC7B53"/>
    <w:rsid w:val="00AD01D6"/>
    <w:rsid w:val="00AD132E"/>
    <w:rsid w:val="00AD1DA1"/>
    <w:rsid w:val="00AD3042"/>
    <w:rsid w:val="00AD3441"/>
    <w:rsid w:val="00AD4FD3"/>
    <w:rsid w:val="00AD6003"/>
    <w:rsid w:val="00AD70AC"/>
    <w:rsid w:val="00AD73CD"/>
    <w:rsid w:val="00AE2295"/>
    <w:rsid w:val="00AE41E3"/>
    <w:rsid w:val="00AE45A9"/>
    <w:rsid w:val="00AE75A3"/>
    <w:rsid w:val="00AE7CC6"/>
    <w:rsid w:val="00AF2438"/>
    <w:rsid w:val="00AF3094"/>
    <w:rsid w:val="00AF64CF"/>
    <w:rsid w:val="00B01312"/>
    <w:rsid w:val="00B01541"/>
    <w:rsid w:val="00B033E9"/>
    <w:rsid w:val="00B04985"/>
    <w:rsid w:val="00B06BFC"/>
    <w:rsid w:val="00B07BA4"/>
    <w:rsid w:val="00B10651"/>
    <w:rsid w:val="00B1371E"/>
    <w:rsid w:val="00B15521"/>
    <w:rsid w:val="00B17CDE"/>
    <w:rsid w:val="00B2295A"/>
    <w:rsid w:val="00B24101"/>
    <w:rsid w:val="00B2661B"/>
    <w:rsid w:val="00B27F04"/>
    <w:rsid w:val="00B31A2D"/>
    <w:rsid w:val="00B342F0"/>
    <w:rsid w:val="00B3466A"/>
    <w:rsid w:val="00B346D6"/>
    <w:rsid w:val="00B35B81"/>
    <w:rsid w:val="00B36E74"/>
    <w:rsid w:val="00B3777A"/>
    <w:rsid w:val="00B402EF"/>
    <w:rsid w:val="00B428AF"/>
    <w:rsid w:val="00B44CE6"/>
    <w:rsid w:val="00B507D4"/>
    <w:rsid w:val="00B52F56"/>
    <w:rsid w:val="00B56D47"/>
    <w:rsid w:val="00B62E12"/>
    <w:rsid w:val="00B6456B"/>
    <w:rsid w:val="00B669DB"/>
    <w:rsid w:val="00B66E18"/>
    <w:rsid w:val="00B678E5"/>
    <w:rsid w:val="00B67A82"/>
    <w:rsid w:val="00B7016B"/>
    <w:rsid w:val="00B70AB4"/>
    <w:rsid w:val="00B70C9D"/>
    <w:rsid w:val="00B75C5B"/>
    <w:rsid w:val="00B7718C"/>
    <w:rsid w:val="00B77D08"/>
    <w:rsid w:val="00B80670"/>
    <w:rsid w:val="00B8341E"/>
    <w:rsid w:val="00B843EE"/>
    <w:rsid w:val="00B930A7"/>
    <w:rsid w:val="00B93618"/>
    <w:rsid w:val="00B93719"/>
    <w:rsid w:val="00B959E9"/>
    <w:rsid w:val="00B96329"/>
    <w:rsid w:val="00B96496"/>
    <w:rsid w:val="00B96A45"/>
    <w:rsid w:val="00B971D1"/>
    <w:rsid w:val="00BA0077"/>
    <w:rsid w:val="00BA1FA1"/>
    <w:rsid w:val="00BA3EB4"/>
    <w:rsid w:val="00BA4A0E"/>
    <w:rsid w:val="00BA546B"/>
    <w:rsid w:val="00BA6344"/>
    <w:rsid w:val="00BA63D7"/>
    <w:rsid w:val="00BA65B3"/>
    <w:rsid w:val="00BA769E"/>
    <w:rsid w:val="00BA7D9B"/>
    <w:rsid w:val="00BB079C"/>
    <w:rsid w:val="00BB1219"/>
    <w:rsid w:val="00BB6685"/>
    <w:rsid w:val="00BC0D22"/>
    <w:rsid w:val="00BC6B5B"/>
    <w:rsid w:val="00BC7413"/>
    <w:rsid w:val="00BD16C7"/>
    <w:rsid w:val="00BD3D6D"/>
    <w:rsid w:val="00BD4A11"/>
    <w:rsid w:val="00BD5820"/>
    <w:rsid w:val="00BE099C"/>
    <w:rsid w:val="00BE1008"/>
    <w:rsid w:val="00BE2632"/>
    <w:rsid w:val="00BE288B"/>
    <w:rsid w:val="00BE2DED"/>
    <w:rsid w:val="00BE3C83"/>
    <w:rsid w:val="00BE4E15"/>
    <w:rsid w:val="00BE7584"/>
    <w:rsid w:val="00BF1316"/>
    <w:rsid w:val="00BF68F1"/>
    <w:rsid w:val="00BF69A6"/>
    <w:rsid w:val="00C011E6"/>
    <w:rsid w:val="00C02FC7"/>
    <w:rsid w:val="00C039B3"/>
    <w:rsid w:val="00C05CE6"/>
    <w:rsid w:val="00C12332"/>
    <w:rsid w:val="00C12DA1"/>
    <w:rsid w:val="00C13233"/>
    <w:rsid w:val="00C1522A"/>
    <w:rsid w:val="00C2126E"/>
    <w:rsid w:val="00C212FD"/>
    <w:rsid w:val="00C2206E"/>
    <w:rsid w:val="00C25027"/>
    <w:rsid w:val="00C33048"/>
    <w:rsid w:val="00C33DC7"/>
    <w:rsid w:val="00C33E69"/>
    <w:rsid w:val="00C341FC"/>
    <w:rsid w:val="00C375BD"/>
    <w:rsid w:val="00C45436"/>
    <w:rsid w:val="00C46D70"/>
    <w:rsid w:val="00C47271"/>
    <w:rsid w:val="00C5215A"/>
    <w:rsid w:val="00C560B5"/>
    <w:rsid w:val="00C563FA"/>
    <w:rsid w:val="00C56F77"/>
    <w:rsid w:val="00C60206"/>
    <w:rsid w:val="00C60CB1"/>
    <w:rsid w:val="00C60DD9"/>
    <w:rsid w:val="00C6461B"/>
    <w:rsid w:val="00C6468B"/>
    <w:rsid w:val="00C6627D"/>
    <w:rsid w:val="00C73A8D"/>
    <w:rsid w:val="00C749B3"/>
    <w:rsid w:val="00C75FE7"/>
    <w:rsid w:val="00C775A6"/>
    <w:rsid w:val="00C86025"/>
    <w:rsid w:val="00C86BDD"/>
    <w:rsid w:val="00C90219"/>
    <w:rsid w:val="00C93BB1"/>
    <w:rsid w:val="00C96851"/>
    <w:rsid w:val="00CA04F6"/>
    <w:rsid w:val="00CA34AF"/>
    <w:rsid w:val="00CA6C02"/>
    <w:rsid w:val="00CB2776"/>
    <w:rsid w:val="00CB415D"/>
    <w:rsid w:val="00CB53B4"/>
    <w:rsid w:val="00CB6274"/>
    <w:rsid w:val="00CB71E9"/>
    <w:rsid w:val="00CB7FB9"/>
    <w:rsid w:val="00CC0D76"/>
    <w:rsid w:val="00CC56CE"/>
    <w:rsid w:val="00CD01AB"/>
    <w:rsid w:val="00CD128B"/>
    <w:rsid w:val="00CD1613"/>
    <w:rsid w:val="00CD260B"/>
    <w:rsid w:val="00CD63E1"/>
    <w:rsid w:val="00CE160A"/>
    <w:rsid w:val="00CE5411"/>
    <w:rsid w:val="00CF1067"/>
    <w:rsid w:val="00CF1730"/>
    <w:rsid w:val="00CF1C2D"/>
    <w:rsid w:val="00CF3292"/>
    <w:rsid w:val="00CF3B5B"/>
    <w:rsid w:val="00CF46F9"/>
    <w:rsid w:val="00CF5418"/>
    <w:rsid w:val="00CF5738"/>
    <w:rsid w:val="00CF63FD"/>
    <w:rsid w:val="00D027F1"/>
    <w:rsid w:val="00D05559"/>
    <w:rsid w:val="00D05FC3"/>
    <w:rsid w:val="00D06F0D"/>
    <w:rsid w:val="00D07A6F"/>
    <w:rsid w:val="00D07DB2"/>
    <w:rsid w:val="00D104E1"/>
    <w:rsid w:val="00D12350"/>
    <w:rsid w:val="00D125AF"/>
    <w:rsid w:val="00D13286"/>
    <w:rsid w:val="00D14DE7"/>
    <w:rsid w:val="00D1701C"/>
    <w:rsid w:val="00D17F29"/>
    <w:rsid w:val="00D21861"/>
    <w:rsid w:val="00D22EF6"/>
    <w:rsid w:val="00D24EAB"/>
    <w:rsid w:val="00D24EF7"/>
    <w:rsid w:val="00D307C9"/>
    <w:rsid w:val="00D31E95"/>
    <w:rsid w:val="00D322B8"/>
    <w:rsid w:val="00D34EFB"/>
    <w:rsid w:val="00D40B46"/>
    <w:rsid w:val="00D40C3A"/>
    <w:rsid w:val="00D45150"/>
    <w:rsid w:val="00D46316"/>
    <w:rsid w:val="00D52F6B"/>
    <w:rsid w:val="00D534D1"/>
    <w:rsid w:val="00D53BF7"/>
    <w:rsid w:val="00D56496"/>
    <w:rsid w:val="00D56A47"/>
    <w:rsid w:val="00D617C2"/>
    <w:rsid w:val="00D61F8F"/>
    <w:rsid w:val="00D65A79"/>
    <w:rsid w:val="00D66937"/>
    <w:rsid w:val="00D66C15"/>
    <w:rsid w:val="00D7180A"/>
    <w:rsid w:val="00D71A8D"/>
    <w:rsid w:val="00D74F1E"/>
    <w:rsid w:val="00D80989"/>
    <w:rsid w:val="00D821A1"/>
    <w:rsid w:val="00D844E0"/>
    <w:rsid w:val="00D854D8"/>
    <w:rsid w:val="00D86342"/>
    <w:rsid w:val="00D87C53"/>
    <w:rsid w:val="00D91340"/>
    <w:rsid w:val="00D92D7D"/>
    <w:rsid w:val="00D974DD"/>
    <w:rsid w:val="00D97D11"/>
    <w:rsid w:val="00D97DB5"/>
    <w:rsid w:val="00DA4529"/>
    <w:rsid w:val="00DA4F54"/>
    <w:rsid w:val="00DA6B5E"/>
    <w:rsid w:val="00DB3F4A"/>
    <w:rsid w:val="00DB5158"/>
    <w:rsid w:val="00DB5B3D"/>
    <w:rsid w:val="00DB7383"/>
    <w:rsid w:val="00DB7D54"/>
    <w:rsid w:val="00DC06CB"/>
    <w:rsid w:val="00DC07CE"/>
    <w:rsid w:val="00DC113B"/>
    <w:rsid w:val="00DD2E64"/>
    <w:rsid w:val="00DD3F8A"/>
    <w:rsid w:val="00DD5C96"/>
    <w:rsid w:val="00DD61A3"/>
    <w:rsid w:val="00DD791E"/>
    <w:rsid w:val="00DD7994"/>
    <w:rsid w:val="00DE076B"/>
    <w:rsid w:val="00DE07C2"/>
    <w:rsid w:val="00DE1C4C"/>
    <w:rsid w:val="00DE290F"/>
    <w:rsid w:val="00DE3B30"/>
    <w:rsid w:val="00DF1D0A"/>
    <w:rsid w:val="00DF20F8"/>
    <w:rsid w:val="00DF35BD"/>
    <w:rsid w:val="00E00AB4"/>
    <w:rsid w:val="00E0267D"/>
    <w:rsid w:val="00E03415"/>
    <w:rsid w:val="00E05E88"/>
    <w:rsid w:val="00E06407"/>
    <w:rsid w:val="00E102AD"/>
    <w:rsid w:val="00E20897"/>
    <w:rsid w:val="00E20EA9"/>
    <w:rsid w:val="00E213C3"/>
    <w:rsid w:val="00E249F1"/>
    <w:rsid w:val="00E2771E"/>
    <w:rsid w:val="00E279DD"/>
    <w:rsid w:val="00E3121E"/>
    <w:rsid w:val="00E337D3"/>
    <w:rsid w:val="00E36D8B"/>
    <w:rsid w:val="00E37CED"/>
    <w:rsid w:val="00E43C36"/>
    <w:rsid w:val="00E45FAA"/>
    <w:rsid w:val="00E51D87"/>
    <w:rsid w:val="00E5398D"/>
    <w:rsid w:val="00E63C68"/>
    <w:rsid w:val="00E6751E"/>
    <w:rsid w:val="00E71A0A"/>
    <w:rsid w:val="00E72105"/>
    <w:rsid w:val="00E81E06"/>
    <w:rsid w:val="00E82101"/>
    <w:rsid w:val="00E83095"/>
    <w:rsid w:val="00E862C9"/>
    <w:rsid w:val="00E8738A"/>
    <w:rsid w:val="00E911EC"/>
    <w:rsid w:val="00E92F7F"/>
    <w:rsid w:val="00E92FCB"/>
    <w:rsid w:val="00E97FB6"/>
    <w:rsid w:val="00EA240D"/>
    <w:rsid w:val="00EA5DCB"/>
    <w:rsid w:val="00EA757E"/>
    <w:rsid w:val="00EB07A3"/>
    <w:rsid w:val="00EB13FC"/>
    <w:rsid w:val="00EB1C23"/>
    <w:rsid w:val="00EB1CD6"/>
    <w:rsid w:val="00EB1FC4"/>
    <w:rsid w:val="00EB7D90"/>
    <w:rsid w:val="00EC3C52"/>
    <w:rsid w:val="00EC4BE0"/>
    <w:rsid w:val="00EC666D"/>
    <w:rsid w:val="00ED37F7"/>
    <w:rsid w:val="00ED716B"/>
    <w:rsid w:val="00EE0405"/>
    <w:rsid w:val="00EE2D74"/>
    <w:rsid w:val="00EE3F5A"/>
    <w:rsid w:val="00EE696A"/>
    <w:rsid w:val="00EE6EE8"/>
    <w:rsid w:val="00EF07BD"/>
    <w:rsid w:val="00EF13BD"/>
    <w:rsid w:val="00EF1980"/>
    <w:rsid w:val="00EF5ED6"/>
    <w:rsid w:val="00F00D06"/>
    <w:rsid w:val="00F03005"/>
    <w:rsid w:val="00F04835"/>
    <w:rsid w:val="00F04F06"/>
    <w:rsid w:val="00F075B0"/>
    <w:rsid w:val="00F10DFA"/>
    <w:rsid w:val="00F13E4A"/>
    <w:rsid w:val="00F13FA3"/>
    <w:rsid w:val="00F148AC"/>
    <w:rsid w:val="00F153D6"/>
    <w:rsid w:val="00F15525"/>
    <w:rsid w:val="00F21E2A"/>
    <w:rsid w:val="00F232E2"/>
    <w:rsid w:val="00F24959"/>
    <w:rsid w:val="00F24AC5"/>
    <w:rsid w:val="00F263F7"/>
    <w:rsid w:val="00F26458"/>
    <w:rsid w:val="00F3151B"/>
    <w:rsid w:val="00F31EA6"/>
    <w:rsid w:val="00F32591"/>
    <w:rsid w:val="00F325EE"/>
    <w:rsid w:val="00F32923"/>
    <w:rsid w:val="00F3295A"/>
    <w:rsid w:val="00F32BF2"/>
    <w:rsid w:val="00F33767"/>
    <w:rsid w:val="00F34E73"/>
    <w:rsid w:val="00F35B7E"/>
    <w:rsid w:val="00F35F76"/>
    <w:rsid w:val="00F40823"/>
    <w:rsid w:val="00F438D5"/>
    <w:rsid w:val="00F44B61"/>
    <w:rsid w:val="00F4521D"/>
    <w:rsid w:val="00F45261"/>
    <w:rsid w:val="00F4625A"/>
    <w:rsid w:val="00F46508"/>
    <w:rsid w:val="00F476BE"/>
    <w:rsid w:val="00F5071F"/>
    <w:rsid w:val="00F515A7"/>
    <w:rsid w:val="00F52E0B"/>
    <w:rsid w:val="00F5343E"/>
    <w:rsid w:val="00F53FC5"/>
    <w:rsid w:val="00F54D72"/>
    <w:rsid w:val="00F5764B"/>
    <w:rsid w:val="00F60055"/>
    <w:rsid w:val="00F60D0A"/>
    <w:rsid w:val="00F62D3A"/>
    <w:rsid w:val="00F65151"/>
    <w:rsid w:val="00F6793C"/>
    <w:rsid w:val="00F67CD3"/>
    <w:rsid w:val="00F72086"/>
    <w:rsid w:val="00F72466"/>
    <w:rsid w:val="00F746B6"/>
    <w:rsid w:val="00F75073"/>
    <w:rsid w:val="00F77CF9"/>
    <w:rsid w:val="00F83B7C"/>
    <w:rsid w:val="00F847C8"/>
    <w:rsid w:val="00F854F8"/>
    <w:rsid w:val="00F85F4C"/>
    <w:rsid w:val="00F861D6"/>
    <w:rsid w:val="00F8726C"/>
    <w:rsid w:val="00F91246"/>
    <w:rsid w:val="00F9172C"/>
    <w:rsid w:val="00F935CB"/>
    <w:rsid w:val="00F96356"/>
    <w:rsid w:val="00F97180"/>
    <w:rsid w:val="00FA44C2"/>
    <w:rsid w:val="00FA44D9"/>
    <w:rsid w:val="00FA463B"/>
    <w:rsid w:val="00FA5AAB"/>
    <w:rsid w:val="00FA5D4D"/>
    <w:rsid w:val="00FA7C0A"/>
    <w:rsid w:val="00FB0DA5"/>
    <w:rsid w:val="00FB12CE"/>
    <w:rsid w:val="00FB1C49"/>
    <w:rsid w:val="00FB54BA"/>
    <w:rsid w:val="00FB5E4C"/>
    <w:rsid w:val="00FB7D55"/>
    <w:rsid w:val="00FC00B9"/>
    <w:rsid w:val="00FC4F34"/>
    <w:rsid w:val="00FC4F92"/>
    <w:rsid w:val="00FC552F"/>
    <w:rsid w:val="00FC5533"/>
    <w:rsid w:val="00FC7228"/>
    <w:rsid w:val="00FC7BBF"/>
    <w:rsid w:val="00FD32F5"/>
    <w:rsid w:val="00FD4A32"/>
    <w:rsid w:val="00FE1233"/>
    <w:rsid w:val="00FE423D"/>
    <w:rsid w:val="00FE6576"/>
    <w:rsid w:val="00FE73C1"/>
    <w:rsid w:val="00FE74BA"/>
    <w:rsid w:val="00FF054C"/>
    <w:rsid w:val="00FF0868"/>
    <w:rsid w:val="00FF101F"/>
    <w:rsid w:val="00FF122A"/>
    <w:rsid w:val="00FF6721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F2713"/>
  <w15:docId w15:val="{3245492E-15BA-4B0E-82C3-90C0C53C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A8"/>
    <w:rPr>
      <w:rFonts w:ascii="Arial" w:eastAsia="Times New Roman" w:hAnsi="Arial" w:cs="Times New Roman"/>
      <w:color w:val="000000"/>
    </w:rPr>
  </w:style>
  <w:style w:type="paragraph" w:styleId="Heading1">
    <w:name w:val="heading 1"/>
    <w:aliases w:val="Heading 1 or Title"/>
    <w:basedOn w:val="Normal"/>
    <w:next w:val="Heading2"/>
    <w:link w:val="Heading1Char"/>
    <w:uiPriority w:val="9"/>
    <w:unhideWhenUsed/>
    <w:qFormat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5EA1"/>
    <w:pPr>
      <w:keepNext/>
      <w:tabs>
        <w:tab w:val="left" w:pos="2190"/>
        <w:tab w:val="center" w:pos="4680"/>
        <w:tab w:val="right" w:pos="8026"/>
      </w:tabs>
      <w:spacing w:before="4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5EA1"/>
    <w:pPr>
      <w:keepNext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55EA1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5EA1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5EA1"/>
    <w:pPr>
      <w:keepNext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5EA1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5EA1"/>
    <w:pPr>
      <w:keepNext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5EA1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55EA1"/>
    <w:rPr>
      <w:rFonts w:ascii="Arial" w:eastAsia="Times New Roman" w:hAnsi="Arial" w:cs="Times New Roman"/>
      <w:b/>
      <w:color w:val="000000"/>
    </w:rPr>
  </w:style>
  <w:style w:type="character" w:customStyle="1" w:styleId="Heading1Char">
    <w:name w:val="Heading 1 Char"/>
    <w:aliases w:val="Heading 1 or Title Char"/>
    <w:link w:val="Heading1"/>
    <w:uiPriority w:val="9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55E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rsid w:val="00055EA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55EA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5EA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5EA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5EA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5E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5E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Title">
    <w:name w:val="TableTitle"/>
    <w:basedOn w:val="ImageTitle"/>
    <w:link w:val="TableTitleChar"/>
    <w:qFormat/>
    <w:rsid w:val="00055EA1"/>
  </w:style>
  <w:style w:type="character" w:customStyle="1" w:styleId="TableTitleChar">
    <w:name w:val="TableTitle Char"/>
    <w:basedOn w:val="ImageTitleChar"/>
    <w:link w:val="TableTitle"/>
    <w:rsid w:val="00055EA1"/>
    <w:rPr>
      <w:rFonts w:ascii="Arial Bold" w:eastAsia="Times New Roman" w:hAnsi="Arial Bold" w:cs="Times New Roman"/>
      <w:b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55EA1"/>
    <w:pPr>
      <w:tabs>
        <w:tab w:val="right" w:pos="9360"/>
      </w:tabs>
    </w:pPr>
    <w:rPr>
      <w:rFonts w:cs="Open Sans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55EA1"/>
    <w:rPr>
      <w:rFonts w:ascii="Arial" w:eastAsia="Times New Roman" w:hAnsi="Arial" w:cs="Open Sans"/>
      <w:color w:val="000000"/>
      <w:sz w:val="18"/>
      <w:szCs w:val="18"/>
    </w:rPr>
  </w:style>
  <w:style w:type="paragraph" w:customStyle="1" w:styleId="TableHeader">
    <w:name w:val="Table_Header"/>
    <w:basedOn w:val="Normal"/>
    <w:qFormat/>
    <w:rsid w:val="00055EA1"/>
    <w:pPr>
      <w:spacing w:before="60" w:after="60"/>
      <w:jc w:val="center"/>
    </w:pPr>
    <w:rPr>
      <w:b/>
      <w:color w:val="FFFFFF" w:themeColor="background1"/>
    </w:rPr>
  </w:style>
  <w:style w:type="table" w:styleId="TableGrid0">
    <w:name w:val="Table Grid"/>
    <w:basedOn w:val="TableNormal"/>
    <w:uiPriority w:val="39"/>
    <w:rsid w:val="00055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_Text"/>
    <w:basedOn w:val="Normal"/>
    <w:qFormat/>
    <w:rsid w:val="00055EA1"/>
    <w:pPr>
      <w:spacing w:before="60" w:after="60" w:line="240" w:lineRule="auto"/>
      <w:ind w:right="86"/>
    </w:pPr>
    <w:rPr>
      <w:sz w:val="20"/>
    </w:rPr>
  </w:style>
  <w:style w:type="table" w:customStyle="1" w:styleId="ListTable4-Accent111">
    <w:name w:val="List Table 4 - Accent 111"/>
    <w:basedOn w:val="TableNormal"/>
    <w:uiPriority w:val="49"/>
    <w:rsid w:val="00055EA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055EA1"/>
  </w:style>
  <w:style w:type="character" w:customStyle="1" w:styleId="SubtitleChar">
    <w:name w:val="Subtitle Char"/>
    <w:basedOn w:val="DefaultParagraphFont"/>
    <w:link w:val="Subtitle"/>
    <w:uiPriority w:val="11"/>
    <w:rsid w:val="00055EA1"/>
    <w:rPr>
      <w:rFonts w:ascii="Arial" w:eastAsia="Times New Roman" w:hAnsi="Arial" w:cs="Times New Roman"/>
      <w:b/>
      <w:color w:val="000000"/>
    </w:rPr>
  </w:style>
  <w:style w:type="table" w:customStyle="1" w:styleId="TableGrid1">
    <w:name w:val="TableGrid1"/>
    <w:rsid w:val="00055EA1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udentBullets1">
    <w:name w:val="Student Bullets1"/>
    <w:uiPriority w:val="99"/>
    <w:rsid w:val="00055EA1"/>
  </w:style>
  <w:style w:type="paragraph" w:styleId="DocumentMap">
    <w:name w:val="Document Map"/>
    <w:basedOn w:val="Normal"/>
    <w:link w:val="DocumentMapChar"/>
    <w:uiPriority w:val="99"/>
    <w:semiHidden/>
    <w:unhideWhenUsed/>
    <w:rsid w:val="00055EA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5EA1"/>
    <w:rPr>
      <w:rFonts w:ascii="Segoe UI" w:eastAsia="Times New Roman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55EA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5EA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5EA1"/>
    <w:rPr>
      <w:rFonts w:ascii="Arial" w:eastAsia="Times New Roman" w:hAnsi="Arial" w:cs="Times New Roman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55EA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55EA1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5E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5EA1"/>
    <w:rPr>
      <w:rFonts w:ascii="Arial" w:eastAsia="Times New Roman" w:hAnsi="Arial" w:cs="Times New Roman"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55EA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55EA1"/>
    <w:rPr>
      <w:rFonts w:ascii="Arial" w:eastAsia="Times New Roman" w:hAnsi="Arial" w:cs="Times New Roman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5EA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5EA1"/>
    <w:rPr>
      <w:rFonts w:ascii="Consolas" w:eastAsia="Times New Roman" w:hAnsi="Consolas" w:cs="Times New Roman"/>
      <w:color w:val="00000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5EA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55EA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55EA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55EA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55EA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55EA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55EA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55EA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55EA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55EA1"/>
    <w:rPr>
      <w:rFonts w:asciiTheme="majorHAnsi" w:eastAsiaTheme="majorEastAsia" w:hAnsiTheme="majorHAnsi" w:cstheme="majorBidi"/>
      <w:b/>
      <w:bCs/>
    </w:rPr>
  </w:style>
  <w:style w:type="paragraph" w:styleId="List2">
    <w:name w:val="List 2"/>
    <w:basedOn w:val="Normal"/>
    <w:uiPriority w:val="99"/>
    <w:semiHidden/>
    <w:unhideWhenUsed/>
    <w:rsid w:val="00055E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55E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55EA1"/>
    <w:pPr>
      <w:ind w:left="1440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055EA1"/>
    <w:pPr>
      <w:numPr>
        <w:numId w:val="4"/>
      </w:numPr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55EA1"/>
    <w:pPr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055EA1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eastAsia="Times New Roman" w:hAnsi="Consolas" w:cs="Times New Roman"/>
      <w:color w:val="00000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55EA1"/>
    <w:rPr>
      <w:rFonts w:ascii="Consolas" w:eastAsia="Times New Roman" w:hAnsi="Consolas" w:cs="Times New Roman"/>
      <w:color w:val="00000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55E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55EA1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55EA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55E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55EA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5EA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5EA1"/>
    <w:rPr>
      <w:rFonts w:ascii="Consolas" w:eastAsia="Times New Roman" w:hAnsi="Consolas" w:cs="Times New Roman"/>
      <w:color w:val="000000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55E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55EA1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55EA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55EA1"/>
  </w:style>
  <w:style w:type="paragraph" w:customStyle="1" w:styleId="BlockCloseContinued">
    <w:name w:val="BlockClose_Continued"/>
    <w:basedOn w:val="Normal"/>
    <w:link w:val="BlockCloseContinuedChar"/>
    <w:autoRedefine/>
    <w:rsid w:val="00055EA1"/>
    <w:pPr>
      <w:pBdr>
        <w:top w:val="single" w:sz="12" w:space="1" w:color="auto"/>
      </w:pBdr>
      <w:tabs>
        <w:tab w:val="right" w:pos="9360"/>
      </w:tabs>
      <w:spacing w:before="240" w:after="240"/>
      <w:jc w:val="right"/>
    </w:pPr>
    <w:rPr>
      <w:i/>
    </w:rPr>
  </w:style>
  <w:style w:type="table" w:customStyle="1" w:styleId="TableGrid2">
    <w:name w:val="TableGrid2"/>
    <w:rsid w:val="00055E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structorNote">
    <w:name w:val="InstructorNote"/>
    <w:basedOn w:val="Normal"/>
    <w:next w:val="Normal"/>
    <w:link w:val="InstructorNoteChar"/>
    <w:qFormat/>
    <w:rsid w:val="00AB563D"/>
    <w:pPr>
      <w:spacing w:before="120" w:after="120"/>
    </w:pPr>
    <w:rPr>
      <w:i/>
      <w:vanish/>
    </w:rPr>
  </w:style>
  <w:style w:type="character" w:customStyle="1" w:styleId="InstructorNoteChar">
    <w:name w:val="InstructorNote Char"/>
    <w:basedOn w:val="DefaultParagraphFont"/>
    <w:link w:val="InstructorNote"/>
    <w:rsid w:val="00AB563D"/>
    <w:rPr>
      <w:rFonts w:ascii="Arial" w:eastAsia="Times New Roman" w:hAnsi="Arial" w:cs="Times New Roman"/>
      <w:i/>
      <w:vanish/>
      <w:color w:val="000000"/>
    </w:rPr>
  </w:style>
  <w:style w:type="paragraph" w:customStyle="1" w:styleId="Text">
    <w:name w:val="Text"/>
    <w:basedOn w:val="Normal"/>
    <w:link w:val="TextChar"/>
    <w:qFormat/>
    <w:rsid w:val="00055EA1"/>
    <w:pPr>
      <w:spacing w:after="240"/>
    </w:pPr>
  </w:style>
  <w:style w:type="character" w:customStyle="1" w:styleId="TextChar">
    <w:name w:val="Text Char"/>
    <w:basedOn w:val="DefaultParagraphFont"/>
    <w:link w:val="Text"/>
    <w:rsid w:val="00055EA1"/>
    <w:rPr>
      <w:rFonts w:ascii="Arial" w:eastAsia="Times New Roman" w:hAnsi="Arial" w:cs="Times New Roman"/>
      <w:color w:val="000000"/>
    </w:rPr>
  </w:style>
  <w:style w:type="paragraph" w:customStyle="1" w:styleId="Graphics">
    <w:name w:val="Graphics"/>
    <w:basedOn w:val="Normal"/>
    <w:next w:val="Text"/>
    <w:link w:val="GraphicsChar"/>
    <w:qFormat/>
    <w:rsid w:val="00055EA1"/>
    <w:pPr>
      <w:spacing w:before="120" w:after="240"/>
      <w:jc w:val="center"/>
    </w:pPr>
  </w:style>
  <w:style w:type="character" w:customStyle="1" w:styleId="GraphicsChar">
    <w:name w:val="Graphics Char"/>
    <w:basedOn w:val="DefaultParagraphFont"/>
    <w:link w:val="Graphics"/>
    <w:rsid w:val="00055EA1"/>
    <w:rPr>
      <w:rFonts w:ascii="Arial" w:eastAsia="Times New Roman" w:hAnsi="Arial" w:cs="Times New Roman"/>
      <w:color w:val="000000"/>
    </w:rPr>
  </w:style>
  <w:style w:type="paragraph" w:customStyle="1" w:styleId="BlockClose">
    <w:name w:val="BlockClose"/>
    <w:basedOn w:val="Normal"/>
    <w:link w:val="BlockCloseChar"/>
    <w:qFormat/>
    <w:rsid w:val="00055EA1"/>
    <w:pPr>
      <w:pBdr>
        <w:top w:val="single" w:sz="12" w:space="1" w:color="auto"/>
      </w:pBdr>
      <w:spacing w:before="240" w:after="0"/>
      <w:jc w:val="center"/>
    </w:pPr>
  </w:style>
  <w:style w:type="character" w:customStyle="1" w:styleId="BlockCloseChar">
    <w:name w:val="BlockClose Char"/>
    <w:basedOn w:val="DefaultParagraphFont"/>
    <w:link w:val="BlockClose"/>
    <w:rsid w:val="00055EA1"/>
    <w:rPr>
      <w:rFonts w:ascii="Arial" w:eastAsia="Times New Roman" w:hAnsi="Arial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A1"/>
    <w:rPr>
      <w:rFonts w:ascii="Segoe UI" w:eastAsia="Times New Roman" w:hAnsi="Segoe UI" w:cs="Segoe UI"/>
      <w:color w:val="000000"/>
      <w:sz w:val="18"/>
      <w:szCs w:val="18"/>
    </w:rPr>
  </w:style>
  <w:style w:type="numbering" w:customStyle="1" w:styleId="StudentBullets">
    <w:name w:val="Student Bullets"/>
    <w:uiPriority w:val="99"/>
    <w:rsid w:val="00055EA1"/>
    <w:pPr>
      <w:numPr>
        <w:numId w:val="6"/>
      </w:numPr>
    </w:pPr>
  </w:style>
  <w:style w:type="table" w:customStyle="1" w:styleId="ListTable4-Accent11">
    <w:name w:val="List Table 4 - Accent 11"/>
    <w:basedOn w:val="TableNormal"/>
    <w:uiPriority w:val="49"/>
    <w:rsid w:val="00055EA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Revision">
    <w:name w:val="Revision"/>
    <w:hidden/>
    <w:uiPriority w:val="99"/>
    <w:semiHidden/>
    <w:rsid w:val="00055EA1"/>
    <w:pPr>
      <w:spacing w:after="0" w:line="240" w:lineRule="auto"/>
    </w:pPr>
    <w:rPr>
      <w:rFonts w:ascii="Arial" w:eastAsia="Times New Roman" w:hAnsi="Arial" w:cs="Times New Roman"/>
      <w:color w:val="000000"/>
    </w:rPr>
  </w:style>
  <w:style w:type="paragraph" w:customStyle="1" w:styleId="CourseTitle">
    <w:name w:val="CourseTitle"/>
    <w:basedOn w:val="Heading1"/>
    <w:link w:val="CourseTitleChar"/>
    <w:qFormat/>
    <w:rsid w:val="00055EA1"/>
    <w:pPr>
      <w:pageBreakBefore w:val="0"/>
      <w:widowControl w:val="0"/>
      <w:autoSpaceDE w:val="0"/>
      <w:autoSpaceDN w:val="0"/>
      <w:adjustRightInd w:val="0"/>
      <w:spacing w:before="3000" w:line="235" w:lineRule="auto"/>
    </w:pPr>
    <w:rPr>
      <w:rFonts w:eastAsiaTheme="minorEastAsia" w:cs="Arial"/>
      <w:bCs/>
      <w:i/>
      <w:color w:val="auto"/>
      <w:sz w:val="56"/>
      <w:szCs w:val="56"/>
    </w:rPr>
  </w:style>
  <w:style w:type="paragraph" w:customStyle="1" w:styleId="CourseNumber">
    <w:name w:val="CourseNumber"/>
    <w:basedOn w:val="Heading1"/>
    <w:link w:val="CourseNumberChar"/>
    <w:qFormat/>
    <w:rsid w:val="00055EA1"/>
    <w:pPr>
      <w:pageBreakBefore w:val="0"/>
      <w:spacing w:after="120"/>
    </w:pPr>
    <w:rPr>
      <w:rFonts w:ascii="Arial Bold" w:eastAsia="MS PGothic" w:hAnsi="Arial Bold"/>
      <w:caps w:val="0"/>
      <w:sz w:val="22"/>
    </w:rPr>
  </w:style>
  <w:style w:type="character" w:customStyle="1" w:styleId="CourseTitleChar">
    <w:name w:val="CourseTitle Char"/>
    <w:basedOn w:val="DefaultParagraphFont"/>
    <w:link w:val="CourseTitle"/>
    <w:rsid w:val="00055EA1"/>
    <w:rPr>
      <w:rFonts w:ascii="Arial" w:hAnsi="Arial" w:cs="Arial"/>
      <w:b/>
      <w:bCs/>
      <w:i/>
      <w:caps/>
      <w:sz w:val="56"/>
      <w:szCs w:val="56"/>
    </w:rPr>
  </w:style>
  <w:style w:type="character" w:customStyle="1" w:styleId="CourseNumberChar">
    <w:name w:val="CourseNumber Char"/>
    <w:basedOn w:val="DefaultParagraphFont"/>
    <w:link w:val="CourseNumber"/>
    <w:rsid w:val="00055EA1"/>
    <w:rPr>
      <w:rFonts w:ascii="Arial Bold" w:eastAsia="MS PGothic" w:hAnsi="Arial Bold" w:cs="Times New Roman"/>
      <w:b/>
      <w:color w:val="000000"/>
      <w:szCs w:val="36"/>
    </w:rPr>
  </w:style>
  <w:style w:type="paragraph" w:customStyle="1" w:styleId="BlockOpen">
    <w:name w:val="BlockOpen"/>
    <w:basedOn w:val="Normal"/>
    <w:link w:val="BlockOpenChar"/>
    <w:qFormat/>
    <w:rsid w:val="00055EA1"/>
    <w:pPr>
      <w:pBdr>
        <w:top w:val="single" w:sz="12" w:space="11" w:color="auto"/>
      </w:pBdr>
      <w:spacing w:after="0"/>
    </w:pPr>
    <w:rPr>
      <w:color w:val="auto"/>
    </w:rPr>
  </w:style>
  <w:style w:type="character" w:customStyle="1" w:styleId="BlockCloseContinuedChar">
    <w:name w:val="BlockClose_Continued Char"/>
    <w:basedOn w:val="DefaultParagraphFont"/>
    <w:link w:val="BlockCloseContinued"/>
    <w:rsid w:val="00055EA1"/>
    <w:rPr>
      <w:rFonts w:ascii="Arial" w:eastAsia="Times New Roman" w:hAnsi="Arial" w:cs="Times New Roman"/>
      <w:i/>
      <w:color w:val="000000"/>
    </w:rPr>
  </w:style>
  <w:style w:type="character" w:customStyle="1" w:styleId="BlockOpenChar">
    <w:name w:val="BlockOpen Char"/>
    <w:basedOn w:val="DefaultParagraphFont"/>
    <w:link w:val="BlockOpen"/>
    <w:rsid w:val="00055EA1"/>
    <w:rPr>
      <w:rFonts w:ascii="Arial" w:eastAsia="Times New Roman" w:hAnsi="Arial" w:cs="Times New Roman"/>
    </w:rPr>
  </w:style>
  <w:style w:type="paragraph" w:customStyle="1" w:styleId="BulletsLevel1">
    <w:name w:val="Bullets_Level1"/>
    <w:basedOn w:val="Normal"/>
    <w:link w:val="BulletsLevel1Char"/>
    <w:qFormat/>
    <w:rsid w:val="00055EA1"/>
    <w:pPr>
      <w:numPr>
        <w:numId w:val="1"/>
      </w:numPr>
    </w:pPr>
  </w:style>
  <w:style w:type="paragraph" w:customStyle="1" w:styleId="TitleContinued">
    <w:name w:val="Title_Continued"/>
    <w:basedOn w:val="Normal"/>
    <w:link w:val="TitleContinuedChar"/>
    <w:qFormat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BulletsLevel1Char">
    <w:name w:val="Bullets_Level1 Char"/>
    <w:basedOn w:val="DefaultParagraphFont"/>
    <w:link w:val="BulletsLevel1"/>
    <w:rsid w:val="00055EA1"/>
    <w:rPr>
      <w:rFonts w:ascii="Arial" w:eastAsia="Times New Roman" w:hAnsi="Arial" w:cs="Times New Roman"/>
      <w:color w:val="000000"/>
    </w:rPr>
  </w:style>
  <w:style w:type="paragraph" w:customStyle="1" w:styleId="BulletsLevel2">
    <w:name w:val="Bullets_Level2"/>
    <w:basedOn w:val="Normal"/>
    <w:link w:val="BulletsLevel2Char"/>
    <w:qFormat/>
    <w:rsid w:val="00055EA1"/>
    <w:pPr>
      <w:numPr>
        <w:numId w:val="5"/>
      </w:numPr>
    </w:pPr>
  </w:style>
  <w:style w:type="character" w:customStyle="1" w:styleId="TitleContinuedChar">
    <w:name w:val="Title_Continued Char"/>
    <w:basedOn w:val="DefaultParagraphFont"/>
    <w:link w:val="TitleContinued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customStyle="1" w:styleId="BulletsLevel3">
    <w:name w:val="Bullets_Level3"/>
    <w:basedOn w:val="Normal"/>
    <w:link w:val="BulletsLevel3Char"/>
    <w:qFormat/>
    <w:rsid w:val="00043322"/>
    <w:pPr>
      <w:numPr>
        <w:numId w:val="3"/>
      </w:numPr>
    </w:pPr>
  </w:style>
  <w:style w:type="character" w:customStyle="1" w:styleId="BulletsLevel2Char">
    <w:name w:val="Bullets_Level2 Char"/>
    <w:basedOn w:val="DefaultParagraphFont"/>
    <w:link w:val="BulletsLevel2"/>
    <w:rsid w:val="00055EA1"/>
    <w:rPr>
      <w:rFonts w:ascii="Arial" w:eastAsia="Times New Roman" w:hAnsi="Arial" w:cs="Times New Roman"/>
      <w:color w:val="000000"/>
    </w:rPr>
  </w:style>
  <w:style w:type="paragraph" w:customStyle="1" w:styleId="ImageTitle">
    <w:name w:val="ImageTitle"/>
    <w:basedOn w:val="Normal"/>
    <w:link w:val="ImageTitleChar"/>
    <w:rsid w:val="00055EA1"/>
    <w:pPr>
      <w:spacing w:before="240" w:after="120"/>
      <w:jc w:val="center"/>
    </w:pPr>
    <w:rPr>
      <w:rFonts w:ascii="Arial Bold" w:hAnsi="Arial Bold"/>
      <w:b/>
      <w:sz w:val="24"/>
    </w:rPr>
  </w:style>
  <w:style w:type="character" w:customStyle="1" w:styleId="BulletsLevel3Char">
    <w:name w:val="Bullets_Level3 Char"/>
    <w:basedOn w:val="DefaultParagraphFont"/>
    <w:link w:val="BulletsLevel3"/>
    <w:rsid w:val="00043322"/>
    <w:rPr>
      <w:rFonts w:ascii="Arial" w:eastAsia="Times New Roman" w:hAnsi="Arial" w:cs="Times New Roman"/>
      <w:color w:val="000000"/>
    </w:rPr>
  </w:style>
  <w:style w:type="paragraph" w:customStyle="1" w:styleId="TableBullet">
    <w:name w:val="Table_Bullet"/>
    <w:basedOn w:val="TableText"/>
    <w:link w:val="TableBulletChar"/>
    <w:rsid w:val="00055EA1"/>
    <w:pPr>
      <w:numPr>
        <w:numId w:val="14"/>
      </w:numPr>
      <w:ind w:left="429"/>
    </w:pPr>
  </w:style>
  <w:style w:type="character" w:customStyle="1" w:styleId="ImageTitleChar">
    <w:name w:val="ImageTitle Char"/>
    <w:basedOn w:val="DefaultParagraphFont"/>
    <w:link w:val="ImageTitle"/>
    <w:rsid w:val="00055EA1"/>
    <w:rPr>
      <w:rFonts w:ascii="Arial Bold" w:eastAsia="Times New Roman" w:hAnsi="Arial Bold" w:cs="Times New Roman"/>
      <w:b/>
      <w:color w:val="000000"/>
      <w:sz w:val="24"/>
    </w:rPr>
  </w:style>
  <w:style w:type="paragraph" w:customStyle="1" w:styleId="ListsNumberedLevel1">
    <w:name w:val="ListsNumbered_Level1"/>
    <w:basedOn w:val="Normal"/>
    <w:link w:val="ListsNumberedLevel1Char"/>
    <w:qFormat/>
    <w:rsid w:val="00055EA1"/>
    <w:pPr>
      <w:numPr>
        <w:numId w:val="8"/>
      </w:numPr>
    </w:pPr>
  </w:style>
  <w:style w:type="character" w:customStyle="1" w:styleId="TableBulletChar">
    <w:name w:val="Table_Bullet Char"/>
    <w:basedOn w:val="DefaultParagraphFont"/>
    <w:link w:val="TableBullet"/>
    <w:rsid w:val="00055EA1"/>
    <w:rPr>
      <w:rFonts w:ascii="Arial" w:eastAsia="Times New Roman" w:hAnsi="Arial" w:cs="Times New Roman"/>
      <w:color w:val="000000"/>
      <w:sz w:val="20"/>
    </w:rPr>
  </w:style>
  <w:style w:type="paragraph" w:customStyle="1" w:styleId="ListsNumberedLevel2">
    <w:name w:val="ListsNumbered_Level2"/>
    <w:basedOn w:val="Normal"/>
    <w:link w:val="ListsNumberedLevel2Char"/>
    <w:qFormat/>
    <w:rsid w:val="00055EA1"/>
    <w:pPr>
      <w:numPr>
        <w:numId w:val="12"/>
      </w:numPr>
    </w:pPr>
  </w:style>
  <w:style w:type="character" w:customStyle="1" w:styleId="ListsNumberedLevel1Char">
    <w:name w:val="ListsNumbered_Level1 Char"/>
    <w:basedOn w:val="DefaultParagraphFont"/>
    <w:link w:val="ListsNumberedLevel1"/>
    <w:rsid w:val="00055EA1"/>
    <w:rPr>
      <w:rFonts w:ascii="Arial" w:eastAsia="Times New Roman" w:hAnsi="Arial" w:cs="Times New Roman"/>
      <w:color w:val="000000"/>
    </w:rPr>
  </w:style>
  <w:style w:type="character" w:customStyle="1" w:styleId="ListsNumberedLevel2Char">
    <w:name w:val="ListsNumbered_Level2 Char"/>
    <w:basedOn w:val="DefaultParagraphFont"/>
    <w:link w:val="ListsNumberedLevel2"/>
    <w:rsid w:val="00055EA1"/>
    <w:rPr>
      <w:rFonts w:ascii="Arial" w:eastAsia="Times New Roman" w:hAnsi="Arial" w:cs="Times New Roman"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E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EA1"/>
    <w:rPr>
      <w:rFonts w:ascii="Arial" w:eastAsia="Times New Roman" w:hAnsi="Arial" w:cs="Times New Roman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EA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EA1"/>
    <w:rPr>
      <w:rFonts w:ascii="Arial" w:eastAsia="Times New Roman" w:hAnsi="Arial"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D0A"/>
    <w:rPr>
      <w:rFonts w:ascii="Arial" w:eastAsia="Times New Roman" w:hAnsi="Arial" w:cs="Times New Roman"/>
      <w:b/>
      <w:bCs/>
      <w:color w:val="000000"/>
      <w:sz w:val="20"/>
      <w:szCs w:val="20"/>
    </w:rPr>
  </w:style>
  <w:style w:type="paragraph" w:styleId="BlockText">
    <w:name w:val="Block Text"/>
    <w:basedOn w:val="Normal"/>
    <w:rsid w:val="00DF1D0A"/>
    <w:pPr>
      <w:spacing w:after="0" w:line="240" w:lineRule="auto"/>
    </w:pPr>
    <w:rPr>
      <w:color w:val="0000FF"/>
      <w:szCs w:val="20"/>
    </w:rPr>
  </w:style>
  <w:style w:type="paragraph" w:customStyle="1" w:styleId="Reference">
    <w:name w:val="Reference"/>
    <w:basedOn w:val="Normal"/>
    <w:link w:val="ReferenceChar"/>
    <w:qFormat/>
    <w:rsid w:val="00B70AB4"/>
    <w:rPr>
      <w:sz w:val="20"/>
      <w:szCs w:val="20"/>
    </w:rPr>
  </w:style>
  <w:style w:type="character" w:customStyle="1" w:styleId="ReferenceChar">
    <w:name w:val="Reference Char"/>
    <w:basedOn w:val="DefaultParagraphFont"/>
    <w:link w:val="Reference"/>
    <w:rsid w:val="00B70AB4"/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OriginalPage">
    <w:name w:val="Original Page #"/>
    <w:basedOn w:val="Reference"/>
    <w:link w:val="OriginalPageChar"/>
    <w:qFormat/>
    <w:rsid w:val="00DD7994"/>
    <w:rPr>
      <w:b/>
      <w:color w:val="FFFFFF" w:themeColor="background1"/>
      <w:sz w:val="2"/>
      <w:szCs w:val="36"/>
    </w:rPr>
  </w:style>
  <w:style w:type="character" w:customStyle="1" w:styleId="OriginalPageChar">
    <w:name w:val="Original Page # Char"/>
    <w:basedOn w:val="ReferenceChar"/>
    <w:link w:val="OriginalPage"/>
    <w:rsid w:val="00DD7994"/>
    <w:rPr>
      <w:rFonts w:ascii="Arial" w:eastAsia="Times New Roman" w:hAnsi="Arial" w:cs="Times New Roman"/>
      <w:b/>
      <w:color w:val="FFFFFF" w:themeColor="background1"/>
      <w:sz w:val="2"/>
      <w:szCs w:val="36"/>
    </w:rPr>
  </w:style>
  <w:style w:type="paragraph" w:customStyle="1" w:styleId="ThumbnailParagraph">
    <w:name w:val="Thumbnail Paragraph"/>
    <w:basedOn w:val="Graphics"/>
    <w:link w:val="ThumbnailParagraphChar"/>
    <w:qFormat/>
    <w:rsid w:val="00B70AB4"/>
    <w:pPr>
      <w:spacing w:before="0" w:after="0"/>
    </w:pPr>
    <w:rPr>
      <w:rFonts w:eastAsiaTheme="minorHAnsi"/>
    </w:rPr>
  </w:style>
  <w:style w:type="character" w:customStyle="1" w:styleId="ThumbnailParagraphChar">
    <w:name w:val="Thumbnail Paragraph Char"/>
    <w:basedOn w:val="GraphicsChar"/>
    <w:link w:val="ThumbnailParagraph"/>
    <w:rsid w:val="00B70AB4"/>
    <w:rPr>
      <w:rFonts w:ascii="Arial" w:eastAsiaTheme="minorHAnsi" w:hAnsi="Arial" w:cs="Times New Roman"/>
      <w:color w:val="000000"/>
    </w:rPr>
  </w:style>
  <w:style w:type="paragraph" w:customStyle="1" w:styleId="Bullet1">
    <w:name w:val="Bullet 1"/>
    <w:basedOn w:val="ListParagraph"/>
    <w:link w:val="Bullet1Char"/>
    <w:rsid w:val="00E00AB4"/>
    <w:pPr>
      <w:numPr>
        <w:numId w:val="20"/>
      </w:numPr>
      <w:spacing w:line="240" w:lineRule="auto"/>
      <w:ind w:left="360"/>
      <w:contextualSpacing w:val="0"/>
    </w:pPr>
    <w:rPr>
      <w:rFonts w:eastAsiaTheme="minorEastAsia"/>
    </w:rPr>
  </w:style>
  <w:style w:type="character" w:customStyle="1" w:styleId="Bullet1Char">
    <w:name w:val="Bullet 1 Char"/>
    <w:basedOn w:val="DefaultParagraphFont"/>
    <w:link w:val="Bullet1"/>
    <w:rsid w:val="00E00AB4"/>
    <w:rPr>
      <w:rFonts w:ascii="Arial" w:hAnsi="Arial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E00AB4"/>
    <w:pPr>
      <w:ind w:left="720"/>
      <w:contextualSpacing/>
    </w:pPr>
  </w:style>
  <w:style w:type="table" w:customStyle="1" w:styleId="TableGrid7">
    <w:name w:val="Table Grid7"/>
    <w:basedOn w:val="TableNormal"/>
    <w:next w:val="TableGrid0"/>
    <w:uiPriority w:val="39"/>
    <w:rsid w:val="006779F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0"/>
    <w:uiPriority w:val="39"/>
    <w:rsid w:val="000E226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1">
    <w:name w:val="Table_Bullet_1"/>
    <w:basedOn w:val="Bullet1"/>
    <w:link w:val="TableBullet1Char"/>
    <w:qFormat/>
    <w:rsid w:val="008C2E1A"/>
    <w:pPr>
      <w:spacing w:before="60" w:after="60"/>
    </w:pPr>
    <w:rPr>
      <w:rFonts w:eastAsia="Times New Roman"/>
      <w:sz w:val="20"/>
      <w:szCs w:val="20"/>
    </w:rPr>
  </w:style>
  <w:style w:type="character" w:customStyle="1" w:styleId="TableBullet1Char">
    <w:name w:val="Table_Bullet_1 Char"/>
    <w:basedOn w:val="Bullet1Char"/>
    <w:link w:val="TableBullet1"/>
    <w:rsid w:val="008C2E1A"/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Default">
    <w:name w:val="Default"/>
    <w:rsid w:val="00F325EE"/>
    <w:pPr>
      <w:autoSpaceDE w:val="0"/>
      <w:autoSpaceDN w:val="0"/>
      <w:adjustRightInd w:val="0"/>
      <w:spacing w:after="0" w:line="240" w:lineRule="auto"/>
    </w:pPr>
    <w:rPr>
      <w:rFonts w:ascii="Dutch 801 SWA" w:hAnsi="Dutch 801 SWA" w:cs="Dutch 801 SW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3.xml"/><Relationship Id="rId42" Type="http://schemas.openxmlformats.org/officeDocument/2006/relationships/image" Target="media/image12.png"/><Relationship Id="rId47" Type="http://schemas.openxmlformats.org/officeDocument/2006/relationships/header" Target="header16.xml"/><Relationship Id="rId63" Type="http://schemas.openxmlformats.org/officeDocument/2006/relationships/header" Target="header24.xml"/><Relationship Id="rId68" Type="http://schemas.openxmlformats.org/officeDocument/2006/relationships/header" Target="header28.xml"/><Relationship Id="rId84" Type="http://schemas.openxmlformats.org/officeDocument/2006/relationships/image" Target="media/image34.png"/><Relationship Id="rId89" Type="http://schemas.openxmlformats.org/officeDocument/2006/relationships/header" Target="header35.xml"/><Relationship Id="rId16" Type="http://schemas.openxmlformats.org/officeDocument/2006/relationships/header" Target="header2.xml"/><Relationship Id="rId107" Type="http://schemas.openxmlformats.org/officeDocument/2006/relationships/header" Target="header45.xml"/><Relationship Id="rId11" Type="http://schemas.openxmlformats.org/officeDocument/2006/relationships/footnotes" Target="footnotes.xml"/><Relationship Id="rId32" Type="http://schemas.openxmlformats.org/officeDocument/2006/relationships/image" Target="media/image8.png"/><Relationship Id="rId37" Type="http://schemas.openxmlformats.org/officeDocument/2006/relationships/header" Target="header10.xml"/><Relationship Id="rId53" Type="http://schemas.openxmlformats.org/officeDocument/2006/relationships/header" Target="header20.xml"/><Relationship Id="rId58" Type="http://schemas.openxmlformats.org/officeDocument/2006/relationships/header" Target="header22.xml"/><Relationship Id="rId74" Type="http://schemas.openxmlformats.org/officeDocument/2006/relationships/image" Target="media/image27.png"/><Relationship Id="rId79" Type="http://schemas.openxmlformats.org/officeDocument/2006/relationships/image" Target="media/image31.png"/><Relationship Id="rId102" Type="http://schemas.openxmlformats.org/officeDocument/2006/relationships/header" Target="header43.xml"/><Relationship Id="rId5" Type="http://schemas.openxmlformats.org/officeDocument/2006/relationships/customXml" Target="../customXml/item5.xml"/><Relationship Id="rId90" Type="http://schemas.openxmlformats.org/officeDocument/2006/relationships/image" Target="media/image37.png"/><Relationship Id="rId95" Type="http://schemas.openxmlformats.org/officeDocument/2006/relationships/header" Target="header38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43" Type="http://schemas.openxmlformats.org/officeDocument/2006/relationships/header" Target="header13.xml"/><Relationship Id="rId48" Type="http://schemas.openxmlformats.org/officeDocument/2006/relationships/header" Target="header17.xml"/><Relationship Id="rId64" Type="http://schemas.openxmlformats.org/officeDocument/2006/relationships/header" Target="header25.xml"/><Relationship Id="rId69" Type="http://schemas.openxmlformats.org/officeDocument/2006/relationships/image" Target="media/image23.png"/><Relationship Id="rId80" Type="http://schemas.openxmlformats.org/officeDocument/2006/relationships/image" Target="media/image32.png"/><Relationship Id="rId85" Type="http://schemas.openxmlformats.org/officeDocument/2006/relationships/header" Target="header3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33" Type="http://schemas.openxmlformats.org/officeDocument/2006/relationships/image" Target="media/image9.png"/><Relationship Id="rId38" Type="http://schemas.openxmlformats.org/officeDocument/2006/relationships/footer" Target="footer5.xml"/><Relationship Id="rId59" Type="http://schemas.openxmlformats.org/officeDocument/2006/relationships/header" Target="header23.xml"/><Relationship Id="rId103" Type="http://schemas.openxmlformats.org/officeDocument/2006/relationships/header" Target="header44.xml"/><Relationship Id="rId108" Type="http://schemas.openxmlformats.org/officeDocument/2006/relationships/image" Target="media/image45.png"/><Relationship Id="rId54" Type="http://schemas.openxmlformats.org/officeDocument/2006/relationships/image" Target="media/image16.png"/><Relationship Id="rId70" Type="http://schemas.openxmlformats.org/officeDocument/2006/relationships/header" Target="header29.xml"/><Relationship Id="rId75" Type="http://schemas.openxmlformats.org/officeDocument/2006/relationships/image" Target="media/image28.png"/><Relationship Id="rId91" Type="http://schemas.openxmlformats.org/officeDocument/2006/relationships/header" Target="header36.xml"/><Relationship Id="rId96" Type="http://schemas.openxmlformats.org/officeDocument/2006/relationships/header" Target="header3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image" Target="media/image4.png"/><Relationship Id="rId36" Type="http://schemas.openxmlformats.org/officeDocument/2006/relationships/header" Target="header9.xml"/><Relationship Id="rId49" Type="http://schemas.openxmlformats.org/officeDocument/2006/relationships/image" Target="media/image14.png"/><Relationship Id="rId57" Type="http://schemas.openxmlformats.org/officeDocument/2006/relationships/image" Target="media/image18.png"/><Relationship Id="rId106" Type="http://schemas.openxmlformats.org/officeDocument/2006/relationships/image" Target="media/image44.png"/><Relationship Id="rId10" Type="http://schemas.openxmlformats.org/officeDocument/2006/relationships/webSettings" Target="webSettings.xml"/><Relationship Id="rId31" Type="http://schemas.openxmlformats.org/officeDocument/2006/relationships/image" Target="media/image7.png"/><Relationship Id="rId44" Type="http://schemas.openxmlformats.org/officeDocument/2006/relationships/header" Target="header14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header" Target="header26.xml"/><Relationship Id="rId73" Type="http://schemas.openxmlformats.org/officeDocument/2006/relationships/image" Target="media/image26.png"/><Relationship Id="rId78" Type="http://schemas.openxmlformats.org/officeDocument/2006/relationships/image" Target="media/image30.png"/><Relationship Id="rId81" Type="http://schemas.openxmlformats.org/officeDocument/2006/relationships/image" Target="media/image33.png"/><Relationship Id="rId86" Type="http://schemas.openxmlformats.org/officeDocument/2006/relationships/header" Target="header34.xml"/><Relationship Id="rId94" Type="http://schemas.openxmlformats.org/officeDocument/2006/relationships/image" Target="media/image39.png"/><Relationship Id="rId99" Type="http://schemas.openxmlformats.org/officeDocument/2006/relationships/header" Target="header41.xml"/><Relationship Id="rId101" Type="http://schemas.openxmlformats.org/officeDocument/2006/relationships/header" Target="header4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9" Type="http://schemas.openxmlformats.org/officeDocument/2006/relationships/header" Target="header11.xml"/><Relationship Id="rId109" Type="http://schemas.openxmlformats.org/officeDocument/2006/relationships/fontTable" Target="fontTable.xml"/><Relationship Id="rId34" Type="http://schemas.openxmlformats.org/officeDocument/2006/relationships/image" Target="media/image10.png"/><Relationship Id="rId50" Type="http://schemas.openxmlformats.org/officeDocument/2006/relationships/header" Target="header18.xml"/><Relationship Id="rId55" Type="http://schemas.openxmlformats.org/officeDocument/2006/relationships/header" Target="header21.xml"/><Relationship Id="rId76" Type="http://schemas.openxmlformats.org/officeDocument/2006/relationships/header" Target="header30.xml"/><Relationship Id="rId97" Type="http://schemas.openxmlformats.org/officeDocument/2006/relationships/image" Target="media/image40.png"/><Relationship Id="rId104" Type="http://schemas.openxmlformats.org/officeDocument/2006/relationships/image" Target="media/image42.png"/><Relationship Id="rId7" Type="http://schemas.openxmlformats.org/officeDocument/2006/relationships/numbering" Target="numbering.xml"/><Relationship Id="rId71" Type="http://schemas.openxmlformats.org/officeDocument/2006/relationships/image" Target="media/image24.png"/><Relationship Id="rId92" Type="http://schemas.openxmlformats.org/officeDocument/2006/relationships/header" Target="header37.xml"/><Relationship Id="rId2" Type="http://schemas.openxmlformats.org/officeDocument/2006/relationships/customXml" Target="../customXml/item2.xml"/><Relationship Id="rId29" Type="http://schemas.openxmlformats.org/officeDocument/2006/relationships/image" Target="media/image5.png"/><Relationship Id="rId24" Type="http://schemas.openxmlformats.org/officeDocument/2006/relationships/footer" Target="footer4.xml"/><Relationship Id="rId40" Type="http://schemas.openxmlformats.org/officeDocument/2006/relationships/header" Target="header12.xml"/><Relationship Id="rId45" Type="http://schemas.openxmlformats.org/officeDocument/2006/relationships/image" Target="media/image13.png"/><Relationship Id="rId66" Type="http://schemas.openxmlformats.org/officeDocument/2006/relationships/image" Target="media/image22.png"/><Relationship Id="rId87" Type="http://schemas.openxmlformats.org/officeDocument/2006/relationships/image" Target="media/image35.png"/><Relationship Id="rId110" Type="http://schemas.openxmlformats.org/officeDocument/2006/relationships/theme" Target="theme/theme1.xml"/><Relationship Id="rId115" Type="http://schemas.microsoft.com/office/2016/09/relationships/commentsIds" Target="commentsIds.xml"/><Relationship Id="rId61" Type="http://schemas.openxmlformats.org/officeDocument/2006/relationships/image" Target="media/image20.png"/><Relationship Id="rId82" Type="http://schemas.openxmlformats.org/officeDocument/2006/relationships/header" Target="header31.xml"/><Relationship Id="rId19" Type="http://schemas.openxmlformats.org/officeDocument/2006/relationships/footer" Target="footer2.xml"/><Relationship Id="rId14" Type="http://schemas.openxmlformats.org/officeDocument/2006/relationships/image" Target="media/image2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56" Type="http://schemas.openxmlformats.org/officeDocument/2006/relationships/image" Target="media/image17.png"/><Relationship Id="rId77" Type="http://schemas.openxmlformats.org/officeDocument/2006/relationships/image" Target="media/image29.png"/><Relationship Id="rId100" Type="http://schemas.openxmlformats.org/officeDocument/2006/relationships/image" Target="media/image41.png"/><Relationship Id="rId105" Type="http://schemas.openxmlformats.org/officeDocument/2006/relationships/image" Target="media/image43.png"/><Relationship Id="rId8" Type="http://schemas.openxmlformats.org/officeDocument/2006/relationships/styles" Target="styles.xml"/><Relationship Id="rId51" Type="http://schemas.openxmlformats.org/officeDocument/2006/relationships/header" Target="header19.xml"/><Relationship Id="rId72" Type="http://schemas.openxmlformats.org/officeDocument/2006/relationships/image" Target="media/image25.png"/><Relationship Id="rId93" Type="http://schemas.openxmlformats.org/officeDocument/2006/relationships/image" Target="media/image38.png"/><Relationship Id="rId98" Type="http://schemas.openxmlformats.org/officeDocument/2006/relationships/header" Target="header40.xml"/><Relationship Id="rId3" Type="http://schemas.openxmlformats.org/officeDocument/2006/relationships/customXml" Target="../customXml/item3.xml"/><Relationship Id="rId25" Type="http://schemas.openxmlformats.org/officeDocument/2006/relationships/image" Target="media/image3.png"/><Relationship Id="rId46" Type="http://schemas.openxmlformats.org/officeDocument/2006/relationships/header" Target="header15.xml"/><Relationship Id="rId67" Type="http://schemas.openxmlformats.org/officeDocument/2006/relationships/header" Target="header27.xml"/><Relationship Id="rId116" Type="http://schemas.openxmlformats.org/officeDocument/2006/relationships/customXml" Target="../customXml/item7.xml"/><Relationship Id="rId20" Type="http://schemas.openxmlformats.org/officeDocument/2006/relationships/header" Target="header4.xml"/><Relationship Id="rId41" Type="http://schemas.openxmlformats.org/officeDocument/2006/relationships/footer" Target="footer6.xml"/><Relationship Id="rId62" Type="http://schemas.openxmlformats.org/officeDocument/2006/relationships/image" Target="media/image21.png"/><Relationship Id="rId83" Type="http://schemas.openxmlformats.org/officeDocument/2006/relationships/header" Target="header32.xml"/><Relationship Id="rId88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_Leonard\Downloads\TrainingMaterialsTemplate_V.2018-07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AFDB35B5AD34C89EBE32B06747F48" ma:contentTypeVersion="0" ma:contentTypeDescription="Create a new document." ma:contentTypeScope="" ma:versionID="e72e5cf3a644bd3c2a76949ef822e5f3">
  <xsd:schema xmlns:xsd="http://www.w3.org/2001/XMLSchema" xmlns:xs="http://www.w3.org/2001/XMLSchema" xmlns:p="http://schemas.microsoft.com/office/2006/metadata/properties" xmlns:ns2="4f0e10e1-3e2d-4cb5-bdd3-156dacd9dc33" targetNamespace="http://schemas.microsoft.com/office/2006/metadata/properties" ma:root="true" ma:fieldsID="b03bf376aeaf2378700ad64a9a2727c9" ns2:_="">
    <xsd:import namespace="4f0e10e1-3e2d-4cb5-bdd3-156dacd9dc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10e1-3e2d-4cb5-bdd3-156dacd9dc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aHVudGxleWE8L1VzZXJOYW1lPjxEYXRlVGltZT42LzIxLzIwMTkgMToxNDozNiBQTTwvRGF0ZVRpbWU+PExhYmVsU3RyaW5nPlVucmVzdHJpY3RlZDwvTGFiZWxTdHJpbmc+PC9pdGVtPjwvbGFiZWxIaXN0b3J5Pg==</Value>
</WrappedLabelHistory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0e10e1-3e2d-4cb5-bdd3-156dacd9dc33">WEXTPJNUKPJZ-1215587825-11938</_dlc_DocId>
    <_dlc_DocIdUrl xmlns="4f0e10e1-3e2d-4cb5-bdd3-156dacd9dc33">
      <Url>https://ksn2.faa.gov/stt/TTPPM/ER24/_layouts/15/DocIdRedir.aspx?ID=WEXTPJNUKPJZ-1215587825-11938</Url>
      <Description>WEXTPJNUKPJZ-1215587825-11938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1310221-036D-4BB8-BFD0-35D50B36838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5D52565-EA82-4AD1-BDF4-B82AFC32095C}"/>
</file>

<file path=customXml/itemProps3.xml><?xml version="1.0" encoding="utf-8"?>
<ds:datastoreItem xmlns:ds="http://schemas.openxmlformats.org/officeDocument/2006/customXml" ds:itemID="{A374DC15-2BAF-47C2-BDBF-55E8772F2F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A70CAE-9D31-4080-AA38-CC9EE3B3B170}">
  <ds:schemaRefs>
    <ds:schemaRef ds:uri="http://www.w3.org/2001/XMLSchema"/>
    <ds:schemaRef ds:uri="http://www.boldonjames.com/2016/02/Classifier/internal/wrappedLabelHistory"/>
  </ds:schemaRefs>
</ds:datastoreItem>
</file>

<file path=customXml/itemProps5.xml><?xml version="1.0" encoding="utf-8"?>
<ds:datastoreItem xmlns:ds="http://schemas.openxmlformats.org/officeDocument/2006/customXml" ds:itemID="{507BA565-0D0C-4568-9729-574C46F4AB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F1A38A45-2044-4A3A-B702-B5F2141310A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14F9169-0BA4-426C-A028-C2E61C64771F}"/>
</file>

<file path=docProps/app.xml><?xml version="1.0" encoding="utf-8"?>
<Properties xmlns="http://schemas.openxmlformats.org/officeDocument/2006/extended-properties" xmlns:vt="http://schemas.openxmlformats.org/officeDocument/2006/docPropsVTypes">
  <Template>TrainingMaterialsTemplate_V.2018-07 (2).dotx</Template>
  <TotalTime>5</TotalTime>
  <Pages>1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[rtnipcontrolcode:unrestricted|rtnipcontrolcodevm:noipvm|rtnexportcontrolcountry:usa|rtnexportcontrolcode:otherinfo|rtnexportcontrolcodevm:nousecvm|]</dc:subject>
  <dc:creator>Kristen_Leonard Thompson_Dembeck</dc:creator>
  <cp:keywords/>
  <cp:lastModifiedBy>Nicholson, Nancy A-CTR (FAA)</cp:lastModifiedBy>
  <cp:revision>4</cp:revision>
  <dcterms:created xsi:type="dcterms:W3CDTF">2022-07-25T19:46:00Z</dcterms:created>
  <dcterms:modified xsi:type="dcterms:W3CDTF">2022-08-08T20:01:00Z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1d291b95-2147-4b7f-bc37-afe7a4c6de18</vt:lpwstr>
  </property>
  <property fmtid="{D5CDD505-2E9C-101B-9397-08002B2CF9AE}" pid="3" name="bjSaver">
    <vt:lpwstr>aJifAmgdKIhBGYmCnJj6kgRjErdcnwVH</vt:lpwstr>
  </property>
  <property fmtid="{D5CDD505-2E9C-101B-9397-08002B2CF9AE}" pid="4" name="rtnipcontrolcode">
    <vt:lpwstr>unrestricted</vt:lpwstr>
  </property>
  <property fmtid="{D5CDD505-2E9C-101B-9397-08002B2CF9AE}" pid="5" name="rtnipcontrolcodevm">
    <vt:lpwstr>noipvm</vt:lpwstr>
  </property>
  <property fmtid="{D5CDD505-2E9C-101B-9397-08002B2CF9AE}" pid="6" name="rtnexportcontrolcountry">
    <vt:lpwstr>usa</vt:lpwstr>
  </property>
  <property fmtid="{D5CDD505-2E9C-101B-9397-08002B2CF9AE}" pid="7" name="rtnexportcontrolcode">
    <vt:lpwstr>otherinfo</vt:lpwstr>
  </property>
  <property fmtid="{D5CDD505-2E9C-101B-9397-08002B2CF9AE}" pid="8" name="rtnexportcontrolcodevm">
    <vt:lpwstr>nousecvm</vt:lpwstr>
  </property>
  <property fmtid="{D5CDD505-2E9C-101B-9397-08002B2CF9AE}" pid="9" name="ContentTypeId">
    <vt:lpwstr>0x0101003DFAFDB35B5AD34C89EBE32B06747F48</vt:lpwstr>
  </property>
  <property fmtid="{D5CDD505-2E9C-101B-9397-08002B2CF9AE}" pid="10" name="_dlc_DocIdItemGuid">
    <vt:lpwstr>0d4782d7-b557-473f-a6fa-3713fd6f0a5d</vt:lpwstr>
  </property>
  <property fmtid="{D5CDD505-2E9C-101B-9397-08002B2CF9AE}" pid="11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12" name="bjDocumentLabelXML-0">
    <vt:lpwstr>ames.com/2008/01/sie/internal/label"&gt;&lt;element uid="42834bfb-1ec1-4beb-bd64-eb83fb3cb3f3" value="" /&gt;&lt;/sisl&gt;</vt:lpwstr>
  </property>
  <property fmtid="{D5CDD505-2E9C-101B-9397-08002B2CF9AE}" pid="13" name="bjDocumentSecurityLabel">
    <vt:lpwstr>Unrestricted</vt:lpwstr>
  </property>
  <property fmtid="{D5CDD505-2E9C-101B-9397-08002B2CF9AE}" pid="14" name="bjLabelHistoryID">
    <vt:lpwstr>{57A70CAE-9D31-4080-AA38-CC9EE3B3B170}</vt:lpwstr>
  </property>
</Properties>
</file>