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4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12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6.xml" ContentType="application/vnd.openxmlformats-officedocument.customXmlProperties+xml"/>
  <Override PartName="/docProps/core.xml" ContentType="application/vnd.openxmlformats-package.core-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AE04F" w14:textId="77777777" w:rsidR="00D66937" w:rsidRPr="00734379" w:rsidRDefault="00D66937" w:rsidP="00D66937">
      <w:pPr>
        <w:widowControl w:val="0"/>
        <w:autoSpaceDE w:val="0"/>
        <w:autoSpaceDN w:val="0"/>
        <w:adjustRightInd w:val="0"/>
        <w:spacing w:after="240" w:line="234" w:lineRule="auto"/>
        <w:rPr>
          <w:rFonts w:cs="Arial"/>
          <w:b/>
          <w:bCs/>
          <w:color w:val="auto"/>
          <w:sz w:val="56"/>
          <w:szCs w:val="56"/>
        </w:rPr>
      </w:pPr>
      <w:r w:rsidRPr="00734379">
        <w:rPr>
          <w:noProof/>
          <w:color w:val="002060"/>
        </w:rPr>
        <mc:AlternateContent>
          <mc:Choice Requires="wpg">
            <w:drawing>
              <wp:inline distT="0" distB="0" distL="0" distR="0" wp14:anchorId="0A79B959" wp14:editId="7AC83870">
                <wp:extent cx="4907583" cy="1014467"/>
                <wp:effectExtent l="0" t="0" r="0" b="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583" cy="1014467"/>
                          <a:chOff x="0" y="0"/>
                          <a:chExt cx="4908080" cy="1014855"/>
                        </a:xfrm>
                      </wpg:grpSpPr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18" y="143303"/>
                            <a:ext cx="4083462" cy="87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89046" w14:textId="77777777" w:rsidR="00DD6EA0" w:rsidRPr="003F0734" w:rsidRDefault="00DD6EA0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Federal Aviation</w:t>
                              </w:r>
                            </w:p>
                            <w:p w14:paraId="24E38F25" w14:textId="77777777" w:rsidR="00DD6EA0" w:rsidRPr="003F0734" w:rsidRDefault="00DD6EA0" w:rsidP="00D6693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F0734">
                                <w:rPr>
                                  <w:rFonts w:cs="Arial"/>
                                  <w:b/>
                                  <w:sz w:val="36"/>
                                  <w:szCs w:val="3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spacewiki.com/images/thumb/7/77/FAA_logo.png/400px-FAA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79B959" id="Group 73" o:spid="_x0000_s1026" style="width:386.4pt;height:79.9pt;mso-position-horizontal-relative:char;mso-position-vertical-relative:line" coordsize="49080,10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246;top:1433;width:40834;height:8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11989046" w14:textId="77777777" w:rsidR="00DD6EA0" w:rsidRPr="003F0734" w:rsidRDefault="00DD6EA0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Federal Aviation</w:t>
                        </w:r>
                      </w:p>
                      <w:p w14:paraId="24E38F25" w14:textId="77777777" w:rsidR="00DD6EA0" w:rsidRPr="003F0734" w:rsidRDefault="00DD6EA0" w:rsidP="00D6693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sz w:val="36"/>
                            <w:szCs w:val="36"/>
                          </w:rPr>
                        </w:pPr>
                        <w:r w:rsidRPr="003F0734">
                          <w:rPr>
                            <w:rFonts w:cs="Arial"/>
                            <w:b/>
                            <w:sz w:val="36"/>
                            <w:szCs w:val="36"/>
                          </w:rPr>
                          <w:t>Administration</w:t>
                        </w:r>
                      </w:p>
                    </w:txbxContent>
                  </v:textbox>
                </v:shape>
                <v:shape id="Picture 77" o:spid="_x0000_s1028" type="#_x0000_t75" alt="http://spacewiki.com/images/thumb/7/77/FAA_logo.png/400px-FAA_logo.png" style="position:absolute;width:8606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">
                  <v:imagedata r:id="rId14" o:title="400px-FAA_logo"/>
                  <v:path arrowok="t"/>
                </v:shape>
                <w10:anchorlock/>
              </v:group>
            </w:pict>
          </mc:Fallback>
        </mc:AlternateContent>
      </w:r>
    </w:p>
    <w:p w14:paraId="54DC0958" w14:textId="3750FFC1" w:rsidR="00136E41" w:rsidRPr="00734379" w:rsidRDefault="00DD6EA0" w:rsidP="00251D4C">
      <w:pPr>
        <w:pStyle w:val="CourseTitle"/>
        <w:spacing w:after="0"/>
      </w:pPr>
      <w:r w:rsidRPr="00DD6EA0">
        <w:t>55054002</w:t>
      </w:r>
      <w:r w:rsidR="009C19CD">
        <w:t xml:space="preserve"> </w:t>
      </w:r>
    </w:p>
    <w:p w14:paraId="189CBDC1" w14:textId="1523A231" w:rsidR="00DD6EA0" w:rsidRDefault="00DD6EA0" w:rsidP="00251D4C">
      <w:pPr>
        <w:spacing w:after="0" w:line="240" w:lineRule="auto"/>
        <w:rPr>
          <w:b/>
          <w:i/>
          <w:sz w:val="56"/>
          <w:szCs w:val="56"/>
        </w:rPr>
      </w:pPr>
      <w:r w:rsidRPr="00DD6EA0">
        <w:rPr>
          <w:b/>
          <w:i/>
          <w:sz w:val="56"/>
          <w:szCs w:val="56"/>
        </w:rPr>
        <w:t>EN ROUTE</w:t>
      </w:r>
    </w:p>
    <w:p w14:paraId="3976924C" w14:textId="75C50136" w:rsidR="008E1855" w:rsidRPr="00734379" w:rsidRDefault="008E1855" w:rsidP="00251D4C">
      <w:pPr>
        <w:spacing w:after="0" w:line="240" w:lineRule="auto"/>
        <w:rPr>
          <w:b/>
          <w:i/>
          <w:sz w:val="56"/>
          <w:szCs w:val="56"/>
        </w:rPr>
      </w:pPr>
      <w:r w:rsidRPr="00734379">
        <w:rPr>
          <w:b/>
          <w:i/>
          <w:sz w:val="56"/>
          <w:szCs w:val="56"/>
        </w:rPr>
        <w:t>RADAR ASSOCIATE CONTROLLER TRAINING</w:t>
      </w:r>
      <w:r w:rsidR="00DD6EA0">
        <w:rPr>
          <w:b/>
          <w:i/>
          <w:sz w:val="56"/>
          <w:szCs w:val="56"/>
        </w:rPr>
        <w:t xml:space="preserve"> </w:t>
      </w:r>
      <w:r w:rsidR="00DD6EA0" w:rsidRPr="00DD6EA0">
        <w:rPr>
          <w:b/>
          <w:i/>
          <w:sz w:val="56"/>
          <w:szCs w:val="56"/>
        </w:rPr>
        <w:t>PART B</w:t>
      </w:r>
      <w:r w:rsidRPr="00734379">
        <w:rPr>
          <w:b/>
          <w:i/>
          <w:sz w:val="56"/>
          <w:szCs w:val="56"/>
        </w:rPr>
        <w:t>:</w:t>
      </w:r>
    </w:p>
    <w:p w14:paraId="185F5C39" w14:textId="1EC93733" w:rsidR="00136E41" w:rsidRPr="00734379" w:rsidRDefault="00ED74BE" w:rsidP="00251D4C">
      <w:pPr>
        <w:spacing w:after="240" w:line="240" w:lineRule="auto"/>
        <w:rPr>
          <w:b/>
          <w:i/>
          <w:sz w:val="56"/>
          <w:szCs w:val="56"/>
        </w:rPr>
      </w:pPr>
      <w:r w:rsidRPr="00734379">
        <w:rPr>
          <w:b/>
          <w:i/>
          <w:sz w:val="56"/>
          <w:szCs w:val="56"/>
        </w:rPr>
        <w:t>NONRADAR</w:t>
      </w:r>
    </w:p>
    <w:p w14:paraId="350DD87C" w14:textId="77777777" w:rsidR="00363A4C" w:rsidRDefault="00363A4C" w:rsidP="0076004D">
      <w:pPr>
        <w:spacing w:after="120"/>
        <w:rPr>
          <w:b/>
          <w:bCs/>
          <w:sz w:val="52"/>
          <w:szCs w:val="52"/>
        </w:rPr>
      </w:pPr>
      <w:r w:rsidRPr="00D43554">
        <w:rPr>
          <w:b/>
          <w:bCs/>
          <w:sz w:val="52"/>
          <w:szCs w:val="52"/>
        </w:rPr>
        <w:t xml:space="preserve">Handout 1: Practice Exercises 1, 2, </w:t>
      </w:r>
      <w:r>
        <w:rPr>
          <w:b/>
          <w:bCs/>
          <w:sz w:val="52"/>
          <w:szCs w:val="52"/>
        </w:rPr>
        <w:t>3</w:t>
      </w:r>
    </w:p>
    <w:p w14:paraId="1D61B5B9" w14:textId="7AB962BD" w:rsidR="00136E41" w:rsidRPr="00734379" w:rsidRDefault="00C00BB7" w:rsidP="0076004D">
      <w:pPr>
        <w:spacing w:after="120"/>
        <w:rPr>
          <w:b/>
          <w:sz w:val="56"/>
          <w:szCs w:val="56"/>
        </w:rPr>
      </w:pPr>
      <w:r w:rsidRPr="00734379">
        <w:rPr>
          <w:b/>
          <w:sz w:val="56"/>
          <w:szCs w:val="56"/>
        </w:rPr>
        <w:t>Lesson 1: Longitudinal Separation</w:t>
      </w:r>
    </w:p>
    <w:p w14:paraId="48854AD4" w14:textId="77777777" w:rsidR="00136E41" w:rsidRPr="00734379" w:rsidRDefault="00136E41" w:rsidP="0076004D">
      <w:pPr>
        <w:rPr>
          <w:rFonts w:eastAsia="MS PGothic"/>
        </w:rPr>
      </w:pPr>
    </w:p>
    <w:p w14:paraId="2AAF85BF" w14:textId="4C44FE95" w:rsidR="00136E41" w:rsidRPr="00734379" w:rsidRDefault="00136E41" w:rsidP="0082477E">
      <w:pPr>
        <w:spacing w:after="120"/>
      </w:pPr>
      <w:r w:rsidRPr="00734379">
        <w:rPr>
          <w:rFonts w:eastAsia="MS PGothic"/>
          <w:b/>
        </w:rPr>
        <w:t xml:space="preserve">Version: </w:t>
      </w:r>
      <w:r w:rsidR="009537B7" w:rsidRPr="009537B7">
        <w:rPr>
          <w:rFonts w:eastAsia="MS PGothic"/>
          <w:b/>
        </w:rPr>
        <w:t>1.0 2022.08</w:t>
      </w:r>
    </w:p>
    <w:p w14:paraId="2AAAB6E5" w14:textId="77777777" w:rsidR="00136E41" w:rsidRPr="00734379" w:rsidRDefault="00136E41" w:rsidP="00136E41">
      <w:pPr>
        <w:widowControl w:val="0"/>
        <w:autoSpaceDE w:val="0"/>
        <w:autoSpaceDN w:val="0"/>
        <w:adjustRightInd w:val="0"/>
        <w:spacing w:after="240" w:line="235" w:lineRule="auto"/>
        <w:contextualSpacing/>
        <w:rPr>
          <w:rFonts w:cs="Arial"/>
          <w:b/>
          <w:bCs/>
          <w:color w:val="auto"/>
          <w:sz w:val="56"/>
          <w:szCs w:val="28"/>
        </w:rPr>
      </w:pPr>
    </w:p>
    <w:p w14:paraId="7237461B" w14:textId="0DE769EE" w:rsidR="00136E41" w:rsidRPr="00734379" w:rsidRDefault="00136E41" w:rsidP="00136E41">
      <w:pPr>
        <w:spacing w:after="120" w:line="240" w:lineRule="auto"/>
        <w:rPr>
          <w:rFonts w:eastAsia="MS PGothic"/>
          <w:b/>
          <w:i/>
          <w:iCs/>
          <w:vanish/>
          <w:color w:val="auto"/>
          <w:sz w:val="36"/>
          <w:szCs w:val="24"/>
        </w:rPr>
      </w:pPr>
      <w:r w:rsidRPr="00734379">
        <w:rPr>
          <w:rFonts w:eastAsia="MS PGothic"/>
          <w:b/>
          <w:i/>
          <w:iCs/>
          <w:vanish/>
          <w:color w:val="auto"/>
          <w:szCs w:val="24"/>
        </w:rPr>
        <w:t>IN</w:t>
      </w:r>
      <w:r w:rsidR="009537B7" w:rsidRPr="00734379">
        <w:rPr>
          <w:rFonts w:eastAsia="MS PGothic"/>
          <w:b/>
          <w:i/>
          <w:iCs/>
          <w:vanish/>
          <w:color w:val="auto"/>
          <w:szCs w:val="24"/>
        </w:rPr>
        <w:t xml:space="preserve">STRUCTOR </w:t>
      </w:r>
      <w:r w:rsidR="009537B7">
        <w:rPr>
          <w:rFonts w:eastAsia="MS PGothic"/>
          <w:b/>
          <w:i/>
          <w:iCs/>
          <w:vanish/>
          <w:color w:val="auto"/>
          <w:szCs w:val="24"/>
        </w:rPr>
        <w:t>HANDOUT</w:t>
      </w:r>
    </w:p>
    <w:p w14:paraId="4D896E9F" w14:textId="77777777" w:rsidR="00D66937" w:rsidRPr="00734379" w:rsidRDefault="00D66937" w:rsidP="00DC07CE"/>
    <w:p w14:paraId="2C65AA7F" w14:textId="77777777" w:rsidR="00D66937" w:rsidRPr="00734379" w:rsidRDefault="00D66937" w:rsidP="00D66937">
      <w:pPr>
        <w:spacing w:after="120" w:line="240" w:lineRule="auto"/>
        <w:rPr>
          <w:color w:val="auto"/>
        </w:rPr>
        <w:sectPr w:rsidR="00D66937" w:rsidRPr="00734379" w:rsidSect="00D6693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1440" w:right="1440" w:bottom="1440" w:left="1440" w:header="720" w:footer="720" w:gutter="0"/>
          <w:pgNumType w:start="3"/>
          <w:cols w:space="720"/>
          <w:docGrid w:linePitch="360"/>
        </w:sectPr>
      </w:pPr>
    </w:p>
    <w:p w14:paraId="534A90B8" w14:textId="77777777" w:rsidR="00D66937" w:rsidRPr="00734379" w:rsidRDefault="00F3295A" w:rsidP="00136E41">
      <w:pPr>
        <w:jc w:val="center"/>
      </w:pPr>
      <w:r w:rsidRPr="00734379">
        <w:lastRenderedPageBreak/>
        <w:t>PAGE INTENTIONALLY LEFT BLANK</w:t>
      </w:r>
    </w:p>
    <w:p w14:paraId="6E9EC0BA" w14:textId="77777777" w:rsidR="00136E41" w:rsidRPr="00734379" w:rsidRDefault="00136E41"/>
    <w:p w14:paraId="5B549043" w14:textId="77777777" w:rsidR="00D66937" w:rsidRPr="00734379" w:rsidRDefault="00D66937">
      <w:pPr>
        <w:sectPr w:rsidR="00D66937" w:rsidRPr="00734379" w:rsidSect="00136E41">
          <w:headerReference w:type="even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6480" w:right="1440" w:bottom="1440" w:left="1440" w:header="720" w:footer="720" w:gutter="0"/>
          <w:cols w:space="720"/>
          <w:titlePg/>
          <w:docGrid w:linePitch="299"/>
        </w:sectPr>
      </w:pPr>
    </w:p>
    <w:p w14:paraId="7DD2BCF3" w14:textId="518D4202" w:rsidR="00A92B5C" w:rsidRPr="00734379" w:rsidRDefault="00267FDC" w:rsidP="00363A4C">
      <w:pPr>
        <w:pStyle w:val="TitleContinued"/>
        <w:sectPr w:rsidR="00A92B5C" w:rsidRPr="00734379" w:rsidSect="00AF2E89">
          <w:headerReference w:type="first" r:id="rId26"/>
          <w:footerReference w:type="first" r:id="rId27"/>
          <w:pgSz w:w="12240" w:h="15840"/>
          <w:pgMar w:top="720" w:right="1440" w:bottom="1440" w:left="1440" w:header="288" w:footer="720" w:gutter="0"/>
          <w:pgNumType w:start="1"/>
          <w:cols w:space="346"/>
          <w:titlePg/>
          <w:docGrid w:linePitch="299"/>
        </w:sectPr>
      </w:pPr>
      <w:r w:rsidRPr="00EB29C6">
        <w:lastRenderedPageBreak/>
        <w:t>Practice Exercise</w:t>
      </w:r>
      <w:r w:rsidRPr="00734379">
        <w:rPr>
          <w:caps w:val="0"/>
        </w:rPr>
        <w:t xml:space="preserve"> </w:t>
      </w:r>
      <w:r w:rsidR="00A92B5C" w:rsidRPr="00734379">
        <w:t xml:space="preserve">1: </w:t>
      </w:r>
      <w:r w:rsidR="00A27981" w:rsidRPr="00734379">
        <w:t xml:space="preserve">Applying 44 </w:t>
      </w:r>
      <w:r w:rsidR="00AB18A5">
        <w:t>or</w:t>
      </w:r>
      <w:r w:rsidR="00A27981" w:rsidRPr="00734379">
        <w:t xml:space="preserve"> 22 Knot Separation </w:t>
      </w:r>
    </w:p>
    <w:p w14:paraId="2CA590A3" w14:textId="77777777" w:rsidR="00EC42A4" w:rsidRPr="00734379" w:rsidRDefault="00EC42A4" w:rsidP="00EC42A4"/>
    <w:p w14:paraId="1D351A2C" w14:textId="258A0C0B" w:rsidR="008F1E64" w:rsidRPr="00734379" w:rsidRDefault="003C1B3A" w:rsidP="008F1E64">
      <w:pPr>
        <w:pStyle w:val="Draftp"/>
        <w:spacing w:after="0"/>
      </w:pPr>
      <w:r>
        <w:t>27</w:t>
      </w:r>
    </w:p>
    <w:p w14:paraId="34F404FE" w14:textId="77777777" w:rsidR="00EC42A4" w:rsidRPr="00734379" w:rsidRDefault="00EC42A4" w:rsidP="00EC42A4"/>
    <w:p w14:paraId="34AF4861" w14:textId="014B9A6A" w:rsidR="00EC42A4" w:rsidRDefault="00EC42A4" w:rsidP="008F1E64">
      <w:pPr>
        <w:pStyle w:val="BlockOpen"/>
        <w:jc w:val="center"/>
      </w:pPr>
      <w:r w:rsidRPr="00734379">
        <w:br w:type="column"/>
      </w:r>
      <w:r w:rsidR="00EE1012" w:rsidRPr="00EE1012">
        <w:rPr>
          <w:noProof/>
        </w:rPr>
        <w:drawing>
          <wp:inline distT="0" distB="0" distL="0" distR="0" wp14:anchorId="2927BB40" wp14:editId="5846E4D5">
            <wp:extent cx="2624328" cy="1965960"/>
            <wp:effectExtent l="19050" t="19050" r="2413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13B1C" w14:textId="77777777" w:rsidR="00F34C42" w:rsidRPr="00734379" w:rsidRDefault="00F34C42" w:rsidP="008F1E64">
      <w:pPr>
        <w:pStyle w:val="BlockOpen"/>
        <w:jc w:val="center"/>
      </w:pPr>
    </w:p>
    <w:p w14:paraId="57CA2903" w14:textId="0620D59B" w:rsidR="00EC42A4" w:rsidRPr="00734379" w:rsidRDefault="00EC42A4" w:rsidP="00EC42A4">
      <w:pPr>
        <w:sectPr w:rsidR="00EC42A4" w:rsidRPr="00734379" w:rsidSect="00A92B5C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4D3E146F" w14:textId="371B0C89" w:rsidR="00E92604" w:rsidRPr="00734379" w:rsidRDefault="00E92604" w:rsidP="00641F74">
      <w:pPr>
        <w:pStyle w:val="Subtitle"/>
        <w:outlineLvl w:val="2"/>
      </w:pPr>
      <w:r w:rsidRPr="00734379">
        <w:t>Purpose</w:t>
      </w:r>
    </w:p>
    <w:p w14:paraId="573AB1DD" w14:textId="081447AC" w:rsidR="00814256" w:rsidRPr="00734379" w:rsidRDefault="00E92604" w:rsidP="008F1E64">
      <w:pPr>
        <w:pStyle w:val="BlockClose"/>
      </w:pPr>
      <w:r w:rsidRPr="00734379">
        <w:br w:type="column"/>
      </w:r>
    </w:p>
    <w:p w14:paraId="147BA554" w14:textId="5236BE23" w:rsidR="00E92604" w:rsidRPr="00734379" w:rsidRDefault="000C4236" w:rsidP="0078745E">
      <w:bookmarkStart w:id="0" w:name="_Hlk38891616"/>
      <w:r w:rsidRPr="00734379">
        <w:t>A</w:t>
      </w:r>
      <w:r w:rsidR="008A0239" w:rsidRPr="00734379">
        <w:t xml:space="preserve">pply the </w:t>
      </w:r>
      <w:r w:rsidR="00A177C7" w:rsidRPr="00734379">
        <w:t>44</w:t>
      </w:r>
      <w:r w:rsidR="00932580">
        <w:t xml:space="preserve"> or </w:t>
      </w:r>
      <w:r w:rsidR="00A177C7" w:rsidRPr="00734379">
        <w:t>22 knot</w:t>
      </w:r>
      <w:r w:rsidR="00641F74" w:rsidRPr="00734379">
        <w:t xml:space="preserve"> </w:t>
      </w:r>
      <w:r w:rsidR="008A0239" w:rsidRPr="00734379">
        <w:t>rule for</w:t>
      </w:r>
      <w:r w:rsidR="00A177C7" w:rsidRPr="00734379">
        <w:t xml:space="preserve"> longitudinal separation</w:t>
      </w:r>
    </w:p>
    <w:p w14:paraId="66825630" w14:textId="77777777" w:rsidR="00E92604" w:rsidRPr="00734379" w:rsidRDefault="00E92604" w:rsidP="00E92604">
      <w:pPr>
        <w:sectPr w:rsidR="00E92604" w:rsidRPr="00734379" w:rsidSect="00A92B5C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31316500" w14:textId="77777777" w:rsidR="00E92604" w:rsidRPr="00734379" w:rsidRDefault="00E92604" w:rsidP="00641F74">
      <w:pPr>
        <w:pStyle w:val="Subtitle"/>
        <w:outlineLvl w:val="2"/>
      </w:pPr>
      <w:r w:rsidRPr="00734379">
        <w:t>Materials</w:t>
      </w:r>
    </w:p>
    <w:p w14:paraId="07CA10B8" w14:textId="27AC1BD8" w:rsidR="00C025D7" w:rsidRPr="00734379" w:rsidRDefault="00E92604" w:rsidP="008C2301">
      <w:pPr>
        <w:pStyle w:val="BlockOpen"/>
      </w:pPr>
      <w:r w:rsidRPr="00734379">
        <w:br w:type="column"/>
      </w:r>
      <w:r w:rsidR="00C025D7" w:rsidRPr="0078745E">
        <w:rPr>
          <w:noProof/>
        </w:rPr>
        <w:drawing>
          <wp:inline distT="0" distB="0" distL="0" distR="0" wp14:anchorId="2E615BCA" wp14:editId="680B2B39">
            <wp:extent cx="297227" cy="274320"/>
            <wp:effectExtent l="0" t="0" r="762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"/>
                    <a:stretch/>
                  </pic:blipFill>
                  <pic:spPr bwMode="auto">
                    <a:xfrm>
                      <a:off x="0" y="0"/>
                      <a:ext cx="297227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058" w:rsidRPr="00734379">
        <w:t xml:space="preserve"> </w:t>
      </w:r>
      <w:r w:rsidR="00F53E98" w:rsidRPr="00734379">
        <w:t>Handout</w:t>
      </w:r>
      <w:r w:rsidR="00F53E98">
        <w:t>:</w:t>
      </w:r>
      <w:r w:rsidR="00F53E98" w:rsidRPr="00734379">
        <w:t xml:space="preserve"> </w:t>
      </w:r>
      <w:r w:rsidR="00F53E98" w:rsidRPr="00734379">
        <w:rPr>
          <w:i/>
          <w:iCs/>
          <w:vanish/>
        </w:rPr>
        <w:t>HO01_L01</w:t>
      </w:r>
    </w:p>
    <w:p w14:paraId="516ABE5D" w14:textId="737AE367" w:rsidR="008C2301" w:rsidRPr="00734379" w:rsidRDefault="008C2301" w:rsidP="008C2301">
      <w:pPr>
        <w:pStyle w:val="Bullet1"/>
        <w:spacing w:before="120" w:after="120"/>
        <w:ind w:left="360"/>
      </w:pPr>
      <w:r w:rsidRPr="00734379">
        <w:t xml:space="preserve">Practice </w:t>
      </w:r>
      <w:r w:rsidR="00F53E98">
        <w:t>e</w:t>
      </w:r>
      <w:r w:rsidRPr="00734379">
        <w:t xml:space="preserve">xercise </w:t>
      </w:r>
      <w:r w:rsidR="00F53E98">
        <w:t>1 from Lesson 1 h</w:t>
      </w:r>
      <w:r w:rsidR="007318DA" w:rsidRPr="00734379">
        <w:t>andout</w:t>
      </w:r>
    </w:p>
    <w:p w14:paraId="317483DD" w14:textId="07C95266" w:rsidR="008C2301" w:rsidRPr="00734379" w:rsidRDefault="008C2301" w:rsidP="008C2301">
      <w:pPr>
        <w:pStyle w:val="Bullet1"/>
        <w:spacing w:before="120" w:after="120"/>
        <w:ind w:left="360"/>
      </w:pPr>
      <w:r w:rsidRPr="00734379">
        <w:t>Pen or pencil</w:t>
      </w:r>
    </w:p>
    <w:p w14:paraId="26E3F931" w14:textId="77777777" w:rsidR="00E92604" w:rsidRPr="00734379" w:rsidRDefault="00E92604" w:rsidP="00E92604">
      <w:pPr>
        <w:sectPr w:rsidR="00E92604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2DBA31F" w14:textId="77777777" w:rsidR="00E92604" w:rsidRPr="00734379" w:rsidRDefault="00E92604" w:rsidP="00641F74">
      <w:pPr>
        <w:pStyle w:val="Subtitle"/>
        <w:outlineLvl w:val="2"/>
      </w:pPr>
      <w:r w:rsidRPr="00734379">
        <w:t>Directions</w:t>
      </w:r>
    </w:p>
    <w:p w14:paraId="69C06D08" w14:textId="15FBDD05" w:rsidR="00206BB4" w:rsidRPr="0078745E" w:rsidRDefault="00E92604" w:rsidP="00670FE3">
      <w:pPr>
        <w:pStyle w:val="BlockOpen"/>
        <w:rPr>
          <w:iCs/>
        </w:rPr>
      </w:pPr>
      <w:r w:rsidRPr="00734379">
        <w:br w:type="column"/>
      </w:r>
      <w:r w:rsidR="00F53E98" w:rsidRPr="00F53E98">
        <w:rPr>
          <w:iCs/>
        </w:rPr>
        <w:t>This exercise takes approximately 30 minutes to complete</w:t>
      </w:r>
      <w:r w:rsidR="00F53E98">
        <w:rPr>
          <w:iCs/>
        </w:rPr>
        <w:t xml:space="preserve">. </w:t>
      </w:r>
      <w:r w:rsidR="00F53E98" w:rsidRPr="00734379">
        <w:t>Scan the map and flight strips. Write your answers to questions 1-4 in the space provided, indicating whether the 44 or 22 knot rule can be applied to the situation. You are limited to using longitudinal separation only</w:t>
      </w:r>
      <w:r w:rsidR="00F53E98">
        <w:t>.</w:t>
      </w:r>
    </w:p>
    <w:p w14:paraId="74F7DE3B" w14:textId="3B9FF6DB" w:rsidR="00F47641" w:rsidRPr="00734379" w:rsidRDefault="00F47641" w:rsidP="0078745E">
      <w:pPr>
        <w:pStyle w:val="InstructorNote"/>
      </w:pPr>
      <w:r w:rsidRPr="007C5798">
        <w:rPr>
          <w:noProof/>
        </w:rPr>
        <w:drawing>
          <wp:inline distT="0" distB="0" distL="0" distR="0" wp14:anchorId="11EC7914" wp14:editId="37EDAA84">
            <wp:extent cx="295275" cy="276225"/>
            <wp:effectExtent l="0" t="0" r="9525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379">
        <w:t xml:space="preserve"> </w:t>
      </w:r>
      <w:r w:rsidR="00C025D7" w:rsidRPr="00734379">
        <w:t xml:space="preserve">Allow students to complete each question and review the </w:t>
      </w:r>
      <w:r w:rsidR="008A0239" w:rsidRPr="00734379">
        <w:t xml:space="preserve">answer </w:t>
      </w:r>
      <w:r w:rsidR="00C025D7" w:rsidRPr="00734379">
        <w:t xml:space="preserve">before proceeding to the next </w:t>
      </w:r>
      <w:r w:rsidR="008A0239" w:rsidRPr="00734379">
        <w:t>question. Flight strips are included in PowerPoint presentation</w:t>
      </w:r>
      <w:r w:rsidR="00161DA0" w:rsidRPr="00734379">
        <w:t>.</w:t>
      </w:r>
    </w:p>
    <w:bookmarkEnd w:id="0"/>
    <w:p w14:paraId="7C80B578" w14:textId="77777777" w:rsidR="00E92604" w:rsidRPr="00734379" w:rsidRDefault="00E92604" w:rsidP="00E92604">
      <w:pPr>
        <w:pStyle w:val="BlockClose"/>
      </w:pPr>
    </w:p>
    <w:p w14:paraId="70BEC110" w14:textId="75FF8B49" w:rsidR="00E92604" w:rsidRPr="00734379" w:rsidRDefault="00E92604" w:rsidP="00E92604">
      <w:pPr>
        <w:pStyle w:val="BlockCloseContinued"/>
        <w:sectPr w:rsidR="00E92604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1018868" w14:textId="77777777" w:rsidR="00E92604" w:rsidRPr="00734379" w:rsidRDefault="00E92604" w:rsidP="00E92604">
      <w:pPr>
        <w:sectPr w:rsidR="00E92604" w:rsidRPr="0073437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292A2098" w14:textId="317E5D86" w:rsidR="00E92604" w:rsidRPr="00734379" w:rsidRDefault="002E557A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1</w:t>
      </w:r>
      <w:r w:rsidR="008A0239" w:rsidRPr="00734379">
        <w:rPr>
          <w:u w:val="none"/>
        </w:rPr>
        <w:t>.</w:t>
      </w:r>
    </w:p>
    <w:p w14:paraId="2ED543CB" w14:textId="46F875E8" w:rsidR="00A23199" w:rsidRPr="00734379" w:rsidRDefault="00C029B2" w:rsidP="00C80D03">
      <w:pPr>
        <w:pStyle w:val="ThumbnailSpace"/>
      </w:pPr>
      <w:r w:rsidRPr="00734379">
        <w:rPr>
          <w:noProof/>
        </w:rPr>
        <w:drawing>
          <wp:inline distT="0" distB="0" distL="0" distR="0" wp14:anchorId="5AF682BF" wp14:editId="3EB609F2">
            <wp:extent cx="4741855" cy="1544128"/>
            <wp:effectExtent l="19050" t="19050" r="20955" b="184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LH_44_knot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5" t="13700" r="30769" b="31521"/>
                    <a:stretch/>
                  </pic:blipFill>
                  <pic:spPr bwMode="auto">
                    <a:xfrm>
                      <a:off x="0" y="0"/>
                      <a:ext cx="4875969" cy="15878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5E403" w14:textId="36C1FA19" w:rsidR="00A23199" w:rsidRPr="00734379" w:rsidRDefault="003C1B3A" w:rsidP="00161DA0">
      <w:pPr>
        <w:pStyle w:val="Draftp"/>
        <w:rPr>
          <w:rStyle w:val="ThumbnailSpaceChar"/>
          <w:rFonts w:ascii="Arial Bold" w:hAnsi="Arial Bold"/>
          <w:vanish w:val="0"/>
        </w:rPr>
      </w:pPr>
      <w:r>
        <w:t>28</w:t>
      </w:r>
    </w:p>
    <w:p w14:paraId="2DF5B458" w14:textId="54297D48" w:rsidR="00EC220A" w:rsidRPr="00734379" w:rsidRDefault="006824DD" w:rsidP="00C80D03">
      <w:pPr>
        <w:pStyle w:val="ThumbnailSpace"/>
      </w:pPr>
      <w:r w:rsidRPr="006824DD">
        <w:rPr>
          <w:noProof/>
        </w:rPr>
        <w:drawing>
          <wp:inline distT="0" distB="0" distL="0" distR="0" wp14:anchorId="42626E6F" wp14:editId="504C1395">
            <wp:extent cx="5946151" cy="2368296"/>
            <wp:effectExtent l="0" t="0" r="0" b="0"/>
            <wp:docPr id="28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02AE022-4AB6-4A14-B44F-5C915118B9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02AE022-4AB6-4A14-B44F-5C915118B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438" r="99672">
                                  <a14:backgroundMark x1="1532" y1="50549" x2="99344" y2="50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51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5E2C" w14:textId="77777777" w:rsidR="00EC220A" w:rsidRPr="00734379" w:rsidRDefault="00EC220A" w:rsidP="00C80D03">
      <w:pPr>
        <w:pStyle w:val="ThumbnailSpace"/>
      </w:pPr>
    </w:p>
    <w:p w14:paraId="13A7FA83" w14:textId="22B7D102" w:rsidR="00E92604" w:rsidRPr="00734379" w:rsidRDefault="00AE616E" w:rsidP="00E92604">
      <w:pPr>
        <w:pStyle w:val="BulletsLevel2"/>
        <w:numPr>
          <w:ilvl w:val="0"/>
          <w:numId w:val="0"/>
        </w:numPr>
        <w:ind w:left="720" w:hanging="360"/>
      </w:pPr>
      <w:r w:rsidRPr="00734379">
        <w:t xml:space="preserve">Time is 0248. </w:t>
      </w:r>
      <w:r w:rsidR="00154A0E" w:rsidRPr="00734379">
        <w:t xml:space="preserve">What is the earliest time N21HA may be released? </w:t>
      </w:r>
      <w:r w:rsidR="00EC220A" w:rsidRPr="00734379">
        <w:t>Explain your answer</w:t>
      </w:r>
      <w:r w:rsidR="006714DE" w:rsidRPr="00734379">
        <w:t>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A23199" w:rsidRPr="00734379" w14:paraId="25FC6479" w14:textId="77777777" w:rsidTr="00A23199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11E18" w14:textId="7DE705BB" w:rsidR="00A23199" w:rsidRPr="00734379" w:rsidRDefault="00EB46FD" w:rsidP="00D461B8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D461B8" w:rsidRPr="00734379">
              <w:rPr>
                <w:rFonts w:cs="Arial"/>
                <w:i/>
                <w:iCs/>
                <w:vanish/>
              </w:rPr>
              <w:t xml:space="preserve">0252 </w:t>
            </w:r>
            <w:r w:rsidR="00C80D03" w:rsidRPr="00734379">
              <w:rPr>
                <w:rFonts w:cs="Arial"/>
                <w:i/>
                <w:iCs/>
                <w:vanish/>
              </w:rPr>
              <w:t>is the earliest departure time (</w:t>
            </w:r>
            <w:r w:rsidR="00CF0C44" w:rsidRPr="00734379">
              <w:rPr>
                <w:rFonts w:cs="Arial"/>
                <w:i/>
                <w:iCs/>
                <w:vanish/>
              </w:rPr>
              <w:t>reported BLH time</w:t>
            </w:r>
            <w:r w:rsidR="00C80D03" w:rsidRPr="00734379">
              <w:rPr>
                <w:rFonts w:cs="Arial"/>
                <w:i/>
                <w:iCs/>
                <w:vanish/>
              </w:rPr>
              <w:t xml:space="preserve"> + 5 minutes).</w:t>
            </w:r>
          </w:p>
        </w:tc>
      </w:tr>
      <w:tr w:rsidR="00A23199" w:rsidRPr="00734379" w14:paraId="51C46CC4" w14:textId="77777777" w:rsidTr="00A23199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7430F" w14:textId="1A4F67CB" w:rsidR="00A23199" w:rsidRPr="00734379" w:rsidRDefault="00EB46FD" w:rsidP="00EB46F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2E557A" w:rsidRPr="00734379">
              <w:rPr>
                <w:rFonts w:cs="Arial"/>
                <w:i/>
                <w:iCs/>
                <w:vanish/>
              </w:rPr>
              <w:t>N21HA will follow N84PR which has reported over BLH VORTAC.</w:t>
            </w:r>
          </w:p>
        </w:tc>
      </w:tr>
      <w:tr w:rsidR="00A23199" w:rsidRPr="00734379" w14:paraId="0A3FE81E" w14:textId="77777777" w:rsidTr="00A23199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D7EA1" w14:textId="242E2F38" w:rsidR="00A23199" w:rsidRPr="00734379" w:rsidRDefault="002E557A" w:rsidP="00A23199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>N21HA speed is 16</w:t>
            </w:r>
            <w:r w:rsidR="005D4BB3" w:rsidRPr="00734379">
              <w:rPr>
                <w:rFonts w:cs="Arial"/>
                <w:i/>
                <w:iCs/>
                <w:vanish/>
              </w:rPr>
              <w:t>8</w:t>
            </w:r>
            <w:r w:rsidRPr="00734379">
              <w:rPr>
                <w:rFonts w:cs="Arial"/>
                <w:i/>
                <w:iCs/>
                <w:vanish/>
              </w:rPr>
              <w:t xml:space="preserve"> knots; N84</w:t>
            </w:r>
            <w:r w:rsidR="00C80D03" w:rsidRPr="00734379">
              <w:rPr>
                <w:rFonts w:cs="Arial"/>
                <w:i/>
                <w:iCs/>
                <w:vanish/>
              </w:rPr>
              <w:t>PR</w:t>
            </w:r>
            <w:r w:rsidRPr="00734379">
              <w:rPr>
                <w:rFonts w:cs="Arial"/>
                <w:i/>
                <w:iCs/>
                <w:vanish/>
              </w:rPr>
              <w:t xml:space="preserve"> speed is 210 knots, 4</w:t>
            </w:r>
            <w:r w:rsidR="00445E7F" w:rsidRPr="00734379">
              <w:rPr>
                <w:rFonts w:cs="Arial"/>
                <w:i/>
                <w:iCs/>
                <w:vanish/>
              </w:rPr>
              <w:t>2</w:t>
            </w:r>
            <w:r w:rsidRPr="00734379">
              <w:rPr>
                <w:rFonts w:cs="Arial"/>
                <w:i/>
                <w:iCs/>
                <w:vanish/>
              </w:rPr>
              <w:t xml:space="preserve"> knots faster</w:t>
            </w:r>
            <w:r w:rsidR="006C2D48">
              <w:rPr>
                <w:rFonts w:cs="Arial"/>
                <w:i/>
                <w:iCs/>
                <w:vanish/>
              </w:rPr>
              <w:t>.</w:t>
            </w:r>
          </w:p>
        </w:tc>
      </w:tr>
      <w:tr w:rsidR="00A23199" w:rsidRPr="00734379" w14:paraId="519FF682" w14:textId="77777777" w:rsidTr="00A23199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883AA" w14:textId="2F1A1A80" w:rsidR="00A23199" w:rsidRPr="00734379" w:rsidRDefault="002E557A" w:rsidP="00A23199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 xml:space="preserve">Minimum separation is </w:t>
            </w:r>
            <w:r w:rsidR="009F1C18" w:rsidRPr="00734379">
              <w:rPr>
                <w:rFonts w:cs="Arial"/>
                <w:i/>
                <w:iCs/>
                <w:vanish/>
              </w:rPr>
              <w:t>5</w:t>
            </w:r>
            <w:r w:rsidRPr="00734379">
              <w:rPr>
                <w:rFonts w:cs="Arial"/>
                <w:i/>
                <w:iCs/>
                <w:vanish/>
              </w:rPr>
              <w:t xml:space="preserve"> minutes</w:t>
            </w:r>
            <w:r w:rsidR="009F1C18" w:rsidRPr="00734379">
              <w:rPr>
                <w:rFonts w:cs="Arial"/>
                <w:i/>
                <w:iCs/>
                <w:vanish/>
              </w:rPr>
              <w:t xml:space="preserve"> using the 22 knot rule</w:t>
            </w:r>
            <w:r w:rsidR="006C2D48">
              <w:rPr>
                <w:rFonts w:cs="Arial"/>
                <w:i/>
                <w:iCs/>
                <w:vanish/>
              </w:rPr>
              <w:t>.</w:t>
            </w:r>
          </w:p>
        </w:tc>
      </w:tr>
    </w:tbl>
    <w:p w14:paraId="3E68203D" w14:textId="3BA9A7E4" w:rsidR="00E92604" w:rsidRPr="00734379" w:rsidRDefault="00E92604" w:rsidP="00E92604">
      <w:pPr>
        <w:pStyle w:val="BulletsLevel2"/>
        <w:numPr>
          <w:ilvl w:val="0"/>
          <w:numId w:val="0"/>
        </w:numPr>
        <w:ind w:left="720" w:hanging="360"/>
      </w:pPr>
    </w:p>
    <w:p w14:paraId="775FCCB6" w14:textId="77777777" w:rsidR="006714DE" w:rsidRPr="00734379" w:rsidRDefault="006714DE" w:rsidP="006714DE">
      <w:pPr>
        <w:pStyle w:val="BlockClose"/>
      </w:pPr>
    </w:p>
    <w:p w14:paraId="1AACB8A4" w14:textId="77777777" w:rsidR="006714DE" w:rsidRPr="00734379" w:rsidRDefault="006714DE" w:rsidP="00E92604">
      <w:pPr>
        <w:pStyle w:val="BulletsLevel2"/>
        <w:numPr>
          <w:ilvl w:val="0"/>
          <w:numId w:val="0"/>
        </w:numPr>
        <w:ind w:left="720" w:hanging="360"/>
      </w:pPr>
    </w:p>
    <w:p w14:paraId="60B2525D" w14:textId="313D6086" w:rsidR="006714DE" w:rsidRPr="00734379" w:rsidRDefault="006714DE" w:rsidP="00E92604">
      <w:pPr>
        <w:pStyle w:val="BulletsLevel2"/>
        <w:numPr>
          <w:ilvl w:val="0"/>
          <w:numId w:val="0"/>
        </w:numPr>
        <w:ind w:left="720" w:hanging="360"/>
        <w:sectPr w:rsidR="006714DE" w:rsidRPr="00734379" w:rsidSect="00154A0E">
          <w:headerReference w:type="first" r:id="rId34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5F8393BC" w14:textId="4C913A57" w:rsidR="006714DE" w:rsidRPr="00734379" w:rsidRDefault="00445E7F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2</w:t>
      </w:r>
      <w:r w:rsidR="008A0239" w:rsidRPr="00734379">
        <w:rPr>
          <w:u w:val="none"/>
        </w:rPr>
        <w:t>.</w:t>
      </w:r>
    </w:p>
    <w:p w14:paraId="6EFAE8E4" w14:textId="4AA45FD5" w:rsidR="00445E7F" w:rsidRPr="00734379" w:rsidRDefault="003C1B3A" w:rsidP="00161DA0">
      <w:pPr>
        <w:pStyle w:val="Draftp"/>
      </w:pPr>
      <w:r>
        <w:t>29</w:t>
      </w:r>
    </w:p>
    <w:p w14:paraId="333E7961" w14:textId="73951B03" w:rsidR="006714DE" w:rsidRPr="00734379" w:rsidRDefault="006824DD" w:rsidP="00C80D03">
      <w:pPr>
        <w:pStyle w:val="ThumbnailSpace"/>
      </w:pPr>
      <w:r w:rsidRPr="006824DD">
        <w:rPr>
          <w:noProof/>
        </w:rPr>
        <w:drawing>
          <wp:inline distT="0" distB="0" distL="0" distR="0" wp14:anchorId="77ED6046" wp14:editId="265FB5CC">
            <wp:extent cx="5943600" cy="2364105"/>
            <wp:effectExtent l="0" t="0" r="0" b="0"/>
            <wp:docPr id="28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9DA0440-2FC5-423F-AED1-95BEF21D9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9DA0440-2FC5-423F-AED1-95BEF21D98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20" b="100000" l="0" r="100000">
                                  <a14:foregroundMark x1="31870" y1="87410" x2="31870" y2="87410"/>
                                  <a14:foregroundMark x1="31632" y1="86930" x2="51145" y2="52398"/>
                                  <a14:foregroundMark x1="239" y1="52878" x2="35019" y2="94365"/>
                                  <a14:foregroundMark x1="52385" y1="52878" x2="97042" y2="95564"/>
                                  <a14:foregroundMark x1="62166" y1="54197" x2="62166" y2="54197"/>
                                  <a14:foregroundMark x1="87882" y1="78417" x2="87882" y2="78417"/>
                                  <a14:foregroundMark x1="70658" y1="91607" x2="70658" y2="91607"/>
                                  <a14:foregroundMark x1="43798" y1="61631" x2="43607" y2="62590"/>
                                  <a14:foregroundMark x1="7204" y1="74580" x2="7204" y2="74580"/>
                                  <a14:foregroundMark x1="4532" y1="94844" x2="4532" y2="94844"/>
                                  <a14:foregroundMark x1="3197" y1="35971" x2="3197" y2="35971"/>
                                  <a14:foregroundMark x1="14408" y1="26259" x2="14408" y2="26259"/>
                                  <a14:foregroundMark x1="29103" y1="22302" x2="29103" y2="22302"/>
                                  <a14:foregroundMark x1="1384" y1="4077" x2="97758" y2="45204"/>
                                  <a14:foregroundMark x1="64265" y1="4317" x2="64265" y2="4317"/>
                                  <a14:foregroundMark x1="55964" y1="6235" x2="55964" y2="6235"/>
                                  <a14:foregroundMark x1="91221" y1="6954" x2="91221" y2="6954"/>
                                  <a14:foregroundMark x1="70658" y1="88729" x2="70658" y2="88729"/>
                                  <a14:foregroundMark x1="1097" y1="4077" x2="1527" y2="46043"/>
                                  <a14:foregroundMark x1="1813" y1="51319" x2="1622" y2="99041"/>
                                  <a14:foregroundMark x1="1193" y1="52158" x2="99141" y2="52158"/>
                                  <a14:foregroundMark x1="1193" y1="47842" x2="99237" y2="47842"/>
                                  <a14:backgroundMark x1="99666" y1="2518" x2="99618" y2="97482"/>
                                  <a14:backgroundMark x1="573" y1="6475" x2="573" y2="6475"/>
                                  <a14:backgroundMark x1="382" y1="18945" x2="382" y2="18945"/>
                                  <a14:backgroundMark x1="334" y1="19185" x2="382" y2="26499"/>
                                  <a14:backgroundMark x1="382" y1="6954" x2="668" y2="1439"/>
                                  <a14:backgroundMark x1="763" y1="55036" x2="763" y2="55036"/>
                                  <a14:backgroundMark x1="668" y1="54436" x2="143" y2="34772"/>
                                  <a14:backgroundMark x1="382" y1="30216" x2="382" y2="30216"/>
                                  <a14:backgroundMark x1="573" y1="12830" x2="573" y2="12830"/>
                                  <a14:backgroundMark x1="382" y1="12590" x2="382" y2="17626"/>
                                  <a14:backgroundMark x1="477" y1="56115" x2="382" y2="98201"/>
                                  <a14:backgroundMark x1="239" y1="53717" x2="239" y2="537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72C2" w14:textId="77777777" w:rsidR="00C80D03" w:rsidRPr="00734379" w:rsidRDefault="00C80D03" w:rsidP="00C80D03">
      <w:pPr>
        <w:pStyle w:val="ThumbnailSpace"/>
      </w:pPr>
    </w:p>
    <w:p w14:paraId="230637C1" w14:textId="3F17313B" w:rsidR="006714DE" w:rsidRPr="00734379" w:rsidRDefault="00D30D28" w:rsidP="00E92604">
      <w:pPr>
        <w:pStyle w:val="BulletsLevel2"/>
        <w:numPr>
          <w:ilvl w:val="0"/>
          <w:numId w:val="0"/>
        </w:numPr>
        <w:ind w:left="720" w:hanging="360"/>
      </w:pPr>
      <w:r w:rsidRPr="00734379">
        <w:t xml:space="preserve">Time is 1726. </w:t>
      </w:r>
      <w:r w:rsidR="00445E7F" w:rsidRPr="00734379">
        <w:t xml:space="preserve">What is the earliest time </w:t>
      </w:r>
      <w:r w:rsidR="00D461B8" w:rsidRPr="00734379">
        <w:t xml:space="preserve">N7193U </w:t>
      </w:r>
      <w:r w:rsidR="009F1C18" w:rsidRPr="00734379">
        <w:t>may be released? Explain your answer.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9F1C18" w:rsidRPr="003F4A1A" w14:paraId="070D44E8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6EAE0" w14:textId="78D20E7E" w:rsidR="009F1C18" w:rsidRPr="0078745E" w:rsidRDefault="001256A4" w:rsidP="00E347F3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D461B8" w:rsidRPr="00CB2954">
              <w:rPr>
                <w:rFonts w:cs="Arial"/>
                <w:i/>
                <w:iCs/>
                <w:vanish/>
              </w:rPr>
              <w:t>172</w:t>
            </w:r>
            <w:r w:rsidR="00D30D28" w:rsidRPr="00CB2954">
              <w:rPr>
                <w:rFonts w:cs="Arial"/>
                <w:i/>
                <w:iCs/>
                <w:vanish/>
              </w:rPr>
              <w:t>9</w:t>
            </w:r>
            <w:r w:rsidR="00D461B8" w:rsidRPr="00CB2954">
              <w:rPr>
                <w:rFonts w:cs="Arial"/>
                <w:i/>
                <w:iCs/>
                <w:vanish/>
              </w:rPr>
              <w:t xml:space="preserve"> </w:t>
            </w:r>
            <w:r w:rsidR="009F1C18" w:rsidRPr="00CB2954">
              <w:rPr>
                <w:rFonts w:cs="Arial"/>
                <w:i/>
                <w:iCs/>
                <w:vanish/>
              </w:rPr>
              <w:t>is the earliest departure time</w:t>
            </w:r>
            <w:r w:rsidR="00C80D03" w:rsidRPr="00CB2954">
              <w:rPr>
                <w:rFonts w:cs="Arial"/>
                <w:i/>
                <w:iCs/>
                <w:vanish/>
              </w:rPr>
              <w:t xml:space="preserve"> (</w:t>
            </w:r>
            <w:r w:rsidR="00D461B8" w:rsidRPr="00CB2954">
              <w:rPr>
                <w:rFonts w:cs="Arial"/>
                <w:i/>
                <w:iCs/>
                <w:vanish/>
              </w:rPr>
              <w:t>reported departure time</w:t>
            </w:r>
            <w:r w:rsidR="00C80D03" w:rsidRPr="00CB2954">
              <w:rPr>
                <w:rFonts w:cs="Arial"/>
                <w:i/>
                <w:iCs/>
                <w:vanish/>
              </w:rPr>
              <w:t xml:space="preserve"> + 3 minutes)</w:t>
            </w:r>
            <w:r w:rsidR="009F1C18" w:rsidRPr="00CB2954">
              <w:rPr>
                <w:rFonts w:cs="Arial"/>
                <w:i/>
                <w:iCs/>
                <w:vanish/>
              </w:rPr>
              <w:t>.</w:t>
            </w:r>
          </w:p>
        </w:tc>
      </w:tr>
      <w:tr w:rsidR="009F1C18" w:rsidRPr="003F4A1A" w14:paraId="180F75E1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92E3C" w14:textId="1F0FA0E8" w:rsidR="009F1C18" w:rsidRPr="0078745E" w:rsidRDefault="009F1C18" w:rsidP="00C1696E">
            <w:pPr>
              <w:spacing w:after="0" w:line="240" w:lineRule="auto"/>
              <w:rPr>
                <w:rFonts w:cs="Arial"/>
                <w:i/>
                <w:iCs/>
              </w:rPr>
            </w:pPr>
            <w:r w:rsidRPr="00CB2954">
              <w:rPr>
                <w:rFonts w:cs="Arial"/>
                <w:i/>
                <w:iCs/>
                <w:vanish/>
              </w:rPr>
              <w:t>N7193U will follow N75VC off the same airport.</w:t>
            </w:r>
          </w:p>
        </w:tc>
      </w:tr>
      <w:tr w:rsidR="009F1C18" w:rsidRPr="003F4A1A" w14:paraId="763F8842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9E4E9" w14:textId="0D327E95" w:rsidR="009F1C18" w:rsidRPr="0078745E" w:rsidRDefault="00D461B8" w:rsidP="00D461B8">
            <w:pPr>
              <w:spacing w:after="0" w:line="240" w:lineRule="auto"/>
              <w:rPr>
                <w:rFonts w:cs="Arial"/>
                <w:i/>
                <w:iCs/>
              </w:rPr>
            </w:pPr>
            <w:r w:rsidRPr="00CB2954">
              <w:rPr>
                <w:rFonts w:cs="Arial"/>
                <w:i/>
                <w:iCs/>
                <w:vanish/>
              </w:rPr>
              <w:t xml:space="preserve">N7193U </w:t>
            </w:r>
            <w:r w:rsidR="009F1C18" w:rsidRPr="00CB2954">
              <w:rPr>
                <w:rFonts w:cs="Arial"/>
                <w:i/>
                <w:iCs/>
                <w:vanish/>
              </w:rPr>
              <w:t>speed is 85 knots; N75VC speed is 185 knots, 100 knots faster</w:t>
            </w:r>
            <w:r w:rsidR="006C2D48" w:rsidRPr="00CB2954">
              <w:rPr>
                <w:rFonts w:cs="Arial"/>
                <w:i/>
                <w:iCs/>
                <w:vanish/>
              </w:rPr>
              <w:t>.</w:t>
            </w:r>
          </w:p>
        </w:tc>
      </w:tr>
      <w:tr w:rsidR="009F1C18" w:rsidRPr="003F4A1A" w14:paraId="0F4E44F2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B4AB7" w14:textId="2718E0A0" w:rsidR="009F1C18" w:rsidRPr="0078745E" w:rsidRDefault="00CE19F0" w:rsidP="00C1696E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9F1C18" w:rsidRPr="00CB2954">
              <w:rPr>
                <w:rFonts w:cs="Arial"/>
                <w:i/>
                <w:iCs/>
                <w:vanish/>
              </w:rPr>
              <w:t>Minimum separation is 3 minutes using the 44 knot rule</w:t>
            </w:r>
            <w:r w:rsidR="006C2D48" w:rsidRPr="00CB2954">
              <w:rPr>
                <w:rFonts w:cs="Arial"/>
                <w:i/>
                <w:iCs/>
                <w:vanish/>
              </w:rPr>
              <w:t>.</w:t>
            </w:r>
          </w:p>
        </w:tc>
      </w:tr>
    </w:tbl>
    <w:p w14:paraId="26DED216" w14:textId="446405C6" w:rsidR="006714DE" w:rsidRPr="00734379" w:rsidRDefault="006714DE" w:rsidP="00E92604">
      <w:pPr>
        <w:pStyle w:val="BulletsLevel2"/>
        <w:numPr>
          <w:ilvl w:val="0"/>
          <w:numId w:val="0"/>
        </w:numPr>
        <w:ind w:left="720" w:hanging="360"/>
      </w:pPr>
    </w:p>
    <w:p w14:paraId="4C3E4576" w14:textId="77777777" w:rsidR="009F1C18" w:rsidRPr="00734379" w:rsidRDefault="009F1C18" w:rsidP="009F1C18">
      <w:pPr>
        <w:pStyle w:val="BlockClose"/>
      </w:pPr>
    </w:p>
    <w:p w14:paraId="21C39310" w14:textId="66ED950B" w:rsidR="009F1C18" w:rsidRPr="00734379" w:rsidRDefault="009F1C18" w:rsidP="00E92604">
      <w:pPr>
        <w:pStyle w:val="BulletsLevel2"/>
        <w:numPr>
          <w:ilvl w:val="0"/>
          <w:numId w:val="0"/>
        </w:numPr>
        <w:ind w:left="720" w:hanging="360"/>
      </w:pPr>
    </w:p>
    <w:p w14:paraId="6B6D0425" w14:textId="77777777" w:rsidR="009F1C18" w:rsidRPr="00734379" w:rsidRDefault="009F1C18" w:rsidP="00E92604">
      <w:pPr>
        <w:pStyle w:val="BulletsLevel2"/>
        <w:numPr>
          <w:ilvl w:val="0"/>
          <w:numId w:val="0"/>
        </w:numPr>
        <w:ind w:left="720" w:hanging="360"/>
        <w:sectPr w:rsidR="009F1C18" w:rsidRPr="00734379" w:rsidSect="00154A0E"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437BA4BB" w14:textId="03AC1DDB" w:rsidR="009F1C18" w:rsidRPr="00734379" w:rsidRDefault="009F1C18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3</w:t>
      </w:r>
      <w:r w:rsidR="00876EA5" w:rsidRPr="00734379">
        <w:rPr>
          <w:u w:val="none"/>
        </w:rPr>
        <w:t>.</w:t>
      </w:r>
    </w:p>
    <w:p w14:paraId="7C19E668" w14:textId="2968387E" w:rsidR="00854DA7" w:rsidRPr="00734379" w:rsidRDefault="00854DA7" w:rsidP="00854DA7">
      <w:pPr>
        <w:pStyle w:val="ThumbnailSpace"/>
      </w:pPr>
      <w:r w:rsidRPr="00734379">
        <w:rPr>
          <w:noProof/>
        </w:rPr>
        <w:drawing>
          <wp:inline distT="0" distB="0" distL="0" distR="0" wp14:anchorId="3449A4AC" wp14:editId="487FCFE1">
            <wp:extent cx="5124214" cy="2581275"/>
            <wp:effectExtent l="19050" t="19050" r="1968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F_44_knot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29508" r="17468" b="36432"/>
                    <a:stretch/>
                  </pic:blipFill>
                  <pic:spPr bwMode="auto">
                    <a:xfrm>
                      <a:off x="0" y="0"/>
                      <a:ext cx="5136930" cy="258768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D1558" w14:textId="1EFD448C" w:rsidR="00854DA7" w:rsidRPr="00734379" w:rsidRDefault="003C1B3A" w:rsidP="00161DA0">
      <w:pPr>
        <w:pStyle w:val="Draftp"/>
        <w:rPr>
          <w:rStyle w:val="ThumbnailSpaceChar"/>
          <w:rFonts w:ascii="Arial Bold" w:hAnsi="Arial Bold"/>
          <w:vanish w:val="0"/>
          <w:szCs w:val="12"/>
        </w:rPr>
      </w:pPr>
      <w:r>
        <w:t>30</w:t>
      </w:r>
    </w:p>
    <w:p w14:paraId="023E2CA0" w14:textId="63FCE551" w:rsidR="009F1C18" w:rsidRPr="00734379" w:rsidRDefault="006824DD" w:rsidP="00854DA7">
      <w:pPr>
        <w:pStyle w:val="ThumbnailSpace"/>
      </w:pPr>
      <w:r w:rsidRPr="006824DD">
        <w:rPr>
          <w:noProof/>
        </w:rPr>
        <w:drawing>
          <wp:inline distT="0" distB="0" distL="0" distR="0" wp14:anchorId="47DE12EB" wp14:editId="17FB87A2">
            <wp:extent cx="5943600" cy="2362200"/>
            <wp:effectExtent l="0" t="0" r="0" b="0"/>
            <wp:docPr id="28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B8473BF-B60E-40BB-924C-5F3D61A89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B8473BF-B60E-40BB-924C-5F3D61A89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20" b="100000" l="0" r="100000">
                                  <a14:foregroundMark x1="48139" y1="33974" x2="48139" y2="33974"/>
                                  <a14:foregroundMark x1="1908" y1="18968" x2="98807" y2="15486"/>
                                  <a14:foregroundMark x1="11594" y1="11885" x2="11594" y2="11885"/>
                                  <a14:foregroundMark x1="2958" y1="58824" x2="94084" y2="62545"/>
                                  <a14:backgroundMark x1="1431" y1="50060" x2="99332" y2="50180"/>
                                  <a14:backgroundMark x1="573" y1="2281" x2="334" y2="99760"/>
                                  <a14:backgroundMark x1="573" y1="51741" x2="1384" y2="50660"/>
                                  <a14:backgroundMark x1="143" y1="67347" x2="143" y2="67347"/>
                                  <a14:backgroundMark x1="99666" y1="3842" x2="99618" y2="97959"/>
                                  <a14:backgroundMark x1="99666" y1="4682" x2="99952" y2="720"/>
                                  <a14:backgroundMark x1="1622" y1="50660" x2="99237" y2="49820"/>
                                  <a14:backgroundMark x1="859" y1="49820" x2="763" y2="2521"/>
                                  <a14:backgroundMark x1="239" y1="4922" x2="239" y2="4922"/>
                                  <a14:backgroundMark x1="668" y1="1200" x2="668" y2="1200"/>
                                  <a14:backgroundMark x1="859" y1="99400" x2="477" y2="48499"/>
                                  <a14:backgroundMark x1="620" y1="99160" x2="620" y2="99160"/>
                                  <a14:backgroundMark x1="668" y1="97959" x2="382" y2="81993"/>
                                  <a14:backgroundMark x1="668" y1="50060" x2="668" y2="50060"/>
                                  <a14:backgroundMark x1="620" y1="50060" x2="525" y2="50060"/>
                                  <a14:backgroundMark x1="191" y1="63505" x2="191" y2="61104"/>
                                  <a14:backgroundMark x1="143" y1="61465" x2="382" y2="52341"/>
                                  <a14:backgroundMark x1="143" y1="62185" x2="143" y2="66747"/>
                                  <a14:backgroundMark x1="239" y1="2521" x2="239" y2="2521"/>
                                  <a14:backgroundMark x1="286" y1="49460" x2="382" y2="51381"/>
                                  <a14:backgroundMark x1="95" y1="49340" x2="1050" y2="50420"/>
                                  <a14:backgroundMark x1="906" y1="50900" x2="859" y2="51020"/>
                                  <a14:backgroundMark x1="573" y1="49940" x2="620" y2="51861"/>
                                  <a14:backgroundMark x1="334" y1="50540" x2="382" y2="49340"/>
                                  <a14:backgroundMark x1="954" y1="51861" x2="954" y2="55822"/>
                                  <a14:backgroundMark x1="906" y1="56303" x2="906" y2="59544"/>
                                  <a14:backgroundMark x1="1097" y1="59904" x2="811" y2="60624"/>
                                  <a14:backgroundMark x1="906" y1="61465" x2="859" y2="64466"/>
                                  <a14:backgroundMark x1="859" y1="63145" x2="811" y2="60984"/>
                                  <a14:backgroundMark x1="716" y1="65786" x2="954" y2="69988"/>
                                  <a14:backgroundMark x1="763" y1="71789" x2="1050" y2="75030"/>
                                  <a14:backgroundMark x1="668" y1="75990" x2="1050" y2="79352"/>
                                  <a14:backgroundMark x1="620" y1="80792" x2="954" y2="83073"/>
                                  <a14:backgroundMark x1="906" y1="84514" x2="1097" y2="84994"/>
                                  <a14:backgroundMark x1="620" y1="86915" x2="1002" y2="87275"/>
                                  <a14:backgroundMark x1="811" y1="89196" x2="1145" y2="89796"/>
                                  <a14:backgroundMark x1="620" y1="98800" x2="620" y2="98800"/>
                                  <a14:backgroundMark x1="716" y1="99640" x2="716" y2="99640"/>
                                  <a14:backgroundMark x1="1050" y1="99760" x2="1050" y2="99760"/>
                                  <a14:backgroundMark x1="143" y1="50780" x2="1002" y2="49100"/>
                                  <a14:backgroundMark x1="668" y1="47899" x2="668" y2="47899"/>
                                  <a14:backgroundMark x1="620" y1="46098" x2="620" y2="46098"/>
                                  <a14:backgroundMark x1="573" y1="46098" x2="668" y2="42737"/>
                                  <a14:backgroundMark x1="716" y1="48019" x2="716" y2="46819"/>
                                  <a14:backgroundMark x1="1050" y1="66987" x2="1050" y2="66987"/>
                                  <a14:backgroundMark x1="1002" y1="71549" x2="1002" y2="71549"/>
                                  <a14:backgroundMark x1="954" y1="71068" x2="954" y2="71068"/>
                                  <a14:backgroundMark x1="1050" y1="67947" x2="1050" y2="67947"/>
                                  <a14:backgroundMark x1="906" y1="65306" x2="906" y2="65306"/>
                                  <a14:backgroundMark x1="1050" y1="64466" x2="1050" y2="64466"/>
                                  <a14:backgroundMark x1="1193" y1="94838" x2="1193" y2="94838"/>
                                  <a14:backgroundMark x1="1002" y1="86074" x2="1002" y2="86074"/>
                                  <a14:backgroundMark x1="1002" y1="91837" x2="1002" y2="91837"/>
                                  <a14:backgroundMark x1="1050" y1="94598" x2="1050" y2="94598"/>
                                  <a14:backgroundMark x1="1097" y1="28932" x2="1097" y2="28932"/>
                                  <a14:backgroundMark x1="1050" y1="32173" x2="1050" y2="32173"/>
                                  <a14:backgroundMark x1="1145" y1="33733" x2="1145" y2="33733"/>
                                  <a14:backgroundMark x1="1193" y1="19328" x2="1193" y2="19328"/>
                                  <a14:backgroundMark x1="1050" y1="21849" x2="1050" y2="21849"/>
                                  <a14:backgroundMark x1="1050" y1="18848" x2="1050" y2="18848"/>
                                  <a14:backgroundMark x1="1002" y1="17647" x2="1002" y2="17647"/>
                                  <a14:backgroundMark x1="1097" y1="16327" x2="1097" y2="16327"/>
                                  <a14:backgroundMark x1="1097" y1="15606" x2="1097" y2="15606"/>
                                  <a14:backgroundMark x1="1002" y1="17047" x2="1002" y2="17047"/>
                                  <a14:backgroundMark x1="1002" y1="14166" x2="1145" y2="14286"/>
                                  <a14:backgroundMark x1="1050" y1="14046" x2="954" y2="9484"/>
                                  <a14:backgroundMark x1="1193" y1="9004" x2="859" y2="7083"/>
                                  <a14:backgroundMark x1="906" y1="9004" x2="906" y2="9004"/>
                                  <a14:backgroundMark x1="1050" y1="6963" x2="906" y2="5042"/>
                                  <a14:backgroundMark x1="239" y1="480" x2="48" y2="2761"/>
                                  <a14:backgroundMark x1="1097" y1="3001" x2="906" y2="960"/>
                                  <a14:backgroundMark x1="1050" y1="3721" x2="1050" y2="3721"/>
                                  <a14:backgroundMark x1="620" y1="240" x2="620" y2="240"/>
                                  <a14:backgroundMark x1="1145" y1="480" x2="763" y2="0"/>
                                  <a14:backgroundMark x1="906" y1="4202" x2="906" y2="4202"/>
                                  <a14:backgroundMark x1="1193" y1="24010" x2="1193" y2="24010"/>
                                  <a14:backgroundMark x1="906" y1="22689" x2="1145" y2="24130"/>
                                  <a14:backgroundMark x1="1002" y1="19688" x2="1002" y2="19688"/>
                                  <a14:backgroundMark x1="143" y1="49580" x2="20086" y2="50060"/>
                                  <a14:backgroundMark x1="99618" y1="240" x2="99475" y2="3241"/>
                                  <a14:backgroundMark x1="99380" y1="1080" x2="99380" y2="1080"/>
                                  <a14:backgroundMark x1="99380" y1="240" x2="99380" y2="240"/>
                                  <a14:backgroundMark x1="99380" y1="3721" x2="99380" y2="8643"/>
                                  <a14:backgroundMark x1="99237" y1="10204" x2="99237" y2="10204"/>
                                  <a14:backgroundMark x1="99380" y1="9964" x2="99380" y2="9964"/>
                                  <a14:backgroundMark x1="99284" y1="13325" x2="99284" y2="13325"/>
                                  <a14:backgroundMark x1="99284" y1="13325" x2="99380" y2="10084"/>
                                  <a14:backgroundMark x1="99380" y1="13685" x2="99380" y2="13685"/>
                                  <a14:backgroundMark x1="99427" y1="12725" x2="99427" y2="12725"/>
                                  <a14:backgroundMark x1="99380" y1="14646" x2="99380" y2="14646"/>
                                  <a14:backgroundMark x1="99380" y1="18607" x2="99380" y2="18607"/>
                                  <a14:backgroundMark x1="99380" y1="18487" x2="99380" y2="14646"/>
                                  <a14:backgroundMark x1="99380" y1="19688" x2="99380" y2="19688"/>
                                  <a14:backgroundMark x1="99380" y1="19328" x2="99380" y2="19328"/>
                                  <a14:backgroundMark x1="99380" y1="19928" x2="99332" y2="23049"/>
                                  <a14:backgroundMark x1="99427" y1="23649" x2="99427" y2="23649"/>
                                  <a14:backgroundMark x1="99332" y1="24850" x2="99332" y2="24850"/>
                                  <a14:backgroundMark x1="99427" y1="24370" x2="99427" y2="24370"/>
                                  <a14:backgroundMark x1="99332" y1="25090" x2="99380" y2="27971"/>
                                  <a14:backgroundMark x1="99284" y1="28571" x2="99284" y2="28571"/>
                                  <a14:backgroundMark x1="99380" y1="29772" x2="99380" y2="29772"/>
                                  <a14:backgroundMark x1="99380" y1="28812" x2="99380" y2="28812"/>
                                  <a14:backgroundMark x1="99380" y1="29772" x2="99284" y2="33493"/>
                                  <a14:backgroundMark x1="99380" y1="33854" x2="99380" y2="33854"/>
                                  <a14:backgroundMark x1="99380" y1="32893" x2="99380" y2="32893"/>
                                  <a14:backgroundMark x1="99237" y1="34694" x2="99237" y2="34694"/>
                                  <a14:backgroundMark x1="99427" y1="34454" x2="99427" y2="34454"/>
                                  <a14:backgroundMark x1="99284" y1="34814" x2="99332" y2="38295"/>
                                  <a14:backgroundMark x1="99237" y1="36615" x2="99618" y2="35774"/>
                                  <a14:backgroundMark x1="99475" y1="36014" x2="99380" y2="37575"/>
                                  <a14:backgroundMark x1="99284" y1="39616" x2="99284" y2="39616"/>
                                  <a14:backgroundMark x1="99380" y1="39016" x2="99380" y2="39016"/>
                                  <a14:backgroundMark x1="99427" y1="38415" x2="99427" y2="38415"/>
                                  <a14:backgroundMark x1="99189" y1="39976" x2="99523" y2="44898"/>
                                  <a14:backgroundMark x1="99523" y1="40816" x2="99523" y2="40816"/>
                                  <a14:backgroundMark x1="99427" y1="40576" x2="99380" y2="39976"/>
                                  <a14:backgroundMark x1="99332" y1="43938" x2="99332" y2="43938"/>
                                  <a14:backgroundMark x1="99284" y1="44778" x2="99284" y2="44778"/>
                                  <a14:backgroundMark x1="99189" y1="48619" x2="99189" y2="48619"/>
                                  <a14:backgroundMark x1="99237" y1="48379" x2="99380" y2="44898"/>
                                  <a14:backgroundMark x1="99380" y1="46699" x2="99332" y2="48980"/>
                                  <a14:backgroundMark x1="99618" y1="97719" x2="99666" y2="99280"/>
                                  <a14:backgroundMark x1="99618" y1="98439" x2="99237" y2="99880"/>
                                  <a14:backgroundMark x1="99380" y1="98920" x2="99237" y2="96879"/>
                                  <a14:backgroundMark x1="99189" y1="99040" x2="99189" y2="99040"/>
                                  <a14:backgroundMark x1="99284" y1="98079" x2="99284" y2="94958"/>
                                  <a14:backgroundMark x1="99094" y1="93037" x2="99332" y2="94958"/>
                                  <a14:backgroundMark x1="99332" y1="91116" x2="99332" y2="91116"/>
                                  <a14:backgroundMark x1="99284" y1="91357" x2="99237" y2="93397"/>
                                  <a14:backgroundMark x1="99141" y1="88475" x2="99141" y2="88475"/>
                                  <a14:backgroundMark x1="99284" y1="85474" x2="99284" y2="85474"/>
                                  <a14:backgroundMark x1="99237" y1="81152" x2="99237" y2="81152"/>
                                  <a14:backgroundMark x1="99189" y1="81393" x2="99237" y2="90876"/>
                                  <a14:backgroundMark x1="99094" y1="78391" x2="99094" y2="78391"/>
                                  <a14:backgroundMark x1="99332" y1="80312" x2="99332" y2="80312"/>
                                  <a14:backgroundMark x1="99141" y1="78511" x2="99714" y2="80792"/>
                                  <a14:backgroundMark x1="99237" y1="75990" x2="99237" y2="75990"/>
                                  <a14:backgroundMark x1="99284" y1="75990" x2="99666" y2="79952"/>
                                  <a14:backgroundMark x1="99666" y1="79952" x2="99666" y2="79952"/>
                                  <a14:backgroundMark x1="99237" y1="78031" x2="99237" y2="78031"/>
                                  <a14:backgroundMark x1="99046" y1="73830" x2="99237" y2="73950"/>
                                  <a14:backgroundMark x1="99284" y1="70588" x2="99284" y2="70588"/>
                                  <a14:backgroundMark x1="99094" y1="68908" x2="99094" y2="68908"/>
                                  <a14:backgroundMark x1="99141" y1="69148" x2="99714" y2="71429"/>
                                  <a14:backgroundMark x1="99189" y1="70588" x2="99380" y2="73950"/>
                                  <a14:backgroundMark x1="99237" y1="65546" x2="99237" y2="65546"/>
                                  <a14:backgroundMark x1="99237" y1="65786" x2="99380" y2="69628"/>
                                  <a14:backgroundMark x1="99332" y1="60864" x2="99332" y2="60864"/>
                                  <a14:backgroundMark x1="99284" y1="63866" x2="99284" y2="63866"/>
                                  <a14:backgroundMark x1="99332" y1="61945" x2="99332" y2="61945"/>
                                  <a14:backgroundMark x1="99332" y1="63265" x2="99332" y2="63265"/>
                                  <a14:backgroundMark x1="99284" y1="64946" x2="99284" y2="64946"/>
                                  <a14:backgroundMark x1="99284" y1="64466" x2="99284" y2="64466"/>
                                  <a14:backgroundMark x1="99237" y1="59304" x2="99237" y2="59304"/>
                                  <a14:backgroundMark x1="99332" y1="58103" x2="99332" y2="58103"/>
                                  <a14:backgroundMark x1="99284" y1="58463" x2="99284" y2="59664"/>
                                  <a14:backgroundMark x1="99284" y1="55822" x2="99284" y2="55822"/>
                                  <a14:backgroundMark x1="99332" y1="57263" x2="99332" y2="57263"/>
                                  <a14:backgroundMark x1="99380" y1="56543" x2="99380" y2="56543"/>
                                  <a14:backgroundMark x1="99332" y1="55222" x2="99332" y2="55222"/>
                                  <a14:backgroundMark x1="99332" y1="54382" x2="99332" y2="54382"/>
                                  <a14:backgroundMark x1="99332" y1="53782" x2="99332" y2="53782"/>
                                  <a14:backgroundMark x1="99427" y1="52581" x2="99427" y2="52581"/>
                                  <a14:backgroundMark x1="99380" y1="53181" x2="99380" y2="53181"/>
                                  <a14:backgroundMark x1="99571" y1="51741" x2="99571" y2="51741"/>
                                  <a14:backgroundMark x1="99380" y1="51381" x2="99380" y2="51381"/>
                                  <a14:backgroundMark x1="99427" y1="51261" x2="99427" y2="51261"/>
                                  <a14:backgroundMark x1="99380" y1="49580" x2="99380" y2="49580"/>
                                  <a14:backgroundMark x1="99380" y1="49460" x2="99952" y2="517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8EF5" w14:textId="17FE4484" w:rsidR="009F1C18" w:rsidRPr="00734379" w:rsidRDefault="009F1C18" w:rsidP="00854DA7">
      <w:pPr>
        <w:pStyle w:val="ThumbnailSpace"/>
      </w:pPr>
    </w:p>
    <w:p w14:paraId="32BD7085" w14:textId="56E6DE33" w:rsidR="00534CC7" w:rsidRPr="00734379" w:rsidRDefault="00534CC7" w:rsidP="00AE616E">
      <w:r w:rsidRPr="00734379">
        <w:t>Time is 2023. What is the earliest time N115LF may be released? Explain your answer.</w:t>
      </w:r>
    </w:p>
    <w:tbl>
      <w:tblPr>
        <w:tblW w:w="8730" w:type="dxa"/>
        <w:tblInd w:w="360" w:type="dxa"/>
        <w:tblLook w:val="04A0" w:firstRow="1" w:lastRow="0" w:firstColumn="1" w:lastColumn="0" w:noHBand="0" w:noVBand="1"/>
      </w:tblPr>
      <w:tblGrid>
        <w:gridCol w:w="8730"/>
      </w:tblGrid>
      <w:tr w:rsidR="00534CC7" w:rsidRPr="003F4A1A" w14:paraId="7E3CB5D7" w14:textId="77777777" w:rsidTr="00FD16C5">
        <w:trPr>
          <w:trHeight w:val="499"/>
          <w:hidden/>
        </w:trPr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B9980" w14:textId="6EF45E4E" w:rsidR="00534CC7" w:rsidRPr="0078745E" w:rsidRDefault="00CE19F0" w:rsidP="00C1696E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534CC7" w:rsidRPr="00CB2954">
              <w:rPr>
                <w:rFonts w:cs="Arial"/>
                <w:i/>
                <w:iCs/>
                <w:vanish/>
              </w:rPr>
              <w:t>N115LF cannot be released using the 44 or 22 knot rules.</w:t>
            </w:r>
          </w:p>
        </w:tc>
      </w:tr>
      <w:tr w:rsidR="00534CC7" w:rsidRPr="003F4A1A" w14:paraId="29E4EBAC" w14:textId="77777777" w:rsidTr="00FD16C5">
        <w:trPr>
          <w:trHeight w:val="499"/>
          <w:hidden/>
        </w:trPr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8F110" w14:textId="22449616" w:rsidR="00534CC7" w:rsidRPr="0078745E" w:rsidRDefault="00CE19F0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8F6B98" w:rsidRPr="00CB2954">
              <w:rPr>
                <w:rFonts w:cs="Arial"/>
                <w:i/>
                <w:iCs/>
                <w:vanish/>
              </w:rPr>
              <w:t xml:space="preserve">A slower aircraft may be released after a faster aircraft but there is no </w:t>
            </w:r>
          </w:p>
        </w:tc>
      </w:tr>
      <w:tr w:rsidR="00534CC7" w:rsidRPr="003F4A1A" w14:paraId="6F0BA599" w14:textId="77777777" w:rsidTr="00FD16C5">
        <w:trPr>
          <w:trHeight w:val="499"/>
          <w:hidden/>
        </w:trPr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1FEE0" w14:textId="73F9D56B" w:rsidR="00534CC7" w:rsidRPr="0078745E" w:rsidRDefault="00CE19F0" w:rsidP="00C1696E">
            <w:pPr>
              <w:spacing w:after="0" w:line="240" w:lineRule="auto"/>
              <w:rPr>
                <w:rFonts w:cs="Arial"/>
              </w:rPr>
            </w:pPr>
            <w:r w:rsidRPr="00CB2954">
              <w:rPr>
                <w:rFonts w:cs="Arial"/>
                <w:i/>
                <w:iCs/>
                <w:vanish/>
              </w:rPr>
              <w:t xml:space="preserve">provision to </w:t>
            </w:r>
            <w:r w:rsidR="008F6B98" w:rsidRPr="00CB2954">
              <w:rPr>
                <w:rFonts w:cs="Arial"/>
                <w:i/>
                <w:iCs/>
                <w:vanish/>
              </w:rPr>
              <w:t>release a faster aircraft in front of a slower en route aircraft using</w:t>
            </w:r>
          </w:p>
        </w:tc>
      </w:tr>
      <w:tr w:rsidR="00534CC7" w:rsidRPr="003F4A1A" w14:paraId="2E3F2F15" w14:textId="77777777" w:rsidTr="00FD16C5">
        <w:trPr>
          <w:trHeight w:val="499"/>
          <w:hidden/>
        </w:trPr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CD0B3" w14:textId="332A1986" w:rsidR="00534CC7" w:rsidRPr="0078745E" w:rsidRDefault="008F6B98" w:rsidP="00C1696E">
            <w:pPr>
              <w:spacing w:after="0" w:line="240" w:lineRule="auto"/>
              <w:rPr>
                <w:rFonts w:cs="Arial"/>
              </w:rPr>
            </w:pPr>
            <w:r w:rsidRPr="00CB2954">
              <w:rPr>
                <w:rFonts w:cs="Arial"/>
                <w:i/>
                <w:iCs/>
                <w:vanish/>
              </w:rPr>
              <w:t>the 44 or 22 knot rul</w:t>
            </w:r>
            <w:r w:rsidRPr="00C10CFA">
              <w:rPr>
                <w:rFonts w:cs="Arial"/>
                <w:i/>
                <w:iCs/>
                <w:vanish/>
              </w:rPr>
              <w:t>e</w:t>
            </w:r>
            <w:r w:rsidR="00C10CFA">
              <w:rPr>
                <w:rFonts w:cs="Arial"/>
                <w:i/>
                <w:iCs/>
                <w:vanish/>
              </w:rPr>
              <w:t>.</w:t>
            </w:r>
          </w:p>
        </w:tc>
      </w:tr>
    </w:tbl>
    <w:p w14:paraId="0EC9CC24" w14:textId="77777777" w:rsidR="00AE616E" w:rsidRPr="00734379" w:rsidRDefault="00AE616E" w:rsidP="00AE616E">
      <w:pPr>
        <w:pStyle w:val="BlockClose"/>
      </w:pPr>
    </w:p>
    <w:p w14:paraId="277655BE" w14:textId="77777777" w:rsidR="00854DA7" w:rsidRPr="00734379" w:rsidRDefault="00854DA7" w:rsidP="00E92604">
      <w:pPr>
        <w:pStyle w:val="BulletsLevel2"/>
        <w:numPr>
          <w:ilvl w:val="0"/>
          <w:numId w:val="0"/>
        </w:numPr>
        <w:ind w:left="720" w:hanging="360"/>
        <w:sectPr w:rsidR="00854DA7" w:rsidRPr="00734379" w:rsidSect="00154A0E"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49127FC4" w14:textId="351BFE4C" w:rsidR="00854DA7" w:rsidRPr="00734379" w:rsidRDefault="006D5E66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4</w:t>
      </w:r>
      <w:r w:rsidR="00DF7184" w:rsidRPr="00734379">
        <w:rPr>
          <w:u w:val="none"/>
        </w:rPr>
        <w:t>.</w:t>
      </w:r>
    </w:p>
    <w:p w14:paraId="0F40E4EC" w14:textId="6EEFD912" w:rsidR="00E1281A" w:rsidRPr="00734379" w:rsidRDefault="00CF6842" w:rsidP="00E1281A">
      <w:pPr>
        <w:pStyle w:val="ThumbnailSpace"/>
      </w:pPr>
      <w:r w:rsidRPr="00734379">
        <w:rPr>
          <w:noProof/>
        </w:rPr>
        <w:drawing>
          <wp:inline distT="0" distB="0" distL="0" distR="0" wp14:anchorId="11DAAD2D" wp14:editId="38F594DF">
            <wp:extent cx="5564569" cy="1340623"/>
            <wp:effectExtent l="19050" t="19050" r="17145" b="1206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BLH_44_knot_V16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5" t="22858" r="29276" b="41700"/>
                    <a:stretch/>
                  </pic:blipFill>
                  <pic:spPr bwMode="auto">
                    <a:xfrm>
                      <a:off x="0" y="0"/>
                      <a:ext cx="5812402" cy="140033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AA62" w14:textId="753B845A" w:rsidR="00E1281A" w:rsidRPr="00734379" w:rsidRDefault="003C1B3A" w:rsidP="00161DA0">
      <w:pPr>
        <w:pStyle w:val="Draftp"/>
        <w:rPr>
          <w:rStyle w:val="ThumbnailSpaceChar"/>
          <w:rFonts w:ascii="Arial Bold" w:hAnsi="Arial Bold"/>
          <w:vanish w:val="0"/>
          <w:sz w:val="24"/>
          <w:szCs w:val="14"/>
        </w:rPr>
      </w:pPr>
      <w:r>
        <w:t>31</w:t>
      </w:r>
    </w:p>
    <w:p w14:paraId="00BB59F0" w14:textId="093E3681" w:rsidR="00CF6842" w:rsidRPr="00734379" w:rsidRDefault="006824DD" w:rsidP="00CF6842">
      <w:pPr>
        <w:pStyle w:val="ThumbnailSpace"/>
      </w:pPr>
      <w:r w:rsidRPr="006824DD">
        <w:rPr>
          <w:noProof/>
        </w:rPr>
        <w:drawing>
          <wp:inline distT="0" distB="0" distL="0" distR="0" wp14:anchorId="45DB10B0" wp14:editId="7BDA10D3">
            <wp:extent cx="5943600" cy="3627120"/>
            <wp:effectExtent l="0" t="0" r="0" b="0"/>
            <wp:docPr id="28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D9BC6F9-F50E-4630-A9A4-69E6C328D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D9BC6F9-F50E-4630-A9A4-69E6C328D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0" r="100000">
                                  <a14:foregroundMark x1="84770" y1="14583" x2="98747" y2="19000"/>
                                  <a14:foregroundMark x1="1804" y1="77333" x2="17585" y2="79000"/>
                                  <a14:foregroundMark x1="9669" y1="12417" x2="13176" y2="13083"/>
                                  <a14:foregroundMark x1="87525" y1="49250" x2="90130" y2="49833"/>
                                  <a14:foregroundMark x1="88828" y1="84667" x2="89629" y2="84500"/>
                                  <a14:foregroundMark x1="3808" y1="10833" x2="7214" y2="10833"/>
                                  <a14:foregroundMark x1="2204" y1="2583" x2="3457" y2="25250"/>
                                  <a14:foregroundMark x1="2605" y1="25667" x2="3006" y2="29750"/>
                                  <a14:foregroundMark x1="2104" y1="50500" x2="3156" y2="63417"/>
                                  <a14:foregroundMark x1="2355" y1="36083" x2="2956" y2="40750"/>
                                  <a14:foregroundMark x1="2104" y1="81167" x2="3056" y2="87000"/>
                                  <a14:foregroundMark x1="3357" y1="88167" x2="2856" y2="98500"/>
                                  <a14:foregroundMark x1="1202" y1="70500" x2="1202" y2="70500"/>
                                  <a14:foregroundMark x1="1102" y1="73917" x2="1102" y2="73917"/>
                                  <a14:foregroundMark x1="651" y1="58417" x2="651" y2="58417"/>
                                  <a14:backgroundMark x1="852" y1="167" x2="952" y2="2917"/>
                                  <a14:backgroundMark x1="451" y1="3917" x2="852" y2="6333"/>
                                  <a14:backgroundMark x1="501" y1="7417" x2="952" y2="9250"/>
                                  <a14:backgroundMark x1="1002" y1="12250" x2="1002" y2="12250"/>
                                  <a14:backgroundMark x1="1102" y1="15583" x2="1102" y2="15583"/>
                                  <a14:backgroundMark x1="651" y1="17417" x2="651" y2="17417"/>
                                  <a14:backgroundMark x1="952" y1="18833" x2="952" y2="18833"/>
                                  <a14:backgroundMark x1="551" y1="20833" x2="551" y2="20833"/>
                                  <a14:backgroundMark x1="952" y1="21750" x2="952" y2="21750"/>
                                  <a14:backgroundMark x1="651" y1="23583" x2="651" y2="23583"/>
                                  <a14:backgroundMark x1="752" y1="24917" x2="752" y2="24917"/>
                                  <a14:backgroundMark x1="1002" y1="27083" x2="1002" y2="27083"/>
                                  <a14:backgroundMark x1="401" y1="29083" x2="401" y2="29083"/>
                                  <a14:backgroundMark x1="451" y1="30417" x2="451" y2="30417"/>
                                  <a14:backgroundMark x1="351" y1="34250" x2="351" y2="34250"/>
                                  <a14:backgroundMark x1="1052" y1="36333" x2="1052" y2="36333"/>
                                  <a14:backgroundMark x1="852" y1="37917" x2="852" y2="37917"/>
                                  <a14:backgroundMark x1="1002" y1="39833" x2="1002" y2="39833"/>
                                  <a14:backgroundMark x1="752" y1="40917" x2="752" y2="40917"/>
                                  <a14:backgroundMark x1="701" y1="42500" x2="701" y2="42500"/>
                                  <a14:backgroundMark x1="752" y1="44167" x2="752" y2="44167"/>
                                  <a14:backgroundMark x1="752" y1="45583" x2="752" y2="45583"/>
                                  <a14:backgroundMark x1="701" y1="48333" x2="701" y2="48333"/>
                                  <a14:backgroundMark x1="752" y1="50000" x2="752" y2="50000"/>
                                  <a14:backgroundMark x1="601" y1="52000" x2="601" y2="52000"/>
                                  <a14:backgroundMark x1="752" y1="54417" x2="752" y2="54417"/>
                                  <a14:backgroundMark x1="701" y1="65333" x2="701" y2="65333"/>
                                  <a14:backgroundMark x1="952" y1="64333" x2="952" y2="64333"/>
                                  <a14:backgroundMark x1="752" y1="63083" x2="752" y2="63083"/>
                                  <a14:backgroundMark x1="852" y1="62667" x2="852" y2="60833"/>
                                  <a14:backgroundMark x1="451" y1="59167" x2="451" y2="59167"/>
                                  <a14:backgroundMark x1="651" y1="57917" x2="651" y2="57917"/>
                                  <a14:backgroundMark x1="1002" y1="58917" x2="1002" y2="58917"/>
                                  <a14:backgroundMark x1="501" y1="99750" x2="601" y2="67833"/>
                                  <a14:backgroundMark x1="99599" y1="99500" x2="99599" y2="68583"/>
                                  <a14:backgroundMark x1="99699" y1="65500" x2="99649" y2="34083"/>
                                  <a14:backgroundMark x1="99599" y1="31833" x2="99649" y2="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r="576"/>
                    <a:stretch/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9661" w14:textId="77777777" w:rsidR="00CF6842" w:rsidRPr="00734379" w:rsidRDefault="00CF6842" w:rsidP="00CF6842">
      <w:pPr>
        <w:pStyle w:val="ThumbnailSpace"/>
      </w:pPr>
    </w:p>
    <w:p w14:paraId="2EE641FE" w14:textId="69FB54BB" w:rsidR="00CF6842" w:rsidRPr="00734379" w:rsidRDefault="00CF6842" w:rsidP="00105D9C">
      <w:r w:rsidRPr="00734379">
        <w:t>Time is 1625. What is the most efficient order to release N323RB and N550BZ? Explain your answer.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CF6842" w:rsidRPr="003F4A1A" w14:paraId="46A8F447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AB2C4" w14:textId="46881D6F" w:rsidR="00CF6842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  <w:vanish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 w:rsidRPr="00C24BC1">
              <w:rPr>
                <w:rFonts w:cs="Arial"/>
                <w:i/>
                <w:iCs/>
                <w:vanish/>
              </w:rPr>
              <w:t xml:space="preserve"> </w:t>
            </w:r>
            <w:r w:rsidR="00CF6842" w:rsidRPr="00734379">
              <w:rPr>
                <w:rFonts w:cs="Arial"/>
                <w:i/>
                <w:iCs/>
                <w:vanish/>
              </w:rPr>
              <w:t xml:space="preserve">N72AZ has reported BLH. </w:t>
            </w:r>
            <w:r w:rsidR="00282642" w:rsidRPr="00734379">
              <w:rPr>
                <w:rFonts w:cs="Arial"/>
                <w:i/>
                <w:iCs/>
                <w:vanish/>
              </w:rPr>
              <w:t xml:space="preserve">N550BZ </w:t>
            </w:r>
            <w:r w:rsidR="00CF6842" w:rsidRPr="00734379">
              <w:rPr>
                <w:rFonts w:cs="Arial"/>
                <w:i/>
                <w:iCs/>
                <w:vanish/>
              </w:rPr>
              <w:t xml:space="preserve">is 54 knots slower and can depart now </w:t>
            </w:r>
          </w:p>
        </w:tc>
      </w:tr>
      <w:tr w:rsidR="00CF6842" w:rsidRPr="003F4A1A" w14:paraId="2F86125D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010EC" w14:textId="588F95E0" w:rsidR="00CF6842" w:rsidRPr="00EB29C6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 xml:space="preserve">using </w:t>
            </w:r>
            <w:r w:rsidR="005B61A5" w:rsidRPr="00734379">
              <w:rPr>
                <w:rFonts w:cs="Arial"/>
                <w:i/>
                <w:iCs/>
                <w:vanish/>
              </w:rPr>
              <w:t xml:space="preserve">3 minute separation with </w:t>
            </w:r>
            <w:r w:rsidR="00CF6842" w:rsidRPr="00734379">
              <w:rPr>
                <w:rFonts w:cs="Arial"/>
                <w:i/>
                <w:iCs/>
                <w:vanish/>
              </w:rPr>
              <w:t xml:space="preserve">the 44 knot rule. </w:t>
            </w: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 w:rsidRPr="00C24BC1">
              <w:rPr>
                <w:rFonts w:cs="Arial"/>
                <w:i/>
                <w:iCs/>
                <w:vanish/>
              </w:rPr>
              <w:t xml:space="preserve"> </w:t>
            </w:r>
            <w:r w:rsidR="00C025D7" w:rsidRPr="00734379">
              <w:rPr>
                <w:rFonts w:cs="Arial"/>
                <w:i/>
                <w:iCs/>
                <w:vanish/>
              </w:rPr>
              <w:t xml:space="preserve">N323RB is 35 knots </w:t>
            </w:r>
          </w:p>
        </w:tc>
      </w:tr>
      <w:tr w:rsidR="00CF6842" w:rsidRPr="003F4A1A" w14:paraId="26F0968D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B5174" w14:textId="139C6B23" w:rsidR="00CF6842" w:rsidRPr="00E3430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>slower than N550BZ.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5B61A5" w:rsidRPr="00734379">
              <w:rPr>
                <w:rFonts w:cs="Arial"/>
                <w:i/>
                <w:iCs/>
                <w:vanish/>
              </w:rPr>
              <w:t xml:space="preserve">N323RB can depart 5 </w:t>
            </w:r>
            <w:r w:rsidR="00933898" w:rsidRPr="00734379">
              <w:rPr>
                <w:rFonts w:cs="Arial"/>
                <w:i/>
                <w:iCs/>
                <w:vanish/>
              </w:rPr>
              <w:t xml:space="preserve">minutes </w:t>
            </w:r>
            <w:r w:rsidR="00C025D7" w:rsidRPr="00734379">
              <w:rPr>
                <w:rFonts w:cs="Arial"/>
                <w:i/>
                <w:iCs/>
                <w:vanish/>
              </w:rPr>
              <w:t xml:space="preserve">after </w:t>
            </w:r>
            <w:r w:rsidR="001A584D" w:rsidRPr="00734379">
              <w:rPr>
                <w:rFonts w:cs="Arial"/>
                <w:i/>
                <w:iCs/>
                <w:vanish/>
              </w:rPr>
              <w:t xml:space="preserve">N550BZ departs </w:t>
            </w:r>
            <w:r w:rsidR="00C025D7" w:rsidRPr="00734379">
              <w:rPr>
                <w:rFonts w:cs="Arial"/>
                <w:i/>
                <w:iCs/>
                <w:vanish/>
              </w:rPr>
              <w:t xml:space="preserve">using the </w:t>
            </w:r>
          </w:p>
        </w:tc>
      </w:tr>
      <w:tr w:rsidR="00CF6842" w:rsidRPr="003F4A1A" w14:paraId="1825C7D9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C56AB" w14:textId="27B5BB5D" w:rsidR="00CF6842" w:rsidRPr="0078745E" w:rsidRDefault="00C24BC1" w:rsidP="00C1696E">
            <w:pPr>
              <w:spacing w:after="0" w:line="240" w:lineRule="auto"/>
              <w:rPr>
                <w:rFonts w:cs="Arial"/>
              </w:rPr>
            </w:pPr>
            <w:r w:rsidRPr="00734379">
              <w:rPr>
                <w:rFonts w:cs="Arial"/>
                <w:i/>
                <w:iCs/>
                <w:vanish/>
              </w:rPr>
              <w:t>22 knot rule.</w:t>
            </w:r>
          </w:p>
        </w:tc>
      </w:tr>
    </w:tbl>
    <w:p w14:paraId="2FE14F7E" w14:textId="77777777" w:rsidR="005110EA" w:rsidRPr="00734379" w:rsidRDefault="005110EA" w:rsidP="00670FE3">
      <w:pPr>
        <w:pStyle w:val="BlockClose"/>
      </w:pPr>
    </w:p>
    <w:p w14:paraId="5B98B267" w14:textId="77777777" w:rsidR="00B0538A" w:rsidRPr="00734379" w:rsidRDefault="00B0538A" w:rsidP="005110EA">
      <w:pPr>
        <w:pStyle w:val="BlockClose"/>
        <w:sectPr w:rsidR="00B0538A" w:rsidRPr="00734379" w:rsidSect="00154A0E"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237DE6C3" w14:textId="3686B519" w:rsidR="00233339" w:rsidRPr="00734379" w:rsidRDefault="00743F94" w:rsidP="001639F4">
      <w:pPr>
        <w:pStyle w:val="TitleContinued"/>
        <w:outlineLvl w:val="1"/>
        <w:sectPr w:rsidR="00233339" w:rsidRPr="00734379" w:rsidSect="003B6058">
          <w:headerReference w:type="first" r:id="rId43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  <w:r w:rsidRPr="00734379">
        <w:lastRenderedPageBreak/>
        <w:t>Practice Exercise 2: Applying Same Course Separation</w:t>
      </w:r>
    </w:p>
    <w:p w14:paraId="76A87580" w14:textId="389F3496" w:rsidR="004E5D1E" w:rsidRPr="00734379" w:rsidRDefault="003C1B3A" w:rsidP="004E5D1E">
      <w:pPr>
        <w:pStyle w:val="Draftp"/>
      </w:pPr>
      <w:r>
        <w:t>36</w:t>
      </w:r>
    </w:p>
    <w:p w14:paraId="2E1BB866" w14:textId="787DFCFD" w:rsidR="007318DA" w:rsidRPr="00734379" w:rsidRDefault="007318DA" w:rsidP="001E4DB4"/>
    <w:p w14:paraId="70FC46BD" w14:textId="015E95E9" w:rsidR="007318DA" w:rsidRPr="00734379" w:rsidRDefault="007318DA" w:rsidP="007318DA">
      <w:pPr>
        <w:pStyle w:val="BlockOpen"/>
        <w:jc w:val="center"/>
      </w:pPr>
      <w:r w:rsidRPr="00734379">
        <w:br w:type="column"/>
      </w:r>
      <w:r w:rsidR="00FB2996" w:rsidRPr="007B1465">
        <w:drawing>
          <wp:inline distT="0" distB="0" distL="0" distR="0" wp14:anchorId="24A9C9FD" wp14:editId="13D8BF73">
            <wp:extent cx="2597954" cy="1947672"/>
            <wp:effectExtent l="19050" t="19050" r="12065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7954" cy="1947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5F55A" w14:textId="77777777" w:rsidR="00686719" w:rsidRPr="00734379" w:rsidRDefault="00686719" w:rsidP="004E5D1E">
      <w:pPr>
        <w:pStyle w:val="BlockOpen"/>
        <w:jc w:val="center"/>
      </w:pPr>
    </w:p>
    <w:p w14:paraId="12692ED6" w14:textId="77777777" w:rsidR="007318DA" w:rsidRPr="00734379" w:rsidRDefault="007318DA" w:rsidP="001D4CF0">
      <w:pPr>
        <w:spacing w:after="2400"/>
        <w:sectPr w:rsidR="007318DA" w:rsidRPr="00734379" w:rsidSect="00233339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45FADB0" w14:textId="24F20BCF" w:rsidR="00EE6F5C" w:rsidRPr="00734379" w:rsidRDefault="00EE6F5C" w:rsidP="001639F4">
      <w:pPr>
        <w:pStyle w:val="Subtitle"/>
        <w:outlineLvl w:val="2"/>
      </w:pPr>
      <w:r w:rsidRPr="00734379">
        <w:t>Purpose</w:t>
      </w:r>
    </w:p>
    <w:p w14:paraId="4EDE286B" w14:textId="45F9403A" w:rsidR="00B21A69" w:rsidRPr="00734379" w:rsidRDefault="00EE6F5C">
      <w:pPr>
        <w:pStyle w:val="BlockOpen"/>
        <w:jc w:val="center"/>
        <w:rPr>
          <w:sz w:val="2"/>
          <w:szCs w:val="2"/>
        </w:rPr>
      </w:pPr>
      <w:r w:rsidRPr="00734379">
        <w:br w:type="column"/>
      </w:r>
    </w:p>
    <w:p w14:paraId="25B42890" w14:textId="5B23170D" w:rsidR="00EE6F5C" w:rsidRPr="00734379" w:rsidRDefault="000C4236" w:rsidP="0078745E">
      <w:r w:rsidRPr="00734379">
        <w:t>Apply</w:t>
      </w:r>
      <w:r w:rsidR="00EE6F5C" w:rsidRPr="00734379">
        <w:t xml:space="preserve"> </w:t>
      </w:r>
      <w:r w:rsidR="000F780B" w:rsidRPr="00734379">
        <w:t>same course</w:t>
      </w:r>
      <w:r w:rsidR="00EE6F5C" w:rsidRPr="00734379">
        <w:t xml:space="preserve"> longitudinal separation</w:t>
      </w:r>
    </w:p>
    <w:p w14:paraId="0B84E320" w14:textId="77777777" w:rsidR="00EE6F5C" w:rsidRPr="00734379" w:rsidRDefault="00EE6F5C" w:rsidP="00EE6F5C">
      <w:pPr>
        <w:sectPr w:rsidR="00EE6F5C" w:rsidRPr="00734379" w:rsidSect="00233339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0409E8B1" w14:textId="77777777" w:rsidR="00EE6F5C" w:rsidRPr="00734379" w:rsidRDefault="00EE6F5C" w:rsidP="001639F4">
      <w:pPr>
        <w:pStyle w:val="Subtitle"/>
        <w:outlineLvl w:val="2"/>
      </w:pPr>
      <w:r w:rsidRPr="00734379">
        <w:t>Materials</w:t>
      </w:r>
    </w:p>
    <w:p w14:paraId="0B318CB0" w14:textId="26972E91" w:rsidR="008C2301" w:rsidRPr="007564AA" w:rsidRDefault="00EE6F5C" w:rsidP="008C2301">
      <w:pPr>
        <w:pStyle w:val="BlockOpen"/>
        <w:rPr>
          <w:iCs/>
        </w:rPr>
      </w:pPr>
      <w:r w:rsidRPr="00734379">
        <w:br w:type="column"/>
      </w:r>
      <w:bookmarkStart w:id="1" w:name="_Hlk14193025"/>
      <w:r w:rsidRPr="0078745E">
        <w:rPr>
          <w:rStyle w:val="InstructorNoteChar"/>
          <w:rFonts w:eastAsiaTheme="minorEastAsia"/>
          <w:noProof/>
          <w:vanish w:val="0"/>
        </w:rPr>
        <w:drawing>
          <wp:inline distT="0" distB="0" distL="0" distR="0" wp14:anchorId="3539BFB2" wp14:editId="037BCE62">
            <wp:extent cx="297227" cy="27432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"/>
                    <a:stretch/>
                  </pic:blipFill>
                  <pic:spPr bwMode="auto">
                    <a:xfrm>
                      <a:off x="0" y="0"/>
                      <a:ext cx="297227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058" w:rsidRPr="00734379">
        <w:rPr>
          <w:rStyle w:val="InstructorNoteChar"/>
          <w:rFonts w:eastAsiaTheme="minorEastAsia"/>
        </w:rPr>
        <w:t xml:space="preserve"> </w:t>
      </w:r>
      <w:r w:rsidR="00AC6D32" w:rsidRPr="00734379">
        <w:t>Handout</w:t>
      </w:r>
      <w:r w:rsidR="00AC6D32">
        <w:t>:</w:t>
      </w:r>
      <w:r w:rsidR="00AC6D32" w:rsidRPr="00734379">
        <w:t xml:space="preserve"> </w:t>
      </w:r>
      <w:r w:rsidR="00AC6D32" w:rsidRPr="00734379">
        <w:rPr>
          <w:i/>
          <w:iCs/>
          <w:vanish/>
        </w:rPr>
        <w:t>HO01_L01</w:t>
      </w:r>
    </w:p>
    <w:p w14:paraId="28BB7798" w14:textId="11FE21E5" w:rsidR="008C2301" w:rsidRPr="00734379" w:rsidRDefault="008C2301" w:rsidP="008C2301">
      <w:pPr>
        <w:pStyle w:val="Bullet1"/>
        <w:spacing w:before="120" w:after="120"/>
        <w:ind w:left="360"/>
      </w:pPr>
      <w:r w:rsidRPr="00734379">
        <w:t xml:space="preserve">Practice </w:t>
      </w:r>
      <w:r w:rsidR="00AC6D32">
        <w:t>e</w:t>
      </w:r>
      <w:r w:rsidRPr="00734379">
        <w:t xml:space="preserve">xercise </w:t>
      </w:r>
      <w:r w:rsidR="00AC6D32">
        <w:t>2 from Lesson 1 h</w:t>
      </w:r>
      <w:r w:rsidR="007318DA" w:rsidRPr="00734379">
        <w:t>andout</w:t>
      </w:r>
    </w:p>
    <w:p w14:paraId="3AE7BA91" w14:textId="77777777" w:rsidR="008C2301" w:rsidRPr="00734379" w:rsidRDefault="008C2301" w:rsidP="008C2301">
      <w:pPr>
        <w:pStyle w:val="Bullet1"/>
        <w:spacing w:before="120" w:after="120"/>
        <w:ind w:left="360"/>
      </w:pPr>
      <w:r w:rsidRPr="00734379">
        <w:t>Pen or pencil</w:t>
      </w:r>
    </w:p>
    <w:bookmarkEnd w:id="1"/>
    <w:p w14:paraId="2CC0D523" w14:textId="77777777" w:rsidR="00EE6F5C" w:rsidRPr="00734379" w:rsidRDefault="00EE6F5C" w:rsidP="00EE6F5C">
      <w:pPr>
        <w:sectPr w:rsidR="00EE6F5C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CBD7A4D" w14:textId="77777777" w:rsidR="00EE6F5C" w:rsidRPr="00734379" w:rsidRDefault="00EE6F5C" w:rsidP="001639F4">
      <w:pPr>
        <w:pStyle w:val="Subtitle"/>
        <w:outlineLvl w:val="2"/>
      </w:pPr>
      <w:r w:rsidRPr="00734379">
        <w:t>Directions</w:t>
      </w:r>
    </w:p>
    <w:p w14:paraId="60F73F7B" w14:textId="23A8E8FC" w:rsidR="00AC6D32" w:rsidRPr="0078745E" w:rsidRDefault="00EE6F5C">
      <w:pPr>
        <w:pStyle w:val="BlockOpen"/>
      </w:pPr>
      <w:r w:rsidRPr="00734379">
        <w:br w:type="column"/>
      </w:r>
      <w:r w:rsidR="00AC6D32" w:rsidRPr="00AC6D32">
        <w:t>This exercise takes approximately 30 minutes to complete</w:t>
      </w:r>
      <w:r w:rsidR="00AC6D32">
        <w:t xml:space="preserve">. </w:t>
      </w:r>
      <w:r w:rsidR="00AC6D32" w:rsidRPr="00734379">
        <w:t>Scan the flight strips. Determine if longitudinal separation can be established. Write your answers to questions 1-2 in the space provided</w:t>
      </w:r>
      <w:r w:rsidR="00AC6D32">
        <w:t>.</w:t>
      </w:r>
    </w:p>
    <w:p w14:paraId="45DCAD67" w14:textId="3760FD54" w:rsidR="00EE6F5C" w:rsidRPr="00734379" w:rsidRDefault="00EE6F5C" w:rsidP="00EE6F5C">
      <w:pPr>
        <w:pStyle w:val="InstructorNote"/>
        <w:rPr>
          <w:vanish w:val="0"/>
        </w:rPr>
      </w:pPr>
      <w:r w:rsidRPr="00734379">
        <w:rPr>
          <w:noProof/>
        </w:rPr>
        <w:drawing>
          <wp:inline distT="0" distB="0" distL="0" distR="0" wp14:anchorId="0D6F29B9" wp14:editId="7CA04C6F">
            <wp:extent cx="295275" cy="27622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379">
        <w:t xml:space="preserve"> Allow the students to complete each question and review the correct application of longitudinal separation before proceeding to the next example.</w:t>
      </w:r>
    </w:p>
    <w:p w14:paraId="083359C5" w14:textId="48B8EF66" w:rsidR="00EE6F5C" w:rsidRPr="00734379" w:rsidRDefault="00EE6F5C" w:rsidP="0078745E">
      <w:pPr>
        <w:pStyle w:val="InstructorNote"/>
        <w:spacing w:after="240"/>
      </w:pPr>
      <w:r w:rsidRPr="007C5798">
        <w:rPr>
          <w:i w:val="0"/>
          <w:noProof/>
        </w:rPr>
        <w:drawing>
          <wp:inline distT="0" distB="0" distL="0" distR="0" wp14:anchorId="2CA1414D" wp14:editId="4152EDEE">
            <wp:extent cx="295275" cy="2762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379">
        <w:t xml:space="preserve"> </w:t>
      </w:r>
      <w:r w:rsidR="00D84CBF" w:rsidRPr="00734379">
        <w:t xml:space="preserve">A </w:t>
      </w:r>
      <w:r w:rsidR="000F780B" w:rsidRPr="00734379">
        <w:t xml:space="preserve">map will show you aircraft positions for the student queries. </w:t>
      </w:r>
      <w:r w:rsidRPr="00734379">
        <w:t>PowerPoint slides are available for each flight strip depiction.</w:t>
      </w:r>
    </w:p>
    <w:p w14:paraId="35078F51" w14:textId="77777777" w:rsidR="00EE6F5C" w:rsidRPr="00734379" w:rsidRDefault="00EE6F5C" w:rsidP="00EE6F5C">
      <w:pPr>
        <w:pStyle w:val="BlockClose"/>
      </w:pPr>
    </w:p>
    <w:p w14:paraId="7E11EB77" w14:textId="52F0FD55" w:rsidR="00EE6F5C" w:rsidRPr="00734379" w:rsidRDefault="00EE6F5C" w:rsidP="00EE6F5C">
      <w:pPr>
        <w:pStyle w:val="BlockCloseContinued"/>
        <w:sectPr w:rsidR="00EE6F5C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0833AA8" w14:textId="77777777" w:rsidR="00EE6F5C" w:rsidRPr="00734379" w:rsidRDefault="00EE6F5C" w:rsidP="00EE6F5C">
      <w:pPr>
        <w:sectPr w:rsidR="00EE6F5C" w:rsidRPr="0073437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56DED6A" w14:textId="5C7EE047" w:rsidR="00EE6F5C" w:rsidRPr="00734379" w:rsidRDefault="00EE6F5C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1</w:t>
      </w:r>
      <w:r w:rsidR="00AD4D74" w:rsidRPr="00734379">
        <w:rPr>
          <w:u w:val="none"/>
        </w:rPr>
        <w:t>.</w:t>
      </w:r>
    </w:p>
    <w:p w14:paraId="27CF6590" w14:textId="43E210CB" w:rsidR="00EE6F5C" w:rsidRPr="00734379" w:rsidRDefault="00AD4D74" w:rsidP="00062133">
      <w:pPr>
        <w:pStyle w:val="InstructorNote"/>
      </w:pPr>
      <w:r w:rsidRPr="00734379">
        <w:rPr>
          <w:noProof/>
        </w:rPr>
        <w:drawing>
          <wp:inline distT="0" distB="0" distL="0" distR="0" wp14:anchorId="52AB0EEA" wp14:editId="497BF57C">
            <wp:extent cx="5943600" cy="12782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AL240_AAL831_DME_ma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7790" w14:textId="538A317C" w:rsidR="000F780B" w:rsidRPr="00734379" w:rsidRDefault="00062133" w:rsidP="00062133">
      <w:pPr>
        <w:pStyle w:val="InstructorNote"/>
      </w:pPr>
      <w:r w:rsidRPr="00734379">
        <w:rPr>
          <w:noProof/>
        </w:rPr>
        <w:drawing>
          <wp:inline distT="0" distB="0" distL="0" distR="0" wp14:anchorId="657B4D21" wp14:editId="464ACD72">
            <wp:extent cx="295275" cy="276225"/>
            <wp:effectExtent l="0" t="0" r="9525" b="952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379">
        <w:t xml:space="preserve"> Use the map above to answer requests for DME reports.</w:t>
      </w:r>
      <w:r w:rsidR="00776467" w:rsidRPr="00734379">
        <w:t xml:space="preserve"> If there</w:t>
      </w:r>
      <w:r w:rsidR="00EB46FD">
        <w:t xml:space="preserve"> is</w:t>
      </w:r>
      <w:r w:rsidR="00776467" w:rsidRPr="00734379">
        <w:t xml:space="preserve"> </w:t>
      </w:r>
      <w:r w:rsidR="009333F1" w:rsidRPr="009333F1">
        <w:t>no response</w:t>
      </w:r>
      <w:r w:rsidR="00776467" w:rsidRPr="00734379">
        <w:t>, prompt the</w:t>
      </w:r>
      <w:r w:rsidR="003F69FD">
        <w:t xml:space="preserve"> students</w:t>
      </w:r>
      <w:r w:rsidR="00776467" w:rsidRPr="00734379">
        <w:t xml:space="preserve"> about possible solutions.</w:t>
      </w:r>
      <w:r w:rsidR="00E12052" w:rsidRPr="00734379">
        <w:t xml:space="preserve"> TFD VORTAC is “Stanfield” and SSO VORTAC is “San Simon.”</w:t>
      </w:r>
    </w:p>
    <w:p w14:paraId="6E30BCE1" w14:textId="02337E00" w:rsidR="000F780B" w:rsidRPr="00734379" w:rsidRDefault="003C1B3A" w:rsidP="005110EA">
      <w:pPr>
        <w:pStyle w:val="Draftp"/>
        <w:rPr>
          <w:rStyle w:val="ThumbnailSpaceChar"/>
          <w:rFonts w:ascii="Arial Bold" w:hAnsi="Arial Bold"/>
          <w:vanish w:val="0"/>
        </w:rPr>
      </w:pPr>
      <w:r>
        <w:t>37</w:t>
      </w:r>
    </w:p>
    <w:p w14:paraId="3EC864BA" w14:textId="2B3F8A38" w:rsidR="00EE6F5C" w:rsidRPr="00734379" w:rsidRDefault="006824DD" w:rsidP="00DE1C4C">
      <w:pPr>
        <w:pStyle w:val="Text"/>
      </w:pPr>
      <w:r w:rsidRPr="006824DD">
        <w:rPr>
          <w:noProof/>
        </w:rPr>
        <w:drawing>
          <wp:inline distT="0" distB="0" distL="0" distR="0" wp14:anchorId="4A4E173B" wp14:editId="25DFA0DC">
            <wp:extent cx="5943600" cy="2371090"/>
            <wp:effectExtent l="0" t="0" r="0" b="0"/>
            <wp:docPr id="9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0340A66-FBF4-4AE9-918B-A26E7A3179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0340A66-FBF4-4AE9-918B-A26E7A3179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100000" l="0" r="100000">
                                  <a14:foregroundMark x1="1431" y1="18062" x2="91555" y2="24402"/>
                                  <a14:foregroundMark x1="954" y1="3349" x2="12548" y2="3349"/>
                                  <a14:foregroundMark x1="64265" y1="2273" x2="63788" y2="15670"/>
                                  <a14:foregroundMark x1="95468" y1="2990" x2="96279" y2="41029"/>
                                  <a14:foregroundMark x1="2529" y1="68421" x2="93321" y2="67225"/>
                                  <a14:foregroundMark x1="382" y1="5024" x2="2338" y2="43421"/>
                                  <a14:foregroundMark x1="1431" y1="49163" x2="1384" y2="49163"/>
                                  <a14:backgroundMark x1="1002" y1="718" x2="1002" y2="718"/>
                                  <a14:backgroundMark x1="1145" y1="4187" x2="1145" y2="4187"/>
                                  <a14:backgroundMark x1="334" y1="120" x2="1002" y2="3828"/>
                                  <a14:backgroundMark x1="1002" y1="718" x2="1050" y2="2990"/>
                                  <a14:backgroundMark x1="334" y1="1316" x2="382" y2="10048"/>
                                  <a14:backgroundMark x1="429" y1="10167" x2="429" y2="33493"/>
                                  <a14:backgroundMark x1="95" y1="6579" x2="48" y2="10526"/>
                                  <a14:backgroundMark x1="95" y1="4187" x2="143" y2="14833"/>
                                  <a14:backgroundMark x1="811" y1="4306" x2="811" y2="8852"/>
                                  <a14:backgroundMark x1="1145" y1="7177" x2="1145" y2="7177"/>
                                  <a14:backgroundMark x1="1002" y1="4904" x2="1097" y2="6459"/>
                                  <a14:backgroundMark x1="716" y1="3708" x2="716" y2="3708"/>
                                  <a14:backgroundMark x1="620" y1="4904" x2="668" y2="10167"/>
                                  <a14:backgroundMark x1="1097" y1="9211" x2="1097" y2="9211"/>
                                  <a14:backgroundMark x1="1097" y1="8134" x2="1097" y2="8134"/>
                                  <a14:backgroundMark x1="1050" y1="7536" x2="1050" y2="7536"/>
                                  <a14:backgroundMark x1="1050" y1="9809" x2="1050" y2="9809"/>
                                  <a14:backgroundMark x1="906" y1="9928" x2="906" y2="9928"/>
                                  <a14:backgroundMark x1="1145" y1="12440" x2="1145" y2="12440"/>
                                  <a14:backgroundMark x1="1097" y1="12321" x2="382" y2="9569"/>
                                  <a14:backgroundMark x1="1050" y1="10766" x2="1097" y2="9450"/>
                                  <a14:backgroundMark x1="525" y1="10526" x2="1097" y2="14234"/>
                                  <a14:backgroundMark x1="954" y1="14234" x2="477" y2="15789"/>
                                  <a14:backgroundMark x1="620" y1="13038" x2="620" y2="13038"/>
                                  <a14:backgroundMark x1="620" y1="12440" x2="716" y2="14593"/>
                                  <a14:backgroundMark x1="1002" y1="14593" x2="1002" y2="14593"/>
                                  <a14:backgroundMark x1="1050" y1="15789" x2="1050" y2="15789"/>
                                  <a14:backgroundMark x1="1002" y1="15670" x2="811" y2="14952"/>
                                  <a14:backgroundMark x1="1193" y1="19019" x2="1193" y2="19019"/>
                                  <a14:backgroundMark x1="1097" y1="19617" x2="1097" y2="19617"/>
                                  <a14:backgroundMark x1="1050" y1="19737" x2="477" y2="14354"/>
                                  <a14:backgroundMark x1="763" y1="15789" x2="1145" y2="17584"/>
                                  <a14:backgroundMark x1="1050" y1="16986" x2="1002" y2="15909"/>
                                  <a14:backgroundMark x1="1002" y1="16148" x2="1002" y2="16148"/>
                                  <a14:backgroundMark x1="859" y1="13636" x2="859" y2="13636"/>
                                  <a14:backgroundMark x1="1002" y1="11244" x2="1002" y2="11244"/>
                                  <a14:backgroundMark x1="1240" y1="24043" x2="1240" y2="24043"/>
                                  <a14:backgroundMark x1="1240" y1="23923" x2="620" y2="24522"/>
                                  <a14:backgroundMark x1="954" y1="24043" x2="620" y2="18062"/>
                                  <a14:backgroundMark x1="620" y1="21770" x2="620" y2="23325"/>
                                  <a14:backgroundMark x1="620" y1="22847" x2="573" y2="23565"/>
                                  <a14:backgroundMark x1="668" y1="23923" x2="668" y2="23923"/>
                                  <a14:backgroundMark x1="811" y1="23684" x2="811" y2="23684"/>
                                  <a14:backgroundMark x1="1193" y1="23684" x2="954" y2="19976"/>
                                  <a14:backgroundMark x1="1240" y1="28947" x2="1240" y2="28947"/>
                                  <a14:backgroundMark x1="1050" y1="29306" x2="1050" y2="29306"/>
                                  <a14:backgroundMark x1="1097" y1="24880" x2="1097" y2="24880"/>
                                  <a14:backgroundMark x1="1050" y1="25957" x2="1050" y2="25957"/>
                                  <a14:backgroundMark x1="1002" y1="27153" x2="1002" y2="27153"/>
                                  <a14:backgroundMark x1="1097" y1="28110" x2="1097" y2="28110"/>
                                  <a14:backgroundMark x1="1050" y1="27990" x2="382" y2="25000"/>
                                  <a14:backgroundMark x1="1002" y1="27033" x2="763" y2="24402"/>
                                  <a14:backgroundMark x1="1050" y1="26196" x2="1193" y2="24402"/>
                                  <a14:backgroundMark x1="1097" y1="33732" x2="1097" y2="33732"/>
                                  <a14:backgroundMark x1="1097" y1="34091" x2="1097" y2="34091"/>
                                  <a14:backgroundMark x1="1050" y1="32775" x2="1050" y2="32775"/>
                                  <a14:backgroundMark x1="1097" y1="32536" x2="382" y2="26914"/>
                                  <a14:backgroundMark x1="1050" y1="29426" x2="954" y2="30981"/>
                                  <a14:backgroundMark x1="954" y1="28589" x2="954" y2="28589"/>
                                  <a14:backgroundMark x1="1050" y1="39115" x2="1050" y2="39115"/>
                                  <a14:backgroundMark x1="1145" y1="38517" x2="1145" y2="38517"/>
                                  <a14:backgroundMark x1="1002" y1="37919" x2="1002" y2="37919"/>
                                  <a14:backgroundMark x1="1002" y1="36962" x2="1002" y2="36962"/>
                                  <a14:backgroundMark x1="954" y1="36124" x2="954" y2="36124"/>
                                  <a14:backgroundMark x1="1002" y1="35407" x2="1002" y2="35407"/>
                                  <a14:backgroundMark x1="1050" y1="34928" x2="1050" y2="34928"/>
                                  <a14:backgroundMark x1="143" y1="33134" x2="334" y2="48684"/>
                                  <a14:backgroundMark x1="716" y1="48684" x2="811" y2="32895"/>
                                  <a14:backgroundMark x1="1097" y1="44019" x2="1097" y2="44019"/>
                                  <a14:backgroundMark x1="1193" y1="43541" x2="1193" y2="43541"/>
                                  <a14:backgroundMark x1="1050" y1="42943" x2="1050" y2="42943"/>
                                  <a14:backgroundMark x1="1050" y1="42823" x2="906" y2="38876"/>
                                  <a14:backgroundMark x1="1002" y1="48565" x2="1002" y2="44258"/>
                                  <a14:backgroundMark x1="1097" y1="18182" x2="1097" y2="18182"/>
                                  <a14:backgroundMark x1="191" y1="51316" x2="191" y2="99522"/>
                                  <a14:backgroundMark x1="668" y1="51196" x2="620" y2="99402"/>
                                  <a14:backgroundMark x1="1145" y1="55502" x2="1145" y2="55502"/>
                                  <a14:backgroundMark x1="1050" y1="54904" x2="1050" y2="54904"/>
                                  <a14:backgroundMark x1="1145" y1="54306" x2="1145" y2="54306"/>
                                  <a14:backgroundMark x1="1097" y1="53708" x2="1097" y2="53708"/>
                                  <a14:backgroundMark x1="1145" y1="52871" x2="1145" y2="52871"/>
                                  <a14:backgroundMark x1="1145" y1="52153" x2="1145" y2="52153"/>
                                  <a14:backgroundMark x1="1193" y1="51794" x2="1193" y2="51794"/>
                                  <a14:backgroundMark x1="1097" y1="51316" x2="1097" y2="51316"/>
                                  <a14:backgroundMark x1="906" y1="52632" x2="906" y2="52632"/>
                                  <a14:backgroundMark x1="1050" y1="56220" x2="1050" y2="56220"/>
                                  <a14:backgroundMark x1="1050" y1="55622" x2="954" y2="55622"/>
                                  <a14:backgroundMark x1="1097" y1="57057" x2="1097" y2="57057"/>
                                  <a14:backgroundMark x1="1050" y1="57895" x2="1050" y2="57895"/>
                                  <a14:backgroundMark x1="1050" y1="58612" x2="1050" y2="58612"/>
                                  <a14:backgroundMark x1="1097" y1="59211" x2="1097" y2="59211"/>
                                  <a14:backgroundMark x1="1193" y1="59809" x2="1193" y2="59809"/>
                                  <a14:backgroundMark x1="1002" y1="60167" x2="1002" y2="60167"/>
                                  <a14:backgroundMark x1="1145" y1="60646" x2="1145" y2="60646"/>
                                  <a14:backgroundMark x1="954" y1="61364" x2="954" y2="61364"/>
                                  <a14:backgroundMark x1="1050" y1="61722" x2="1050" y2="61722"/>
                                  <a14:backgroundMark x1="1002" y1="62321" x2="1002" y2="62321"/>
                                  <a14:backgroundMark x1="1050" y1="62799" x2="1050" y2="62799"/>
                                  <a14:backgroundMark x1="1145" y1="63636" x2="1145" y2="63636"/>
                                  <a14:backgroundMark x1="1050" y1="64234" x2="1050" y2="64234"/>
                                  <a14:backgroundMark x1="1145" y1="65072" x2="1145" y2="65072"/>
                                  <a14:backgroundMark x1="954" y1="64833" x2="954" y2="64833"/>
                                  <a14:backgroundMark x1="1002" y1="64354" x2="1002" y2="64354"/>
                                  <a14:backgroundMark x1="1002" y1="65550" x2="1002" y2="65550"/>
                                  <a14:backgroundMark x1="1002" y1="66148" x2="1002" y2="66148"/>
                                  <a14:backgroundMark x1="1097" y1="66627" x2="1097" y2="66627"/>
                                  <a14:backgroundMark x1="1050" y1="67584" x2="1050" y2="67584"/>
                                  <a14:backgroundMark x1="1002" y1="67105" x2="1002" y2="67105"/>
                                  <a14:backgroundMark x1="1097" y1="68541" x2="1097" y2="68541"/>
                                  <a14:backgroundMark x1="1002" y1="69258" x2="1002" y2="69258"/>
                                  <a14:backgroundMark x1="1097" y1="69856" x2="1097" y2="69856"/>
                                  <a14:backgroundMark x1="1097" y1="70335" x2="1097" y2="70335"/>
                                  <a14:backgroundMark x1="1050" y1="71172" x2="1050" y2="71172"/>
                                  <a14:backgroundMark x1="1097" y1="71770" x2="1097" y2="71770"/>
                                  <a14:backgroundMark x1="1097" y1="72368" x2="1097" y2="72368"/>
                                  <a14:backgroundMark x1="1050" y1="73086" x2="1050" y2="73086"/>
                                  <a14:backgroundMark x1="1145" y1="73923" x2="1145" y2="73923"/>
                                  <a14:backgroundMark x1="954" y1="74163" x2="954" y2="74163"/>
                                  <a14:backgroundMark x1="1145" y1="74641" x2="1145" y2="74641"/>
                                  <a14:backgroundMark x1="954" y1="75120" x2="954" y2="75120"/>
                                  <a14:backgroundMark x1="1097" y1="75478" x2="1097" y2="75478"/>
                                  <a14:backgroundMark x1="1050" y1="75957" x2="1050" y2="75957"/>
                                  <a14:backgroundMark x1="1050" y1="76794" x2="1050" y2="76794"/>
                                  <a14:backgroundMark x1="1002" y1="77392" x2="1002" y2="77392"/>
                                  <a14:backgroundMark x1="1050" y1="78110" x2="1050" y2="78110"/>
                                  <a14:backgroundMark x1="859" y1="78589" x2="859" y2="78589"/>
                                  <a14:backgroundMark x1="716" y1="78110" x2="716" y2="78110"/>
                                  <a14:backgroundMark x1="1002" y1="79187" x2="1002" y2="79187"/>
                                  <a14:backgroundMark x1="859" y1="80144" x2="859" y2="80144"/>
                                  <a14:backgroundMark x1="906" y1="79665" x2="906" y2="79665"/>
                                  <a14:backgroundMark x1="1097" y1="79785" x2="1097" y2="79785"/>
                                  <a14:backgroundMark x1="1002" y1="80742" x2="1002" y2="80742"/>
                                  <a14:backgroundMark x1="906" y1="81340" x2="906" y2="81340"/>
                                  <a14:backgroundMark x1="1097" y1="82297" x2="1097" y2="82297"/>
                                  <a14:backgroundMark x1="1050" y1="81699" x2="1050" y2="81699"/>
                                  <a14:backgroundMark x1="1002" y1="83014" x2="1002" y2="83014"/>
                                  <a14:backgroundMark x1="906" y1="83373" x2="906" y2="83373"/>
                                  <a14:backgroundMark x1="859" y1="83014" x2="859" y2="83014"/>
                                  <a14:backgroundMark x1="1002" y1="83732" x2="1002" y2="83732"/>
                                  <a14:backgroundMark x1="1097" y1="84330" x2="1097" y2="84330"/>
                                  <a14:backgroundMark x1="1002" y1="84569" x2="1002" y2="84569"/>
                                  <a14:backgroundMark x1="1097" y1="85048" x2="1097" y2="85048"/>
                                  <a14:backgroundMark x1="954" y1="86005" x2="954" y2="86005"/>
                                  <a14:backgroundMark x1="954" y1="85646" x2="906" y2="85766"/>
                                  <a14:backgroundMark x1="1002" y1="86842" x2="1002" y2="86842"/>
                                  <a14:backgroundMark x1="954" y1="87679" x2="954" y2="87679"/>
                                  <a14:backgroundMark x1="811" y1="87321" x2="811" y2="87321"/>
                                  <a14:backgroundMark x1="954" y1="88517" x2="954" y2="88517"/>
                                  <a14:backgroundMark x1="906" y1="88158" x2="906" y2="88158"/>
                                  <a14:backgroundMark x1="1050" y1="89115" x2="1050" y2="89115"/>
                                  <a14:backgroundMark x1="954" y1="89593" x2="954" y2="89593"/>
                                  <a14:backgroundMark x1="811" y1="89115" x2="811" y2="89115"/>
                                  <a14:backgroundMark x1="906" y1="90191" x2="906" y2="90191"/>
                                  <a14:backgroundMark x1="1097" y1="90789" x2="1097" y2="90789"/>
                                  <a14:backgroundMark x1="1002" y1="91388" x2="1002" y2="91388"/>
                                  <a14:backgroundMark x1="954" y1="92225" x2="954" y2="92225"/>
                                  <a14:backgroundMark x1="954" y1="92703" x2="954" y2="92703"/>
                                  <a14:backgroundMark x1="906" y1="93421" x2="906" y2="93421"/>
                                  <a14:backgroundMark x1="1002" y1="94019" x2="1002" y2="94019"/>
                                  <a14:backgroundMark x1="906" y1="94617" x2="906" y2="94617"/>
                                  <a14:backgroundMark x1="1145" y1="94498" x2="1145" y2="94498"/>
                                  <a14:backgroundMark x1="906" y1="95215" x2="906" y2="95215"/>
                                  <a14:backgroundMark x1="1145" y1="95096" x2="1145" y2="95096"/>
                                  <a14:backgroundMark x1="906" y1="96172" x2="906" y2="96172"/>
                                  <a14:backgroundMark x1="906" y1="97129" x2="906" y2="97129"/>
                                  <a14:backgroundMark x1="1097" y1="96651" x2="1097" y2="96651"/>
                                  <a14:backgroundMark x1="1097" y1="95694" x2="1097" y2="95694"/>
                                  <a14:backgroundMark x1="906" y1="97847" x2="906" y2="97847"/>
                                  <a14:backgroundMark x1="1097" y1="97368" x2="1097" y2="97368"/>
                                  <a14:backgroundMark x1="859" y1="99043" x2="859" y2="99043"/>
                                  <a14:backgroundMark x1="1050" y1="98325" x2="1050" y2="98325"/>
                                  <a14:backgroundMark x1="1002" y1="99522" x2="1002" y2="99522"/>
                                  <a14:backgroundMark x1="99809" y1="239" x2="99809" y2="99641"/>
                                  <a14:backgroundMark x1="99380" y1="598" x2="99380" y2="598"/>
                                  <a14:backgroundMark x1="99427" y1="1316" x2="99427" y2="1435"/>
                                  <a14:backgroundMark x1="99427" y1="2033" x2="99427" y2="2033"/>
                                  <a14:backgroundMark x1="99427" y1="3110" x2="99427" y2="3110"/>
                                  <a14:backgroundMark x1="99380" y1="2632" x2="99380" y2="2632"/>
                                  <a14:backgroundMark x1="99475" y1="3708" x2="99475" y2="3708"/>
                                  <a14:backgroundMark x1="99380" y1="4426" x2="99380" y2="4426"/>
                                  <a14:backgroundMark x1="99523" y1="4306" x2="99523" y2="4306"/>
                                  <a14:backgroundMark x1="99523" y1="5263" x2="99523" y2="5263"/>
                                  <a14:backgroundMark x1="99380" y1="5383" x2="99380" y2="5383"/>
                                  <a14:backgroundMark x1="99427" y1="6340" x2="99427" y2="6340"/>
                                  <a14:backgroundMark x1="99523" y1="7057" x2="99523" y2="7057"/>
                                  <a14:backgroundMark x1="99618" y1="7775" x2="99618" y2="7775"/>
                                  <a14:backgroundMark x1="99380" y1="7656" x2="99380" y2="7656"/>
                                  <a14:backgroundMark x1="99475" y1="7297" x2="99475" y2="7297"/>
                                  <a14:backgroundMark x1="99571" y1="6579" x2="99571" y2="6579"/>
                                  <a14:backgroundMark x1="99380" y1="7057" x2="99380" y2="7057"/>
                                  <a14:backgroundMark x1="99571" y1="8373" x2="99571" y2="8373"/>
                                  <a14:backgroundMark x1="99332" y1="8493" x2="99332" y2="8493"/>
                                  <a14:backgroundMark x1="99475" y1="8971" x2="99475" y2="8971"/>
                                  <a14:backgroundMark x1="99475" y1="9569" x2="99475" y2="9569"/>
                                  <a14:backgroundMark x1="99427" y1="10048" x2="99427" y2="10048"/>
                                  <a14:backgroundMark x1="99475" y1="10526" x2="99475" y2="10526"/>
                                  <a14:backgroundMark x1="99380" y1="10885" x2="99380" y2="10885"/>
                                  <a14:backgroundMark x1="99475" y1="11364" x2="99475" y2="11364"/>
                                  <a14:backgroundMark x1="99332" y1="11842" x2="99332" y2="11842"/>
                                  <a14:backgroundMark x1="99523" y1="12201" x2="99523" y2="12201"/>
                                  <a14:backgroundMark x1="99427" y1="12679" x2="99427" y2="12679"/>
                                  <a14:backgroundMark x1="99284" y1="13158" x2="99284" y2="13158"/>
                                  <a14:backgroundMark x1="99475" y1="13636" x2="99475" y2="13636"/>
                                  <a14:backgroundMark x1="99571" y1="14115" x2="99571" y2="14115"/>
                                  <a14:backgroundMark x1="99332" y1="13995" x2="99332" y2="13995"/>
                                  <a14:backgroundMark x1="99380" y1="14474" x2="99380" y2="14474"/>
                                  <a14:backgroundMark x1="99475" y1="15191" x2="99475" y2="15191"/>
                                  <a14:backgroundMark x1="99380" y1="15550" x2="99380" y2="15550"/>
                                  <a14:backgroundMark x1="99523" y1="16268" x2="99523" y2="16268"/>
                                  <a14:backgroundMark x1="99332" y1="16507" x2="99332" y2="16507"/>
                                  <a14:backgroundMark x1="99523" y1="16986" x2="99523" y2="16986"/>
                                  <a14:backgroundMark x1="99475" y1="17823" x2="99475" y2="17823"/>
                                  <a14:backgroundMark x1="99380" y1="17344" x2="99380" y2="17344"/>
                                  <a14:backgroundMark x1="99618" y1="18421" x2="99618" y2="18421"/>
                                  <a14:backgroundMark x1="99380" y1="18421" x2="99380" y2="18421"/>
                                  <a14:backgroundMark x1="99475" y1="19139" x2="99475" y2="19139"/>
                                  <a14:backgroundMark x1="99332" y1="19019" x2="99332" y2="19019"/>
                                  <a14:backgroundMark x1="99523" y1="20215" x2="99523" y2="20215"/>
                                  <a14:backgroundMark x1="99427" y1="19856" x2="99427" y2="19856"/>
                                  <a14:backgroundMark x1="99380" y1="20335" x2="99380" y2="20335"/>
                                  <a14:backgroundMark x1="99571" y1="20813" x2="99571" y2="20813"/>
                                  <a14:backgroundMark x1="99475" y1="21053" x2="99475" y2="21053"/>
                                  <a14:backgroundMark x1="99523" y1="21770" x2="99523" y2="21770"/>
                                  <a14:backgroundMark x1="99332" y1="21770" x2="99332" y2="21770"/>
                                  <a14:backgroundMark x1="99523" y1="22488" x2="99523" y2="22488"/>
                                  <a14:backgroundMark x1="99332" y1="22608" x2="99332" y2="22608"/>
                                  <a14:backgroundMark x1="99380" y1="22129" x2="99380" y2="22129"/>
                                  <a14:backgroundMark x1="99618" y1="22967" x2="99618" y2="22967"/>
                                  <a14:backgroundMark x1="99571" y1="23684" x2="99571" y2="23684"/>
                                  <a14:backgroundMark x1="99380" y1="23206" x2="99380" y2="23206"/>
                                  <a14:backgroundMark x1="99332" y1="23445" x2="99332" y2="23445"/>
                                  <a14:backgroundMark x1="99523" y1="24043" x2="99523" y2="24043"/>
                                  <a14:backgroundMark x1="99427" y1="24641" x2="99427" y2="24641"/>
                                  <a14:backgroundMark x1="99332" y1="24163" x2="99332" y2="24163"/>
                                  <a14:backgroundMark x1="99618" y1="25000" x2="99618" y2="25000"/>
                                  <a14:backgroundMark x1="99427" y1="25359" x2="99427" y2="25359"/>
                                  <a14:backgroundMark x1="99332" y1="25239" x2="99332" y2="25239"/>
                                  <a14:backgroundMark x1="99427" y1="25837" x2="99427" y2="25837"/>
                                  <a14:backgroundMark x1="99475" y1="26555" x2="99475" y2="26555"/>
                                  <a14:backgroundMark x1="99332" y1="26316" x2="99332" y2="26316"/>
                                  <a14:backgroundMark x1="99571" y1="26914" x2="99571" y2="26914"/>
                                  <a14:backgroundMark x1="99427" y1="27153" x2="99427" y2="27153"/>
                                  <a14:backgroundMark x1="99332" y1="27273" x2="99332" y2="27273"/>
                                  <a14:backgroundMark x1="99237" y1="27751" x2="99237" y2="27751"/>
                                  <a14:backgroundMark x1="99189" y1="28230" x2="99189" y2="28230"/>
                                  <a14:backgroundMark x1="99427" y1="28230" x2="99427" y2="28230"/>
                                  <a14:backgroundMark x1="99332" y1="28708" x2="99332" y2="28708"/>
                                  <a14:backgroundMark x1="99523" y1="28947" x2="99523" y2="28947"/>
                                  <a14:backgroundMark x1="99380" y1="29426" x2="99380" y2="29426"/>
                                  <a14:backgroundMark x1="99332" y1="29785" x2="99332" y2="29785"/>
                                  <a14:backgroundMark x1="99284" y1="29306" x2="99284" y2="29306"/>
                                  <a14:backgroundMark x1="99427" y1="30263" x2="99427" y2="30263"/>
                                  <a14:backgroundMark x1="99380" y1="30742" x2="99380" y2="30742"/>
                                  <a14:backgroundMark x1="99284" y1="31340" x2="99284" y2="31340"/>
                                  <a14:backgroundMark x1="99427" y1="31579" x2="99427" y2="31579"/>
                                  <a14:backgroundMark x1="99427" y1="32297" x2="99427" y2="32297"/>
                                  <a14:backgroundMark x1="99427" y1="32775" x2="99427" y2="32775"/>
                                  <a14:backgroundMark x1="99523" y1="33493" x2="99523" y2="33493"/>
                                  <a14:backgroundMark x1="99332" y1="33373" x2="99332" y2="33373"/>
                                  <a14:backgroundMark x1="99380" y1="32297" x2="99380" y2="32297"/>
                                  <a14:backgroundMark x1="99380" y1="33971" x2="99380" y2="33971"/>
                                  <a14:backgroundMark x1="99427" y1="34569" x2="99427" y2="34569"/>
                                  <a14:backgroundMark x1="99332" y1="34330" x2="99332" y2="34330"/>
                                  <a14:backgroundMark x1="99571" y1="35167" x2="99571" y2="35167"/>
                                  <a14:backgroundMark x1="99380" y1="35526" x2="99380" y2="35526"/>
                                  <a14:backgroundMark x1="99284" y1="35048" x2="99284" y2="35048"/>
                                  <a14:backgroundMark x1="99380" y1="36364" x2="99380" y2="36364"/>
                                  <a14:backgroundMark x1="99332" y1="35885" x2="99332" y2="35885"/>
                                  <a14:backgroundMark x1="99380" y1="37201" x2="99380" y2="37201"/>
                                  <a14:backgroundMark x1="99427" y1="37799" x2="99427" y2="37799"/>
                                  <a14:backgroundMark x1="99427" y1="38517" x2="99427" y2="38517"/>
                                  <a14:backgroundMark x1="99427" y1="38397" x2="99427" y2="38397"/>
                                  <a14:backgroundMark x1="99284" y1="37081" x2="99284" y2="37081"/>
                                  <a14:backgroundMark x1="99237" y1="38038" x2="99237" y2="38038"/>
                                  <a14:backgroundMark x1="99380" y1="39354" x2="99380" y2="39354"/>
                                  <a14:backgroundMark x1="99284" y1="40072" x2="99284" y2="40072"/>
                                  <a14:backgroundMark x1="99237" y1="39234" x2="99237" y2="39234"/>
                                  <a14:backgroundMark x1="99427" y1="40670" x2="99427" y2="40670"/>
                                  <a14:backgroundMark x1="99427" y1="40431" x2="99427" y2="40431"/>
                                  <a14:backgroundMark x1="99571" y1="41746" x2="99571" y2="41746"/>
                                  <a14:backgroundMark x1="99380" y1="41866" x2="99380" y2="41866"/>
                                  <a14:backgroundMark x1="99332" y1="41507" x2="99332" y2="41507"/>
                                  <a14:backgroundMark x1="99380" y1="40909" x2="99380" y2="40909"/>
                                  <a14:backgroundMark x1="99427" y1="42464" x2="99427" y2="42464"/>
                                  <a14:backgroundMark x1="99380" y1="42703" x2="99380" y2="42703"/>
                                  <a14:backgroundMark x1="99284" y1="43062" x2="99284" y2="43062"/>
                                  <a14:backgroundMark x1="99571" y1="43421" x2="99571" y2="43421"/>
                                  <a14:backgroundMark x1="99475" y1="43900" x2="99475" y2="43900"/>
                                  <a14:backgroundMark x1="99237" y1="43660" x2="99237" y2="43660"/>
                                  <a14:backgroundMark x1="99141" y1="44139" x2="99141" y2="44139"/>
                                  <a14:backgroundMark x1="99427" y1="44976" x2="99427" y2="44976"/>
                                  <a14:backgroundMark x1="99427" y1="45933" x2="99427" y2="45933"/>
                                  <a14:backgroundMark x1="99427" y1="46770" x2="99427" y2="46770"/>
                                  <a14:backgroundMark x1="99523" y1="47847" x2="99523" y2="47847"/>
                                  <a14:backgroundMark x1="99427" y1="47488" x2="99523" y2="48565"/>
                                  <a14:backgroundMark x1="99237" y1="48565" x2="99237" y2="48565"/>
                                  <a14:backgroundMark x1="99237" y1="48086" x2="99237" y2="48086"/>
                                  <a14:backgroundMark x1="99284" y1="45574" x2="99284" y2="45574"/>
                                  <a14:backgroundMark x1="99380" y1="46651" x2="99380" y2="46651"/>
                                  <a14:backgroundMark x1="99571" y1="99641" x2="99618" y2="65789"/>
                                  <a14:backgroundMark x1="99571" y1="65550" x2="99571" y2="51196"/>
                                  <a14:backgroundMark x1="99380" y1="54067" x2="99380" y2="54067"/>
                                  <a14:backgroundMark x1="99475" y1="53349" x2="99475" y2="53349"/>
                                  <a14:backgroundMark x1="99571" y1="52512" x2="99571" y2="52512"/>
                                  <a14:backgroundMark x1="99427" y1="52033" x2="99427" y2="52033"/>
                                  <a14:backgroundMark x1="99427" y1="54665" x2="99427" y2="54665"/>
                                  <a14:backgroundMark x1="99380" y1="55263" x2="99380" y2="55263"/>
                                  <a14:backgroundMark x1="99380" y1="55981" x2="99380" y2="55981"/>
                                  <a14:backgroundMark x1="99380" y1="56579" x2="99380" y2="56579"/>
                                  <a14:backgroundMark x1="99332" y1="57416" x2="99332" y2="57416"/>
                                  <a14:backgroundMark x1="99427" y1="58134" x2="99427" y2="58134"/>
                                  <a14:backgroundMark x1="99380" y1="58852" x2="99380" y2="58852"/>
                                  <a14:backgroundMark x1="99427" y1="59809" x2="99427" y2="59809"/>
                                  <a14:backgroundMark x1="99380" y1="59450" x2="99380" y2="59450"/>
                                  <a14:backgroundMark x1="99427" y1="60526" x2="99427" y2="60526"/>
                                  <a14:backgroundMark x1="99523" y1="61005" x2="99523" y2="61005"/>
                                  <a14:backgroundMark x1="99380" y1="61005" x2="99380" y2="61005"/>
                                  <a14:backgroundMark x1="99380" y1="61842" x2="99380" y2="61842"/>
                                  <a14:backgroundMark x1="99427" y1="62440" x2="99427" y2="62440"/>
                                  <a14:backgroundMark x1="99427" y1="62919" x2="99427" y2="62919"/>
                                  <a14:backgroundMark x1="99427" y1="63636" x2="99427" y2="63636"/>
                                  <a14:backgroundMark x1="99427" y1="64234" x2="99427" y2="64234"/>
                                  <a14:backgroundMark x1="99427" y1="64713" x2="99427" y2="64713"/>
                                  <a14:backgroundMark x1="99427" y1="65311" x2="99427" y2="65311"/>
                                  <a14:backgroundMark x1="99380" y1="65789" x2="99380" y2="65789"/>
                                  <a14:backgroundMark x1="99380" y1="66268" x2="99380" y2="66268"/>
                                  <a14:backgroundMark x1="99380" y1="66986" x2="99380" y2="66986"/>
                                  <a14:backgroundMark x1="99380" y1="67584" x2="99380" y2="67584"/>
                                  <a14:backgroundMark x1="99380" y1="68182" x2="99380" y2="68182"/>
                                  <a14:backgroundMark x1="99380" y1="68660" x2="99380" y2="68660"/>
                                  <a14:backgroundMark x1="99380" y1="69258" x2="99380" y2="69258"/>
                                  <a14:backgroundMark x1="99380" y1="69976" x2="99380" y2="69976"/>
                                  <a14:backgroundMark x1="99380" y1="70574" x2="99380" y2="70574"/>
                                  <a14:backgroundMark x1="99380" y1="71053" x2="99380" y2="71053"/>
                                  <a14:backgroundMark x1="99380" y1="71890" x2="99380" y2="71890"/>
                                  <a14:backgroundMark x1="99380" y1="72608" x2="99380" y2="72608"/>
                                  <a14:backgroundMark x1="99380" y1="73206" x2="99380" y2="73206"/>
                                  <a14:backgroundMark x1="99380" y1="73804" x2="99380" y2="73804"/>
                                  <a14:backgroundMark x1="99380" y1="74522" x2="99380" y2="74522"/>
                                  <a14:backgroundMark x1="99427" y1="75478" x2="99427" y2="75478"/>
                                  <a14:backgroundMark x1="99332" y1="75359" x2="99332" y2="75359"/>
                                  <a14:backgroundMark x1="99380" y1="76077" x2="99380" y2="76077"/>
                                  <a14:backgroundMark x1="99380" y1="76675" x2="99380" y2="76675"/>
                                  <a14:backgroundMark x1="99380" y1="77273" x2="99380" y2="77273"/>
                                  <a14:backgroundMark x1="99284" y1="77153" x2="99284" y2="77153"/>
                                  <a14:backgroundMark x1="99380" y1="77990" x2="99380" y2="77990"/>
                                  <a14:backgroundMark x1="99284" y1="78469" x2="99284" y2="78469"/>
                                  <a14:backgroundMark x1="99237" y1="79067" x2="99237" y2="79067"/>
                                  <a14:backgroundMark x1="99284" y1="79545" x2="99284" y2="79545"/>
                                  <a14:backgroundMark x1="99332" y1="80024" x2="99332" y2="80024"/>
                                  <a14:backgroundMark x1="99380" y1="80742" x2="99380" y2="80742"/>
                                  <a14:backgroundMark x1="99237" y1="80861" x2="99237" y2="80861"/>
                                  <a14:backgroundMark x1="99380" y1="81579" x2="99380" y2="81579"/>
                                  <a14:backgroundMark x1="99237" y1="81340" x2="99237" y2="81340"/>
                                  <a14:backgroundMark x1="99380" y1="82297" x2="99380" y2="82297"/>
                                  <a14:backgroundMark x1="99237" y1="82297" x2="99237" y2="82297"/>
                                  <a14:backgroundMark x1="99380" y1="83014" x2="99380" y2="83014"/>
                                  <a14:backgroundMark x1="99189" y1="83134" x2="99189" y2="83134"/>
                                  <a14:backgroundMark x1="99332" y1="83612" x2="99332" y2="83612"/>
                                  <a14:backgroundMark x1="99332" y1="84211" x2="99332" y2="84211"/>
                                  <a14:backgroundMark x1="99237" y1="84809" x2="99237" y2="84809"/>
                                  <a14:backgroundMark x1="99332" y1="85407" x2="99332" y2="85407"/>
                                  <a14:backgroundMark x1="99284" y1="86124" x2="99284" y2="86124"/>
                                  <a14:backgroundMark x1="99332" y1="86962" x2="99332" y2="86962"/>
                                  <a14:backgroundMark x1="99284" y1="86842" x2="99284" y2="86842"/>
                                  <a14:backgroundMark x1="99284" y1="87679" x2="99284" y2="87679"/>
                                  <a14:backgroundMark x1="99380" y1="88397" x2="99380" y2="88397"/>
                                  <a14:backgroundMark x1="99284" y1="88876" x2="99284" y2="88876"/>
                                  <a14:backgroundMark x1="99237" y1="88397" x2="99237" y2="88397"/>
                                  <a14:backgroundMark x1="99380" y1="89474" x2="99380" y2="89474"/>
                                  <a14:backgroundMark x1="99284" y1="89713" x2="99284" y2="89713"/>
                                  <a14:backgroundMark x1="99284" y1="90311" x2="99284" y2="90311"/>
                                  <a14:backgroundMark x1="99141" y1="90789" x2="99141" y2="90789"/>
                                  <a14:backgroundMark x1="99284" y1="91148" x2="99284" y2="91148"/>
                                  <a14:backgroundMark x1="99284" y1="91507" x2="99284" y2="91507"/>
                                  <a14:backgroundMark x1="99237" y1="92584" x2="99237" y2="92584"/>
                                  <a14:backgroundMark x1="99332" y1="92105" x2="99332" y2="92105"/>
                                  <a14:backgroundMark x1="99380" y1="93541" x2="99380" y2="93541"/>
                                  <a14:backgroundMark x1="99237" y1="93541" x2="99237" y2="93541"/>
                                  <a14:backgroundMark x1="99284" y1="94258" x2="99284" y2="94258"/>
                                  <a14:backgroundMark x1="99189" y1="94617" x2="99189" y2="94617"/>
                                  <a14:backgroundMark x1="99332" y1="94976" x2="99332" y2="94976"/>
                                  <a14:backgroundMark x1="99094" y1="95335" x2="99094" y2="95335"/>
                                  <a14:backgroundMark x1="99380" y1="95813" x2="99380" y2="95813"/>
                                  <a14:backgroundMark x1="99284" y1="96651" x2="99284" y2="96651"/>
                                  <a14:backgroundMark x1="99237" y1="96292" x2="99237" y2="96292"/>
                                  <a14:backgroundMark x1="99380" y1="97488" x2="99380" y2="97488"/>
                                  <a14:backgroundMark x1="99284" y1="97967" x2="99284" y2="97967"/>
                                  <a14:backgroundMark x1="99380" y1="98684" x2="99380" y2="98684"/>
                                  <a14:backgroundMark x1="99237" y1="98923" x2="99332" y2="99761"/>
                                  <a14:backgroundMark x1="99284" y1="97608" x2="99284" y2="97608"/>
                                  <a14:backgroundMark x1="99380" y1="97368" x2="99380" y2="97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F733" w14:textId="65F436FC" w:rsidR="00EE6F5C" w:rsidRPr="00734379" w:rsidRDefault="00C1696E" w:rsidP="00DE1C4C">
      <w:pPr>
        <w:pStyle w:val="Text"/>
      </w:pPr>
      <w:r w:rsidRPr="00734379">
        <w:t>Time is 0235. DAL240 requests a descent to FL330. Indicate what steps you would use and the minima to apply</w:t>
      </w:r>
      <w:r w:rsidR="00D76017">
        <w:t xml:space="preserve"> in </w:t>
      </w:r>
      <w:r w:rsidR="00D76017" w:rsidRPr="00150846">
        <w:t>order to accommodate this request</w:t>
      </w:r>
      <w:r w:rsidRPr="00734379">
        <w:t>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C1696E" w:rsidRPr="00734379" w14:paraId="5B969C89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B37C0" w14:textId="4E22338C" w:rsidR="00C1696E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>Obtain DME reports to show more than 20 NM in-trail.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 xml:space="preserve">Issue a descent to </w:t>
            </w:r>
            <w:r w:rsidR="000F780B" w:rsidRPr="00734379">
              <w:rPr>
                <w:rFonts w:cs="Arial"/>
                <w:i/>
                <w:iCs/>
                <w:vanish/>
              </w:rPr>
              <w:t xml:space="preserve"> </w:t>
            </w:r>
          </w:p>
        </w:tc>
      </w:tr>
      <w:tr w:rsidR="00C1696E" w:rsidRPr="00734379" w14:paraId="6C052996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0212A" w14:textId="239E1A5A" w:rsidR="00C1696E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>DAL240</w:t>
            </w:r>
            <w:r>
              <w:rPr>
                <w:rFonts w:cs="Arial"/>
                <w:i/>
                <w:iCs/>
                <w:vanish/>
              </w:rPr>
              <w:t>.</w:t>
            </w:r>
          </w:p>
        </w:tc>
      </w:tr>
      <w:tr w:rsidR="00C1696E" w:rsidRPr="00734379" w14:paraId="713124B7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95DD3" w14:textId="726945D6" w:rsidR="00C1696E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 xml:space="preserve">Speeds are similar. The trailing aircraft is descending, 20 NM </w:t>
            </w:r>
          </w:p>
        </w:tc>
      </w:tr>
      <w:tr w:rsidR="00C1696E" w:rsidRPr="00734379" w14:paraId="7C3E28EF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821C" w14:textId="10892BC7" w:rsidR="00C1696E" w:rsidRPr="0078745E" w:rsidRDefault="00C24BC1" w:rsidP="00C1696E">
            <w:pPr>
              <w:spacing w:after="0" w:line="240" w:lineRule="auto"/>
              <w:rPr>
                <w:rFonts w:cs="Arial"/>
              </w:rPr>
            </w:pPr>
            <w:r w:rsidRPr="00734379">
              <w:rPr>
                <w:rFonts w:cs="Arial"/>
                <w:i/>
                <w:iCs/>
                <w:vanish/>
              </w:rPr>
              <w:t>longitudinal separation is needed.</w:t>
            </w:r>
          </w:p>
        </w:tc>
      </w:tr>
    </w:tbl>
    <w:p w14:paraId="5B15A302" w14:textId="51206655" w:rsidR="00EE6F5C" w:rsidRPr="00734379" w:rsidRDefault="00EE6F5C" w:rsidP="00DE1C4C">
      <w:pPr>
        <w:pStyle w:val="Text"/>
      </w:pPr>
    </w:p>
    <w:p w14:paraId="6302AD42" w14:textId="77777777" w:rsidR="002C210E" w:rsidRPr="00734379" w:rsidRDefault="002C210E" w:rsidP="00670FE3">
      <w:pPr>
        <w:pStyle w:val="BlockClose"/>
      </w:pPr>
    </w:p>
    <w:p w14:paraId="585381AE" w14:textId="77777777" w:rsidR="00EE6F5C" w:rsidRPr="00734379" w:rsidRDefault="00EE6F5C" w:rsidP="00DE1C4C">
      <w:pPr>
        <w:pStyle w:val="Text"/>
        <w:sectPr w:rsidR="00EE6F5C" w:rsidRPr="00734379" w:rsidSect="00EE6F5C">
          <w:headerReference w:type="first" r:id="rId48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7F373A72" w14:textId="3103695B" w:rsidR="00EE6F5C" w:rsidRPr="00734379" w:rsidRDefault="00013040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2</w:t>
      </w:r>
      <w:r w:rsidR="00776467" w:rsidRPr="00734379">
        <w:rPr>
          <w:u w:val="none"/>
        </w:rPr>
        <w:t>.</w:t>
      </w:r>
    </w:p>
    <w:p w14:paraId="79422D59" w14:textId="0C756A7E" w:rsidR="005110EA" w:rsidRPr="00734379" w:rsidRDefault="003C1B3A" w:rsidP="005110EA">
      <w:pPr>
        <w:pStyle w:val="Draftp"/>
      </w:pPr>
      <w:r>
        <w:t>38</w:t>
      </w:r>
    </w:p>
    <w:p w14:paraId="55B9B0E3" w14:textId="3AB24A19" w:rsidR="00013040" w:rsidRPr="00734379" w:rsidRDefault="006824DD" w:rsidP="00DE1C4C">
      <w:pPr>
        <w:pStyle w:val="Text"/>
      </w:pPr>
      <w:r w:rsidRPr="006824DD">
        <w:rPr>
          <w:noProof/>
        </w:rPr>
        <w:drawing>
          <wp:inline distT="0" distB="0" distL="0" distR="0" wp14:anchorId="502DE9DE" wp14:editId="156E2746">
            <wp:extent cx="5943600" cy="2381250"/>
            <wp:effectExtent l="0" t="0" r="0" b="0"/>
            <wp:docPr id="28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70537ED-4ACF-455E-9ED4-8590BCCBF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70537ED-4ACF-455E-9ED4-8590BCCBF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100000">
                                  <a14:foregroundMark x1="2672" y1="19643" x2="94418" y2="20952"/>
                                  <a14:foregroundMark x1="1813" y1="4762" x2="2242" y2="43690"/>
                                  <a14:foregroundMark x1="10544" y1="44286" x2="34160" y2="43929"/>
                                  <a14:foregroundMark x1="5296" y1="41905" x2="5296" y2="41905"/>
                                  <a14:foregroundMark x1="96994" y1="15714" x2="96994" y2="15714"/>
                                  <a14:foregroundMark x1="96803" y1="8333" x2="96803" y2="8333"/>
                                  <a14:foregroundMark x1="91889" y1="72500" x2="91889" y2="72500"/>
                                  <a14:foregroundMark x1="4866" y1="67857" x2="94609" y2="74643"/>
                                  <a14:foregroundMark x1="96994" y1="57619" x2="97233" y2="93214"/>
                                  <a14:foregroundMark x1="2767" y1="54167" x2="2958" y2="95238"/>
                                  <a14:foregroundMark x1="39933" y1="64405" x2="39933" y2="644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D04E" w14:textId="6467FFF8" w:rsidR="00013040" w:rsidRPr="00734379" w:rsidRDefault="00013040" w:rsidP="00DE1C4C">
      <w:pPr>
        <w:pStyle w:val="Text"/>
      </w:pPr>
      <w:r w:rsidRPr="00734379">
        <w:t>Time is 2221. N99329 is requesting a climb to 10,000’. Can you issue this clearance? Explain your answer.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C1696E" w:rsidRPr="00734379" w14:paraId="16C37EC6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D4D83" w14:textId="4BA91528" w:rsidR="00C1696E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013040" w:rsidRPr="00734379">
              <w:rPr>
                <w:rFonts w:cs="Arial"/>
                <w:i/>
                <w:iCs/>
                <w:vanish/>
              </w:rPr>
              <w:t xml:space="preserve">Yes. </w:t>
            </w:r>
          </w:p>
        </w:tc>
      </w:tr>
      <w:tr w:rsidR="00C1696E" w:rsidRPr="00734379" w14:paraId="78474226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1FC9" w14:textId="26626ADF" w:rsidR="00C1696E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 w:rsidRPr="00C24BC1"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 xml:space="preserve">N99329 is the slower trailing aircraft climbing. The time is within 10 </w:t>
            </w:r>
          </w:p>
        </w:tc>
      </w:tr>
      <w:tr w:rsidR="00C1696E" w:rsidRPr="00734379" w14:paraId="0132B794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1ADBB" w14:textId="28AABEE9" w:rsidR="00C1696E" w:rsidRPr="00734379" w:rsidRDefault="00C24BC1" w:rsidP="00204A4D">
            <w:pPr>
              <w:spacing w:after="0" w:line="240" w:lineRule="auto"/>
              <w:rPr>
                <w:rFonts w:cs="Arial"/>
                <w:vanish/>
              </w:rPr>
            </w:pPr>
            <w:r w:rsidRPr="00734379">
              <w:rPr>
                <w:rFonts w:cs="Arial"/>
                <w:i/>
                <w:iCs/>
                <w:vanish/>
              </w:rPr>
              <w:t xml:space="preserve">minute window for altitude changes. The aircraft are 5 minutes in-trail and within </w:t>
            </w:r>
          </w:p>
        </w:tc>
      </w:tr>
      <w:tr w:rsidR="00C1696E" w:rsidRPr="00734379" w14:paraId="0E653017" w14:textId="77777777" w:rsidTr="00C1696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957AD" w14:textId="154657E4" w:rsidR="00C1696E" w:rsidRPr="00734379" w:rsidRDefault="00C24BC1" w:rsidP="00C1696E">
            <w:pPr>
              <w:spacing w:after="0" w:line="240" w:lineRule="auto"/>
              <w:rPr>
                <w:rFonts w:cs="Arial"/>
                <w:vanish/>
              </w:rPr>
            </w:pPr>
            <w:r w:rsidRPr="00734379">
              <w:rPr>
                <w:rFonts w:cs="Arial"/>
                <w:i/>
                <w:iCs/>
                <w:vanish/>
              </w:rPr>
              <w:t>4,000’.</w:t>
            </w:r>
            <w:r w:rsidR="00C1696E" w:rsidRPr="00734379">
              <w:rPr>
                <w:rFonts w:cs="Arial"/>
              </w:rPr>
              <w:t xml:space="preserve"> </w:t>
            </w:r>
          </w:p>
        </w:tc>
      </w:tr>
    </w:tbl>
    <w:p w14:paraId="0252D6AD" w14:textId="60F14E8B" w:rsidR="00EE6F5C" w:rsidRPr="00734379" w:rsidRDefault="00EE6F5C" w:rsidP="00DE1C4C">
      <w:pPr>
        <w:pStyle w:val="Text"/>
      </w:pPr>
    </w:p>
    <w:p w14:paraId="245F254E" w14:textId="77777777" w:rsidR="005110EA" w:rsidRPr="00734379" w:rsidRDefault="005110EA" w:rsidP="005110EA">
      <w:pPr>
        <w:pStyle w:val="BlockClose"/>
      </w:pPr>
    </w:p>
    <w:p w14:paraId="5AEBF0AD" w14:textId="287D047A" w:rsidR="00EE6F5C" w:rsidRPr="00734379" w:rsidRDefault="00EE6F5C" w:rsidP="00DE1C4C">
      <w:pPr>
        <w:pStyle w:val="Text"/>
      </w:pPr>
    </w:p>
    <w:p w14:paraId="33413259" w14:textId="77777777" w:rsidR="00EE6F5C" w:rsidRPr="00734379" w:rsidRDefault="00EE6F5C" w:rsidP="00DE1C4C">
      <w:pPr>
        <w:pStyle w:val="Text"/>
        <w:sectPr w:rsidR="00EE6F5C" w:rsidRPr="00734379" w:rsidSect="00EE6F5C"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69CDD645" w14:textId="3E31F1BD" w:rsidR="00233339" w:rsidRPr="00734379" w:rsidRDefault="00743F94" w:rsidP="00363A4C">
      <w:pPr>
        <w:pStyle w:val="TitleContinued"/>
        <w:sectPr w:rsidR="00233339" w:rsidRPr="00734379" w:rsidSect="00117752">
          <w:headerReference w:type="first" r:id="rId51"/>
          <w:pgSz w:w="12240" w:h="15840"/>
          <w:pgMar w:top="720" w:right="1440" w:bottom="1440" w:left="1440" w:header="288" w:footer="720" w:gutter="0"/>
          <w:cols w:space="346"/>
          <w:titlePg/>
          <w:docGrid w:linePitch="299"/>
        </w:sectPr>
      </w:pPr>
      <w:r w:rsidRPr="00734379">
        <w:lastRenderedPageBreak/>
        <w:t>Practice Exercise 3: Applying Opposite Course Separation</w:t>
      </w:r>
    </w:p>
    <w:p w14:paraId="5C7A8F11" w14:textId="015102CA" w:rsidR="00B21A69" w:rsidRPr="00734379" w:rsidRDefault="00B21A69" w:rsidP="00B21A69"/>
    <w:p w14:paraId="2502D91C" w14:textId="37DDAAB2" w:rsidR="00EC51C8" w:rsidRPr="00734379" w:rsidRDefault="003C1B3A" w:rsidP="00EC51C8">
      <w:pPr>
        <w:pStyle w:val="Draftp"/>
      </w:pPr>
      <w:r>
        <w:t>49</w:t>
      </w:r>
    </w:p>
    <w:p w14:paraId="1BE4AF31" w14:textId="2F2199EF" w:rsidR="00686719" w:rsidRPr="00734379" w:rsidRDefault="00686719" w:rsidP="00B21A69"/>
    <w:p w14:paraId="1462D040" w14:textId="0385E420" w:rsidR="00686719" w:rsidRPr="00734379" w:rsidRDefault="00686719" w:rsidP="00686719">
      <w:pPr>
        <w:pStyle w:val="BlockOpen"/>
        <w:jc w:val="center"/>
      </w:pPr>
      <w:r w:rsidRPr="00734379">
        <w:br w:type="column"/>
      </w:r>
      <w:r w:rsidR="00EE1012" w:rsidRPr="00EE1012">
        <w:rPr>
          <w:noProof/>
        </w:rPr>
        <w:drawing>
          <wp:inline distT="0" distB="0" distL="0" distR="0" wp14:anchorId="3978F214" wp14:editId="726C5607">
            <wp:extent cx="2624328" cy="1965960"/>
            <wp:effectExtent l="19050" t="19050" r="241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65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D2903" w14:textId="77777777" w:rsidR="00686719" w:rsidRPr="00734379" w:rsidRDefault="00686719" w:rsidP="00EC51C8">
      <w:pPr>
        <w:pStyle w:val="BlockOpen"/>
        <w:jc w:val="center"/>
      </w:pPr>
    </w:p>
    <w:p w14:paraId="30339EAE" w14:textId="77777777" w:rsidR="007318DA" w:rsidRPr="00734379" w:rsidRDefault="007318DA" w:rsidP="007318DA">
      <w:pPr>
        <w:spacing w:after="120"/>
        <w:sectPr w:rsidR="007318DA" w:rsidRPr="00734379" w:rsidSect="00233339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01350487" w14:textId="01F09F81" w:rsidR="00B21A69" w:rsidRPr="00734379" w:rsidRDefault="00B21A69" w:rsidP="00EC51C8">
      <w:pPr>
        <w:spacing w:after="120"/>
      </w:pPr>
    </w:p>
    <w:p w14:paraId="53E8CB1A" w14:textId="64CF5677" w:rsidR="005110EA" w:rsidRPr="00734379" w:rsidRDefault="005110EA" w:rsidP="008F39BD">
      <w:pPr>
        <w:pStyle w:val="Subtitle"/>
        <w:spacing w:before="0" w:after="0" w:line="240" w:lineRule="auto"/>
        <w:outlineLvl w:val="2"/>
      </w:pPr>
      <w:r w:rsidRPr="00734379">
        <w:t>Purpose</w:t>
      </w:r>
    </w:p>
    <w:p w14:paraId="5EE8CC61" w14:textId="66733159" w:rsidR="005110EA" w:rsidRPr="00734379" w:rsidRDefault="005110EA" w:rsidP="008F39BD">
      <w:pPr>
        <w:pStyle w:val="BlockOpen"/>
      </w:pPr>
      <w:r w:rsidRPr="00734379">
        <w:br w:type="column"/>
      </w:r>
      <w:r w:rsidRPr="00734379">
        <w:t>Appl</w:t>
      </w:r>
      <w:r w:rsidR="000C4236" w:rsidRPr="00734379">
        <w:t>y</w:t>
      </w:r>
      <w:r w:rsidRPr="00734379">
        <w:t xml:space="preserve"> opposite course longitudinal separation</w:t>
      </w:r>
    </w:p>
    <w:p w14:paraId="23F583F3" w14:textId="77777777" w:rsidR="005110EA" w:rsidRPr="00734379" w:rsidRDefault="005110EA" w:rsidP="008F39BD">
      <w:pPr>
        <w:spacing w:before="120" w:after="0"/>
        <w:sectPr w:rsidR="005110EA" w:rsidRPr="00734379" w:rsidSect="00233339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1CD3CB89" w14:textId="77777777" w:rsidR="005110EA" w:rsidRPr="00734379" w:rsidRDefault="005110EA" w:rsidP="00223413">
      <w:pPr>
        <w:pStyle w:val="Subtitle"/>
        <w:outlineLvl w:val="2"/>
      </w:pPr>
      <w:r w:rsidRPr="00734379">
        <w:t>Materials</w:t>
      </w:r>
    </w:p>
    <w:p w14:paraId="01AFF120" w14:textId="149C7242" w:rsidR="00FB3CCB" w:rsidRPr="00734379" w:rsidRDefault="005110EA" w:rsidP="00EC51C8">
      <w:pPr>
        <w:pStyle w:val="BlockOpen"/>
        <w:spacing w:after="120"/>
      </w:pPr>
      <w:r w:rsidRPr="00734379">
        <w:br w:type="column"/>
      </w:r>
      <w:r w:rsidRPr="0078745E">
        <w:rPr>
          <w:noProof/>
        </w:rPr>
        <w:drawing>
          <wp:inline distT="0" distB="0" distL="0" distR="0" wp14:anchorId="08C167C5" wp14:editId="7EB6B293">
            <wp:extent cx="297227" cy="274320"/>
            <wp:effectExtent l="0" t="0" r="762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"/>
                    <a:stretch/>
                  </pic:blipFill>
                  <pic:spPr bwMode="auto">
                    <a:xfrm>
                      <a:off x="0" y="0"/>
                      <a:ext cx="297227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752" w:rsidRPr="00734379">
        <w:rPr>
          <w:vanish/>
        </w:rPr>
        <w:t xml:space="preserve"> </w:t>
      </w:r>
      <w:r w:rsidR="00AC6D32" w:rsidRPr="00734379">
        <w:t>Handout</w:t>
      </w:r>
      <w:r w:rsidR="00AC6D32">
        <w:t>:</w:t>
      </w:r>
      <w:r w:rsidR="00AC6D32" w:rsidRPr="00734379">
        <w:t xml:space="preserve"> </w:t>
      </w:r>
      <w:r w:rsidR="00AC6D32" w:rsidRPr="00734379">
        <w:rPr>
          <w:i/>
          <w:iCs/>
          <w:vanish/>
        </w:rPr>
        <w:t>HO01_L01</w:t>
      </w:r>
    </w:p>
    <w:p w14:paraId="44E15407" w14:textId="75D8FA09" w:rsidR="00FB3CCB" w:rsidRPr="00734379" w:rsidRDefault="00FB3CCB" w:rsidP="00430E0D">
      <w:pPr>
        <w:pStyle w:val="BulletsLevel1"/>
      </w:pPr>
      <w:r w:rsidRPr="00734379">
        <w:t xml:space="preserve">Practice </w:t>
      </w:r>
      <w:r w:rsidR="00AC6D32">
        <w:t>e</w:t>
      </w:r>
      <w:r w:rsidRPr="00734379">
        <w:t>xercise</w:t>
      </w:r>
      <w:r w:rsidR="00AC6D32">
        <w:t xml:space="preserve"> 3 from Lesson 1</w:t>
      </w:r>
      <w:r w:rsidRPr="00734379">
        <w:t xml:space="preserve"> </w:t>
      </w:r>
      <w:r w:rsidR="00AC6D32">
        <w:t>h</w:t>
      </w:r>
      <w:r w:rsidR="00686719" w:rsidRPr="00734379">
        <w:t>andout</w:t>
      </w:r>
    </w:p>
    <w:p w14:paraId="4D135446" w14:textId="66F0F484" w:rsidR="00FB3CCB" w:rsidRPr="00734379" w:rsidRDefault="00FB3CCB" w:rsidP="00430E0D">
      <w:pPr>
        <w:pStyle w:val="BulletsLevel1"/>
      </w:pPr>
      <w:r w:rsidRPr="00734379">
        <w:t>Pen or pencil</w:t>
      </w:r>
    </w:p>
    <w:p w14:paraId="5C45AE0C" w14:textId="77777777" w:rsidR="005110EA" w:rsidRPr="00734379" w:rsidRDefault="005110EA" w:rsidP="005110EA">
      <w:pPr>
        <w:sectPr w:rsidR="005110EA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7832E8DC" w14:textId="77777777" w:rsidR="005110EA" w:rsidRPr="00734379" w:rsidRDefault="005110EA" w:rsidP="00223413">
      <w:pPr>
        <w:pStyle w:val="Subtitle"/>
        <w:outlineLvl w:val="2"/>
      </w:pPr>
      <w:r w:rsidRPr="00734379">
        <w:t>Directions</w:t>
      </w:r>
    </w:p>
    <w:p w14:paraId="0D4827C6" w14:textId="0854E8B6" w:rsidR="00AC6D32" w:rsidRDefault="005110EA">
      <w:pPr>
        <w:pStyle w:val="BlockOpen"/>
      </w:pPr>
      <w:r w:rsidRPr="00734379">
        <w:br w:type="column"/>
      </w:r>
      <w:r w:rsidR="00AC6D32" w:rsidRPr="00AC6D32">
        <w:t>This exercise takes approximately 20 minutes to complete</w:t>
      </w:r>
      <w:r w:rsidR="00AC6D32">
        <w:t xml:space="preserve">. </w:t>
      </w:r>
      <w:r w:rsidR="00AC6D32" w:rsidRPr="00734379">
        <w:t>Scan the map and flight strips. Determine if longitudinal separation can be established. Write your answers to questions 1-2 in the space provided</w:t>
      </w:r>
      <w:r w:rsidR="00AC6D32">
        <w:t>.</w:t>
      </w:r>
    </w:p>
    <w:p w14:paraId="3C704677" w14:textId="5DD47720" w:rsidR="00C849B6" w:rsidRPr="00C849B6" w:rsidRDefault="00C849B6">
      <w:pPr>
        <w:pStyle w:val="BlockOpen"/>
        <w:rPr>
          <w:i/>
          <w:vanish/>
        </w:rPr>
      </w:pPr>
      <w:r w:rsidRPr="00C849B6">
        <w:rPr>
          <w:i/>
          <w:noProof/>
          <w:vanish/>
        </w:rPr>
        <w:drawing>
          <wp:inline distT="0" distB="0" distL="0" distR="0" wp14:anchorId="0B03A0CB" wp14:editId="253C3675">
            <wp:extent cx="295275" cy="276225"/>
            <wp:effectExtent l="0" t="0" r="9525" b="952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9B6">
        <w:rPr>
          <w:i/>
          <w:vanish/>
        </w:rPr>
        <w:t xml:space="preserve"> Allow the students to complete each question and review the correct application of longitudinal separation before proceeding to the next example.</w:t>
      </w:r>
    </w:p>
    <w:p w14:paraId="0F586570" w14:textId="135768BA" w:rsidR="00C849B6" w:rsidRPr="00C849B6" w:rsidRDefault="00C849B6">
      <w:pPr>
        <w:pStyle w:val="BlockOpen"/>
        <w:rPr>
          <w:i/>
          <w:vanish/>
        </w:rPr>
      </w:pPr>
      <w:r w:rsidRPr="00C849B6">
        <w:rPr>
          <w:i/>
          <w:noProof/>
          <w:vanish/>
        </w:rPr>
        <w:drawing>
          <wp:inline distT="0" distB="0" distL="0" distR="0" wp14:anchorId="1D3FC4C1" wp14:editId="326BE679">
            <wp:extent cx="295275" cy="276225"/>
            <wp:effectExtent l="0" t="0" r="9525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9B6">
        <w:rPr>
          <w:i/>
          <w:vanish/>
        </w:rPr>
        <w:t xml:space="preserve"> A map will show you aircraft positions for the student queries. PowerPoint slides are available for each flight strip depiction.</w:t>
      </w:r>
    </w:p>
    <w:p w14:paraId="0D898AA6" w14:textId="54795353" w:rsidR="005110EA" w:rsidRPr="00734379" w:rsidRDefault="005110EA" w:rsidP="00C849B6">
      <w:pPr>
        <w:pStyle w:val="InstructorNote"/>
        <w:jc w:val="right"/>
      </w:pPr>
    </w:p>
    <w:p w14:paraId="7098AF42" w14:textId="5C9F4C87" w:rsidR="005110EA" w:rsidRPr="00734379" w:rsidRDefault="0012323D" w:rsidP="007C5798">
      <w:pPr>
        <w:pStyle w:val="BlockClose"/>
        <w:jc w:val="right"/>
      </w:pPr>
      <w:r w:rsidRPr="00734379">
        <w:rPr>
          <w:i/>
        </w:rPr>
        <w:t>Continued on next page</w:t>
      </w:r>
    </w:p>
    <w:p w14:paraId="2C887695" w14:textId="77777777" w:rsidR="005110EA" w:rsidRPr="00734379" w:rsidRDefault="005110EA" w:rsidP="005110EA">
      <w:pPr>
        <w:pStyle w:val="BlockCloseContinued"/>
        <w:sectPr w:rsidR="005110EA" w:rsidRPr="00734379" w:rsidSect="00DD61A3">
          <w:type w:val="continuous"/>
          <w:pgSz w:w="12240" w:h="15840"/>
          <w:pgMar w:top="720" w:right="1440" w:bottom="1440" w:left="1440" w:header="288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  <w:r w:rsidRPr="00734379">
        <w:t>.</w:t>
      </w:r>
    </w:p>
    <w:p w14:paraId="0A39F27F" w14:textId="77777777" w:rsidR="005110EA" w:rsidRPr="00734379" w:rsidRDefault="005110EA" w:rsidP="005110EA">
      <w:pPr>
        <w:sectPr w:rsidR="005110EA" w:rsidRPr="00734379" w:rsidSect="00A961B3">
          <w:type w:val="continuous"/>
          <w:pgSz w:w="12240" w:h="15840"/>
          <w:pgMar w:top="1440" w:right="1440" w:bottom="1440" w:left="1440" w:header="720" w:footer="720" w:gutter="0"/>
          <w:cols w:num="2" w:space="346" w:equalWidth="0">
            <w:col w:w="1498" w:space="346"/>
            <w:col w:w="7516"/>
          </w:cols>
          <w:titlePg/>
          <w:docGrid w:linePitch="299"/>
        </w:sectPr>
      </w:pPr>
    </w:p>
    <w:p w14:paraId="6C18A6BC" w14:textId="2C53DE5E" w:rsidR="005110EA" w:rsidRPr="00734379" w:rsidRDefault="005110EA" w:rsidP="00A61236">
      <w:pPr>
        <w:pStyle w:val="PracQ"/>
        <w:jc w:val="left"/>
        <w:outlineLvl w:val="2"/>
        <w:rPr>
          <w:u w:val="none"/>
        </w:rPr>
      </w:pPr>
      <w:r w:rsidRPr="00734379">
        <w:rPr>
          <w:u w:val="none"/>
        </w:rPr>
        <w:lastRenderedPageBreak/>
        <w:t>1</w:t>
      </w:r>
      <w:r w:rsidR="005024A0" w:rsidRPr="00734379">
        <w:rPr>
          <w:u w:val="none"/>
        </w:rPr>
        <w:t>.</w:t>
      </w:r>
    </w:p>
    <w:p w14:paraId="6D22CDB8" w14:textId="258635FC" w:rsidR="00161DA0" w:rsidRPr="00734379" w:rsidRDefault="003C1B3A" w:rsidP="00741A4B">
      <w:pPr>
        <w:pStyle w:val="Draftp"/>
      </w:pPr>
      <w:r>
        <w:t>50</w:t>
      </w:r>
    </w:p>
    <w:p w14:paraId="4D552BC2" w14:textId="21F89D24" w:rsidR="00BD3F08" w:rsidRDefault="0056642E" w:rsidP="006C7138">
      <w:pPr>
        <w:jc w:val="center"/>
      </w:pPr>
      <w:r w:rsidRPr="00734379">
        <w:rPr>
          <w:noProof/>
          <w:vanish/>
        </w:rPr>
        <w:drawing>
          <wp:inline distT="0" distB="0" distL="0" distR="0" wp14:anchorId="693B688D" wp14:editId="2726CC2B">
            <wp:extent cx="4461895" cy="1522671"/>
            <wp:effectExtent l="19050" t="19050" r="15240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LH_passing_instructor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3" t="5955" r="33075"/>
                    <a:stretch/>
                  </pic:blipFill>
                  <pic:spPr bwMode="auto">
                    <a:xfrm>
                      <a:off x="0" y="0"/>
                      <a:ext cx="4748500" cy="162047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057B4" w14:textId="6C2F2F03" w:rsidR="00BD3F08" w:rsidRPr="00734379" w:rsidRDefault="00BD3F08" w:rsidP="00BD3F08">
      <w:pPr>
        <w:pStyle w:val="InstructorNote"/>
      </w:pPr>
      <w:r w:rsidRPr="00734379">
        <w:rPr>
          <w:noProof/>
        </w:rPr>
        <w:drawing>
          <wp:inline distT="0" distB="0" distL="0" distR="0" wp14:anchorId="6CF80260" wp14:editId="01801032">
            <wp:extent cx="295275" cy="276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08">
        <w:t xml:space="preserve"> </w:t>
      </w:r>
      <w:r w:rsidRPr="00734379">
        <w:t xml:space="preserve">Use the map above to answer </w:t>
      </w:r>
      <w:r>
        <w:t xml:space="preserve">the question </w:t>
      </w:r>
      <w:r w:rsidR="00454C16">
        <w:t>on the next.page</w:t>
      </w:r>
      <w:r>
        <w:t xml:space="preserve"> about discontinuing vertical separation using D</w:t>
      </w:r>
      <w:r w:rsidRPr="00734379">
        <w:t xml:space="preserve">ME reports. If there is </w:t>
      </w:r>
      <w:r w:rsidR="002802AE" w:rsidRPr="002802AE">
        <w:t>no response</w:t>
      </w:r>
      <w:r w:rsidRPr="00734379">
        <w:t>, prompt the</w:t>
      </w:r>
      <w:r>
        <w:t xml:space="preserve"> students</w:t>
      </w:r>
      <w:r w:rsidRPr="00734379">
        <w:t xml:space="preserve"> about possible solutions. </w:t>
      </w:r>
      <w:r w:rsidRPr="0078745E">
        <w:rPr>
          <w:b/>
        </w:rPr>
        <w:t>NOTE:</w:t>
      </w:r>
      <w:r>
        <w:t xml:space="preserve"> BLH</w:t>
      </w:r>
      <w:r w:rsidRPr="00734379">
        <w:t xml:space="preserve"> VORTAC is “</w:t>
      </w:r>
      <w:r>
        <w:t>Blythe</w:t>
      </w:r>
      <w:r w:rsidRPr="00734379">
        <w:t>”</w:t>
      </w:r>
      <w:r>
        <w:t>.</w:t>
      </w:r>
    </w:p>
    <w:p w14:paraId="44D07762" w14:textId="565671B6" w:rsidR="00161DA0" w:rsidRDefault="006C7138" w:rsidP="006C7138">
      <w:pPr>
        <w:jc w:val="center"/>
      </w:pPr>
      <w:r w:rsidRPr="00734379">
        <w:rPr>
          <w:noProof/>
        </w:rPr>
        <w:drawing>
          <wp:inline distT="0" distB="0" distL="0" distR="0" wp14:anchorId="70F7EA6D" wp14:editId="4A5F8DF1">
            <wp:extent cx="4035616" cy="1232452"/>
            <wp:effectExtent l="19050" t="19050" r="22225" b="2540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BLH_passing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3" t="32841" r="34940"/>
                    <a:stretch/>
                  </pic:blipFill>
                  <pic:spPr bwMode="auto">
                    <a:xfrm>
                      <a:off x="0" y="0"/>
                      <a:ext cx="4190839" cy="1279856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72B51" w14:textId="778E6FED" w:rsidR="00741A4B" w:rsidRPr="00734379" w:rsidRDefault="00741A4B" w:rsidP="00FD16C5">
      <w:pPr>
        <w:pStyle w:val="ThumbnailSpace"/>
      </w:pPr>
    </w:p>
    <w:p w14:paraId="49D1C972" w14:textId="0B09480E" w:rsidR="0012323D" w:rsidRPr="00734379" w:rsidRDefault="000F31AE" w:rsidP="00FD16C5">
      <w:pPr>
        <w:pStyle w:val="BulletsLevel2"/>
        <w:numPr>
          <w:ilvl w:val="0"/>
          <w:numId w:val="0"/>
        </w:numPr>
        <w:spacing w:after="140"/>
        <w:ind w:left="720" w:hanging="360"/>
      </w:pPr>
      <w:r w:rsidRPr="000F31AE">
        <w:rPr>
          <w:noProof/>
        </w:rPr>
        <w:drawing>
          <wp:inline distT="0" distB="0" distL="0" distR="0" wp14:anchorId="63AAEB49" wp14:editId="36A3CBB0">
            <wp:extent cx="5943600" cy="2343785"/>
            <wp:effectExtent l="0" t="0" r="0" b="0"/>
            <wp:docPr id="30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B70780-EB98-4B14-B318-00AA84A01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1B70780-EB98-4B14-B318-00AA84A01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100000" l="0" r="100000">
                                  <a14:foregroundMark x1="1956" y1="17554" x2="95658" y2="21550"/>
                                  <a14:foregroundMark x1="2052" y1="36925" x2="95420" y2="37167"/>
                                  <a14:foregroundMark x1="1193" y1="5690" x2="96899" y2="5690"/>
                                  <a14:foregroundMark x1="98092" y1="6538" x2="96899" y2="40194"/>
                                  <a14:foregroundMark x1="98712" y1="2300" x2="98092" y2="47094"/>
                                  <a14:foregroundMark x1="3197" y1="54479" x2="92319" y2="91041"/>
                                  <a14:foregroundMark x1="48235" y1="63317" x2="95468" y2="65738"/>
                                  <a14:foregroundMark x1="96708" y1="56901" x2="96803" y2="94794"/>
                                  <a14:foregroundMark x1="98044" y1="53995" x2="97853" y2="96126"/>
                                  <a14:foregroundMark x1="29723" y1="43341" x2="29723" y2="43341"/>
                                  <a14:foregroundMark x1="28149" y1="11017" x2="28149" y2="11017"/>
                                  <a14:foregroundMark x1="33635" y1="45521" x2="33635" y2="45521"/>
                                  <a14:foregroundMark x1="7061" y1="67797" x2="7061" y2="67797"/>
                                  <a14:foregroundMark x1="5582" y1="65981" x2="61832" y2="97215"/>
                                  <a14:foregroundMark x1="6155" y1="75787" x2="35305" y2="97215"/>
                                  <a14:foregroundMark x1="4055" y1="67797" x2="9303" y2="96126"/>
                                  <a14:foregroundMark x1="7300" y1="74576" x2="7300" y2="74576"/>
                                  <a14:foregroundMark x1="3101" y1="60896" x2="5057" y2="97700"/>
                                  <a14:foregroundMark x1="62929" y1="53511" x2="62929" y2="53511"/>
                                  <a14:foregroundMark x1="43798" y1="62591" x2="43798" y2="62591"/>
                                  <a14:foregroundMark x1="44227" y1="64407" x2="44227" y2="64407"/>
                                  <a14:foregroundMark x1="42032" y1="65496" x2="42032" y2="65496"/>
                                  <a14:foregroundMark x1="42032" y1="62228" x2="42032" y2="62228"/>
                                  <a14:foregroundMark x1="42844" y1="82446" x2="46756" y2="76877"/>
                                  <a14:foregroundMark x1="59781" y1="55327" x2="80964" y2="54843"/>
                                  <a14:foregroundMark x1="88311" y1="79298" x2="88311" y2="79298"/>
                                  <a14:foregroundMark x1="69609" y1="88378" x2="70992" y2="92131"/>
                                  <a14:foregroundMark x1="3006" y1="51574" x2="2147" y2="97700"/>
                                  <a14:foregroundMark x1="99094" y1="726" x2="98712" y2="99879"/>
                                  <a14:foregroundMark x1="5868" y1="23366" x2="6155" y2="30993"/>
                                  <a14:foregroundMark x1="4151" y1="19249" x2="5057" y2="32446"/>
                                  <a14:foregroundMark x1="1431" y1="17554" x2="1431" y2="17554"/>
                                  <a14:foregroundMark x1="2910" y1="24213" x2="2910" y2="24213"/>
                                  <a14:foregroundMark x1="2433" y1="31477" x2="2385" y2="31840"/>
                                  <a14:foregroundMark x1="1718" y1="31477" x2="1718" y2="31477"/>
                                  <a14:foregroundMark x1="8111" y1="48547" x2="1336" y2="37167"/>
                                  <a14:foregroundMark x1="3721" y1="46852" x2="1908" y2="37530"/>
                                  <a14:foregroundMark x1="1145" y1="49031" x2="1097" y2="6174"/>
                                  <a14:foregroundMark x1="1145" y1="5932" x2="1097" y2="242"/>
                                  <a14:foregroundMark x1="1050" y1="50605" x2="1097" y2="99516"/>
                                  <a14:foregroundMark x1="99380" y1="484" x2="99094" y2="49274"/>
                                  <a14:foregroundMark x1="99284" y1="50605" x2="99237" y2="99879"/>
                                  <a14:backgroundMark x1="191" y1="363" x2="334" y2="3753"/>
                                  <a14:backgroundMark x1="143" y1="6659" x2="143" y2="6659"/>
                                  <a14:backgroundMark x1="382" y1="9201" x2="382" y2="9201"/>
                                  <a14:backgroundMark x1="239" y1="11622" x2="239" y2="11622"/>
                                  <a14:backgroundMark x1="477" y1="14286" x2="477" y2="14286"/>
                                  <a14:backgroundMark x1="239" y1="28571" x2="239" y2="28571"/>
                                  <a14:backgroundMark x1="1050" y1="29056" x2="0" y2="25908"/>
                                  <a14:backgroundMark x1="477" y1="17070" x2="477" y2="17070"/>
                                  <a14:backgroundMark x1="668" y1="17676" x2="668" y2="17676"/>
                                  <a14:backgroundMark x1="668" y1="18886" x2="668" y2="18886"/>
                                  <a14:backgroundMark x1="716" y1="20702" x2="716" y2="20702"/>
                                  <a14:backgroundMark x1="906" y1="21671" x2="906" y2="21671"/>
                                  <a14:backgroundMark x1="906" y1="20097" x2="906" y2="20097"/>
                                  <a14:backgroundMark x1="906" y1="17433" x2="906" y2="17433"/>
                                  <a14:backgroundMark x1="954" y1="18523" x2="954" y2="18523"/>
                                  <a14:backgroundMark x1="906" y1="19128" x2="906" y2="19128"/>
                                  <a14:backgroundMark x1="1050" y1="19734" x2="1050" y2="19734"/>
                                  <a14:backgroundMark x1="954" y1="19007" x2="954" y2="19007"/>
                                  <a14:backgroundMark x1="1002" y1="19370" x2="1002" y2="19370"/>
                                  <a14:backgroundMark x1="906" y1="16586" x2="906" y2="16586"/>
                                  <a14:backgroundMark x1="906" y1="17191" x2="906" y2="17191"/>
                                  <a14:backgroundMark x1="954" y1="18039" x2="954" y2="18039"/>
                                  <a14:backgroundMark x1="906" y1="17676" x2="906" y2="17676"/>
                                  <a14:backgroundMark x1="906" y1="363" x2="906" y2="363"/>
                                  <a14:backgroundMark x1="906" y1="1211" x2="906" y2="1211"/>
                                  <a14:backgroundMark x1="1050" y1="363" x2="1050" y2="363"/>
                                  <a14:backgroundMark x1="1002" y1="847" x2="1002" y2="847"/>
                                  <a14:backgroundMark x1="954" y1="1574" x2="954" y2="1574"/>
                                  <a14:backgroundMark x1="1050" y1="1090" x2="1050" y2="1090"/>
                                  <a14:backgroundMark x1="906" y1="1695" x2="906" y2="1695"/>
                                  <a14:backgroundMark x1="859" y1="2300" x2="859" y2="2300"/>
                                  <a14:backgroundMark x1="1097" y1="2058" x2="1097" y2="2058"/>
                                  <a14:backgroundMark x1="954" y1="2542" x2="954" y2="2542"/>
                                  <a14:backgroundMark x1="906" y1="3269" x2="906" y2="3269"/>
                                  <a14:backgroundMark x1="1002" y1="3753" x2="1002" y2="3753"/>
                                  <a14:backgroundMark x1="954" y1="4237" x2="954" y2="4237"/>
                                  <a14:backgroundMark x1="906" y1="4600" x2="906" y2="4600"/>
                                  <a14:backgroundMark x1="906" y1="4964" x2="906" y2="4964"/>
                                  <a14:backgroundMark x1="859" y1="5932" x2="859" y2="5932"/>
                                  <a14:backgroundMark x1="954" y1="4722" x2="954" y2="4722"/>
                                  <a14:backgroundMark x1="954" y1="5569" x2="954" y2="5569"/>
                                  <a14:backgroundMark x1="954" y1="5206" x2="954" y2="5206"/>
                                  <a14:backgroundMark x1="906" y1="6295" x2="906" y2="6295"/>
                                  <a14:backgroundMark x1="906" y1="6780" x2="906" y2="6780"/>
                                  <a14:backgroundMark x1="859" y1="7022" x2="1002" y2="9685"/>
                                  <a14:backgroundMark x1="906" y1="10169" x2="906" y2="16223"/>
                                  <a14:backgroundMark x1="1097" y1="14165" x2="1097" y2="14165"/>
                                  <a14:backgroundMark x1="1002" y1="13075" x2="1002" y2="13075"/>
                                  <a14:backgroundMark x1="954" y1="11622" x2="954" y2="11622"/>
                                  <a14:backgroundMark x1="1145" y1="8838" x2="1145" y2="8838"/>
                                  <a14:backgroundMark x1="1002" y1="6659" x2="1002" y2="6659"/>
                                  <a14:backgroundMark x1="1050" y1="7506" x2="1050" y2="7506"/>
                                  <a14:backgroundMark x1="1002" y1="5932" x2="1002" y2="5932"/>
                                  <a14:backgroundMark x1="1002" y1="6174" x2="1002" y2="6174"/>
                                  <a14:backgroundMark x1="1145" y1="4600" x2="1145" y2="4600"/>
                                  <a14:backgroundMark x1="954" y1="5085" x2="954" y2="5085"/>
                                  <a14:backgroundMark x1="1002" y1="20460" x2="1002" y2="20460"/>
                                  <a14:backgroundMark x1="906" y1="21186" x2="906" y2="21186"/>
                                  <a14:backgroundMark x1="906" y1="22276" x2="906" y2="22276"/>
                                  <a14:backgroundMark x1="954" y1="22881" x2="954" y2="22881"/>
                                  <a14:backgroundMark x1="954" y1="23487" x2="954" y2="23487"/>
                                  <a14:backgroundMark x1="954" y1="24213" x2="954" y2="24213"/>
                                  <a14:backgroundMark x1="1002" y1="24697" x2="1002" y2="24697"/>
                                  <a14:backgroundMark x1="954" y1="25182" x2="954" y2="25182"/>
                                  <a14:backgroundMark x1="906" y1="26150" x2="906" y2="26150"/>
                                  <a14:backgroundMark x1="954" y1="26755" x2="954" y2="26755"/>
                                  <a14:backgroundMark x1="954" y1="25666" x2="954" y2="25666"/>
                                  <a14:backgroundMark x1="1050" y1="24334" x2="1050" y2="24334"/>
                                  <a14:backgroundMark x1="906" y1="27240" x2="906" y2="27240"/>
                                  <a14:backgroundMark x1="954" y1="28087" x2="954" y2="28087"/>
                                  <a14:backgroundMark x1="954" y1="29540" x2="954" y2="29540"/>
                                  <a14:backgroundMark x1="906" y1="30145" x2="906" y2="30145"/>
                                  <a14:backgroundMark x1="1002" y1="29056" x2="1002" y2="29056"/>
                                  <a14:backgroundMark x1="1002" y1="29540" x2="1002" y2="29540"/>
                                  <a14:backgroundMark x1="954" y1="30630" x2="954" y2="30630"/>
                                  <a14:backgroundMark x1="906" y1="31235" x2="906" y2="31235"/>
                                  <a14:backgroundMark x1="906" y1="30145" x2="906" y2="30145"/>
                                  <a14:backgroundMark x1="954" y1="30145" x2="954" y2="30145"/>
                                  <a14:backgroundMark x1="954" y1="31840" x2="954" y2="31840"/>
                                  <a14:backgroundMark x1="954" y1="32324" x2="954" y2="32324"/>
                                  <a14:backgroundMark x1="954" y1="31114" x2="954" y2="31114"/>
                                  <a14:backgroundMark x1="1002" y1="32809" x2="1002" y2="32809"/>
                                  <a14:backgroundMark x1="954" y1="33535" x2="954" y2="33535"/>
                                  <a14:backgroundMark x1="906" y1="34140" x2="906" y2="34140"/>
                                  <a14:backgroundMark x1="1002" y1="34140" x2="1002" y2="34140"/>
                                  <a14:backgroundMark x1="954" y1="34746" x2="954" y2="34746"/>
                                  <a14:backgroundMark x1="954" y1="35472" x2="954" y2="35472"/>
                                  <a14:backgroundMark x1="954" y1="34504" x2="954" y2="34504"/>
                                  <a14:backgroundMark x1="954" y1="35956" x2="954" y2="35956"/>
                                  <a14:backgroundMark x1="906" y1="36804" x2="906" y2="36804"/>
                                  <a14:backgroundMark x1="954" y1="36441" x2="954" y2="36441"/>
                                  <a14:backgroundMark x1="906" y1="37288" x2="906" y2="37288"/>
                                  <a14:backgroundMark x1="906" y1="37772" x2="906" y2="37772"/>
                                  <a14:backgroundMark x1="954" y1="38378" x2="954" y2="38378"/>
                                  <a14:backgroundMark x1="906" y1="37893" x2="906" y2="37893"/>
                                  <a14:backgroundMark x1="954" y1="37288" x2="954" y2="37288"/>
                                  <a14:backgroundMark x1="906" y1="38862" x2="906" y2="38862"/>
                                  <a14:backgroundMark x1="954" y1="39467" x2="954" y2="39467"/>
                                  <a14:backgroundMark x1="954" y1="40194" x2="954" y2="40194"/>
                                  <a14:backgroundMark x1="859" y1="39831" x2="859" y2="39831"/>
                                  <a14:backgroundMark x1="906" y1="41162" x2="906" y2="41162"/>
                                  <a14:backgroundMark x1="906" y1="40557" x2="906" y2="40557"/>
                                  <a14:backgroundMark x1="954" y1="40920" x2="954" y2="40920"/>
                                  <a14:backgroundMark x1="954" y1="41525" x2="954" y2="41525"/>
                                  <a14:backgroundMark x1="859" y1="41162" x2="859" y2="41162"/>
                                  <a14:backgroundMark x1="954" y1="41889" x2="954" y2="41889"/>
                                  <a14:backgroundMark x1="954" y1="42615" x2="954" y2="42615"/>
                                  <a14:backgroundMark x1="954" y1="43220" x2="954" y2="43220"/>
                                  <a14:backgroundMark x1="1002" y1="43826" x2="1002" y2="43826"/>
                                  <a14:backgroundMark x1="1050" y1="44068" x2="1050" y2="44068"/>
                                  <a14:backgroundMark x1="1002" y1="44673" x2="1002" y2="44673"/>
                                  <a14:backgroundMark x1="954" y1="45036" x2="954" y2="45036"/>
                                  <a14:backgroundMark x1="954" y1="45884" x2="954" y2="45884"/>
                                  <a14:backgroundMark x1="1002" y1="46610" x2="1002" y2="46610"/>
                                  <a14:backgroundMark x1="954" y1="47337" x2="954" y2="47337"/>
                                  <a14:backgroundMark x1="1002" y1="48184" x2="1002" y2="48184"/>
                                  <a14:backgroundMark x1="1002" y1="49031" x2="1002" y2="49031"/>
                                  <a14:backgroundMark x1="954" y1="48547" x2="954" y2="48547"/>
                                  <a14:backgroundMark x1="954" y1="45642" x2="954" y2="45642"/>
                                  <a14:backgroundMark x1="859" y1="45157" x2="859" y2="45157"/>
                                  <a14:backgroundMark x1="1002" y1="13317" x2="1002" y2="13317"/>
                                  <a14:backgroundMark x1="1050" y1="13680" x2="1050" y2="13680"/>
                                  <a14:backgroundMark x1="1097" y1="11622" x2="1097" y2="11622"/>
                                  <a14:backgroundMark x1="1097" y1="10291" x2="1097" y2="10291"/>
                                  <a14:backgroundMark x1="1050" y1="10896" x2="1050" y2="10896"/>
                                  <a14:backgroundMark x1="1050" y1="12107" x2="1050" y2="12107"/>
                                  <a14:backgroundMark x1="1050" y1="12591" x2="1050" y2="12591"/>
                                  <a14:backgroundMark x1="1002" y1="51453" x2="1002" y2="51453"/>
                                  <a14:backgroundMark x1="286" y1="99395" x2="286" y2="99395"/>
                                  <a14:backgroundMark x1="95" y1="97337" x2="95" y2="97337"/>
                                  <a14:backgroundMark x1="334" y1="77724" x2="334" y2="77724"/>
                                  <a14:backgroundMark x1="239" y1="71671" x2="239" y2="71671"/>
                                  <a14:backgroundMark x1="859" y1="69492" x2="859" y2="69492"/>
                                  <a14:backgroundMark x1="954" y1="70097" x2="954" y2="70097"/>
                                  <a14:backgroundMark x1="811" y1="71186" x2="811" y2="71186"/>
                                  <a14:backgroundMark x1="906" y1="71913" x2="906" y2="71913"/>
                                  <a14:backgroundMark x1="906" y1="71308" x2="906" y2="71308"/>
                                  <a14:backgroundMark x1="954" y1="70702" x2="906" y2="70944"/>
                                  <a14:backgroundMark x1="1002" y1="69128" x2="1002" y2="69128"/>
                                  <a14:backgroundMark x1="906" y1="59927" x2="906" y2="59927"/>
                                  <a14:backgroundMark x1="1240" y1="60169" x2="1240" y2="60169"/>
                                  <a14:backgroundMark x1="1050" y1="59322" x2="1050" y2="59322"/>
                                  <a14:backgroundMark x1="1145" y1="59685" x2="1145" y2="59685"/>
                                  <a14:backgroundMark x1="334" y1="50847" x2="573" y2="69249"/>
                                  <a14:backgroundMark x1="477" y1="72397" x2="811" y2="99758"/>
                                  <a14:backgroundMark x1="954" y1="50969" x2="954" y2="50969"/>
                                  <a14:backgroundMark x1="1097" y1="50726" x2="1097" y2="50726"/>
                                  <a14:backgroundMark x1="1050" y1="51090" x2="1050" y2="51090"/>
                                  <a14:backgroundMark x1="954" y1="52179" x2="954" y2="52179"/>
                                  <a14:backgroundMark x1="906" y1="52663" x2="906" y2="59322"/>
                                  <a14:backgroundMark x1="906" y1="60533" x2="906" y2="93341"/>
                                  <a14:backgroundMark x1="906" y1="93099" x2="1002" y2="99879"/>
                                  <a14:backgroundMark x1="1145" y1="94915" x2="1145" y2="95157"/>
                                  <a14:backgroundMark x1="1002" y1="93826" x2="1002" y2="93826"/>
                                  <a14:backgroundMark x1="954" y1="94310" x2="954" y2="94310"/>
                                  <a14:backgroundMark x1="1145" y1="89831" x2="1145" y2="89831"/>
                                  <a14:backgroundMark x1="954" y1="90194" x2="954" y2="90194"/>
                                  <a14:backgroundMark x1="954" y1="91404" x2="954" y2="91404"/>
                                  <a14:backgroundMark x1="906" y1="91041" x2="906" y2="91041"/>
                                  <a14:backgroundMark x1="1050" y1="92736" x2="1050" y2="92736"/>
                                  <a14:backgroundMark x1="1050" y1="91646" x2="1050" y2="91646"/>
                                  <a14:backgroundMark x1="1097" y1="79661" x2="1097" y2="79661"/>
                                  <a14:backgroundMark x1="1002" y1="80387" x2="1002" y2="80387"/>
                                  <a14:backgroundMark x1="1002" y1="79903" x2="1002" y2="79903"/>
                                  <a14:backgroundMark x1="1050" y1="74818" x2="1050" y2="74818"/>
                                  <a14:backgroundMark x1="954" y1="75545" x2="954" y2="75545"/>
                                  <a14:backgroundMark x1="1002" y1="73487" x2="1002" y2="73487"/>
                                  <a14:backgroundMark x1="954" y1="72639" x2="954" y2="72639"/>
                                  <a14:backgroundMark x1="1050" y1="71913" x2="1050" y2="71913"/>
                                  <a14:backgroundMark x1="1002" y1="69976" x2="1002" y2="69976"/>
                                  <a14:backgroundMark x1="1002" y1="69492" x2="1002" y2="69492"/>
                                  <a14:backgroundMark x1="906" y1="71065" x2="906" y2="71065"/>
                                  <a14:backgroundMark x1="1145" y1="65012" x2="1145" y2="65012"/>
                                  <a14:backgroundMark x1="1050" y1="64286" x2="1050" y2="64286"/>
                                  <a14:backgroundMark x1="1097" y1="62954" x2="1097" y2="62954"/>
                                  <a14:backgroundMark x1="1050" y1="61864" x2="1050" y2="61864"/>
                                  <a14:backgroundMark x1="1097" y1="61138" x2="1097" y2="61138"/>
                                  <a14:backgroundMark x1="1050" y1="62591" x2="1050" y2="62591"/>
                                  <a14:backgroundMark x1="1097" y1="55206" x2="1097" y2="55206"/>
                                  <a14:backgroundMark x1="1097" y1="54479" x2="1097" y2="54479"/>
                                  <a14:backgroundMark x1="1097" y1="52663" x2="1097" y2="52663"/>
                                  <a14:backgroundMark x1="1050" y1="51937" x2="1050" y2="51937"/>
                                  <a14:backgroundMark x1="1050" y1="53390" x2="1050" y2="53390"/>
                                  <a14:backgroundMark x1="954" y1="53995" x2="954" y2="53995"/>
                                  <a14:backgroundMark x1="1002" y1="55932" x2="1002" y2="55932"/>
                                  <a14:backgroundMark x1="954" y1="56659" x2="954" y2="56659"/>
                                  <a14:backgroundMark x1="1002" y1="57627" x2="1002" y2="57627"/>
                                  <a14:backgroundMark x1="954" y1="58596" x2="954" y2="58596"/>
                                  <a14:backgroundMark x1="1097" y1="58232" x2="1097" y2="58232"/>
                                  <a14:backgroundMark x1="906" y1="56416" x2="906" y2="56416"/>
                                  <a14:backgroundMark x1="99666" y1="363" x2="99380" y2="49031"/>
                                  <a14:backgroundMark x1="99618" y1="50847" x2="99618" y2="99879"/>
                                  <a14:backgroundMark x1="99380" y1="363" x2="99380" y2="363"/>
                                  <a14:backgroundMark x1="99475" y1="969" x2="99475" y2="969"/>
                                  <a14:backgroundMark x1="99427" y1="1695" x2="99427" y2="1695"/>
                                  <a14:backgroundMark x1="99475" y1="2663" x2="99475" y2="2663"/>
                                  <a14:backgroundMark x1="99523" y1="2179" x2="99523" y2="2179"/>
                                  <a14:backgroundMark x1="99618" y1="3511" x2="99618" y2="3511"/>
                                  <a14:backgroundMark x1="99475" y1="3148" x2="99475" y2="3148"/>
                                  <a14:backgroundMark x1="99523" y1="3995" x2="99523" y2="3995"/>
                                  <a14:backgroundMark x1="99475" y1="4479" x2="99475" y2="4479"/>
                                  <a14:backgroundMark x1="99427" y1="4843" x2="99427" y2="4843"/>
                                  <a14:backgroundMark x1="99475" y1="5690" x2="99475" y2="5690"/>
                                  <a14:backgroundMark x1="99523" y1="6174" x2="99523" y2="6174"/>
                                  <a14:backgroundMark x1="99427" y1="7022" x2="99427" y2="7022"/>
                                  <a14:backgroundMark x1="99475" y1="6659" x2="99475" y2="6659"/>
                                  <a14:backgroundMark x1="99523" y1="6295" x2="99523" y2="6295"/>
                                  <a14:backgroundMark x1="99523" y1="7627" x2="99523" y2="7627"/>
                                  <a14:backgroundMark x1="99475" y1="7990" x2="99475" y2="7990"/>
                                  <a14:backgroundMark x1="99475" y1="8596" x2="99475" y2="8596"/>
                                  <a14:backgroundMark x1="99475" y1="9322" x2="99475" y2="9322"/>
                                  <a14:backgroundMark x1="99475" y1="10048" x2="99475" y2="10048"/>
                                  <a14:backgroundMark x1="99427" y1="10654" x2="99427" y2="10654"/>
                                  <a14:backgroundMark x1="99523" y1="11501" x2="99523" y2="11501"/>
                                  <a14:backgroundMark x1="99427" y1="12228" x2="99427" y2="12228"/>
                                  <a14:backgroundMark x1="99427" y1="11622" x2="99427" y2="11622"/>
                                  <a14:backgroundMark x1="99427" y1="12954" x2="99427" y2="12954"/>
                                  <a14:backgroundMark x1="99380" y1="13438" x2="99380" y2="13438"/>
                                  <a14:backgroundMark x1="99427" y1="14165" x2="99427" y2="14165"/>
                                  <a14:backgroundMark x1="99380" y1="15012" x2="99380" y2="15012"/>
                                  <a14:backgroundMark x1="99380" y1="15496" x2="99380" y2="15496"/>
                                  <a14:backgroundMark x1="99427" y1="16223" x2="99427" y2="16223"/>
                                  <a14:backgroundMark x1="99380" y1="16949" x2="99380" y2="16949"/>
                                  <a14:backgroundMark x1="99427" y1="17676" x2="99427" y2="17676"/>
                                  <a14:backgroundMark x1="99523" y1="18523" x2="99523" y2="18523"/>
                                  <a14:backgroundMark x1="99380" y1="18765" x2="99380" y2="18765"/>
                                  <a14:backgroundMark x1="99380" y1="19128" x2="99380" y2="19128"/>
                                  <a14:backgroundMark x1="99380" y1="19734" x2="99380" y2="19734"/>
                                  <a14:backgroundMark x1="99380" y1="20460" x2="99380" y2="20460"/>
                                  <a14:backgroundMark x1="99427" y1="21186" x2="99427" y2="21186"/>
                                  <a14:backgroundMark x1="99380" y1="22034" x2="99380" y2="22034"/>
                                  <a14:backgroundMark x1="99380" y1="22760" x2="99380" y2="22760"/>
                                  <a14:backgroundMark x1="99380" y1="23487" x2="99380" y2="23487"/>
                                  <a14:backgroundMark x1="99380" y1="23245" x2="99380" y2="23245"/>
                                  <a14:backgroundMark x1="99427" y1="24213" x2="99427" y2="24213"/>
                                  <a14:backgroundMark x1="99380" y1="24818" x2="99380" y2="24818"/>
                                  <a14:backgroundMark x1="99332" y1="25424" x2="99332" y2="25424"/>
                                  <a14:backgroundMark x1="99380" y1="26150" x2="99380" y2="26150"/>
                                  <a14:backgroundMark x1="99475" y1="26755" x2="99475" y2="26755"/>
                                  <a14:backgroundMark x1="99380" y1="27361" x2="99380" y2="27361"/>
                                  <a14:backgroundMark x1="99332" y1="27845" x2="99332" y2="27845"/>
                                  <a14:backgroundMark x1="99332" y1="28450" x2="99332" y2="28450"/>
                                  <a14:backgroundMark x1="99380" y1="26877" x2="99380" y2="26877"/>
                                  <a14:backgroundMark x1="99332" y1="29056" x2="99332" y2="29056"/>
                                  <a14:backgroundMark x1="99380" y1="30024" x2="99380" y2="30024"/>
                                  <a14:backgroundMark x1="99332" y1="29661" x2="99332" y2="29661"/>
                                  <a14:backgroundMark x1="99475" y1="30751" x2="99475" y2="30751"/>
                                  <a14:backgroundMark x1="99380" y1="30387" x2="99380" y2="30387"/>
                                  <a14:backgroundMark x1="99380" y1="31114" x2="99380" y2="31114"/>
                                  <a14:backgroundMark x1="99332" y1="31840" x2="99332" y2="31840"/>
                                  <a14:backgroundMark x1="99332" y1="30993" x2="99332" y2="30993"/>
                                  <a14:backgroundMark x1="99380" y1="32567" x2="99380" y2="32567"/>
                                  <a14:backgroundMark x1="99332" y1="32203" x2="99332" y2="32203"/>
                                  <a14:backgroundMark x1="99380" y1="33172" x2="99380" y2="33172"/>
                                  <a14:backgroundMark x1="99332" y1="33898" x2="99332" y2="33898"/>
                                  <a14:backgroundMark x1="99284" y1="34383" x2="99284" y2="34383"/>
                                  <a14:backgroundMark x1="99284" y1="35109" x2="99284" y2="35109"/>
                                  <a14:backgroundMark x1="99284" y1="35714" x2="99284" y2="35714"/>
                                  <a14:backgroundMark x1="99332" y1="36441" x2="99332" y2="36441"/>
                                  <a14:backgroundMark x1="99237" y1="37288" x2="99237" y2="37288"/>
                                  <a14:backgroundMark x1="99332" y1="37893" x2="99332" y2="37893"/>
                                  <a14:backgroundMark x1="99237" y1="38499" x2="99237" y2="38499"/>
                                  <a14:backgroundMark x1="99284" y1="39346" x2="99284" y2="39346"/>
                                  <a14:backgroundMark x1="99237" y1="40073" x2="99237" y2="40073"/>
                                  <a14:backgroundMark x1="99284" y1="40920" x2="99284" y2="40920"/>
                                  <a14:backgroundMark x1="99237" y1="41646" x2="99237" y2="41646"/>
                                  <a14:backgroundMark x1="99237" y1="39709" x2="99237" y2="39709"/>
                                  <a14:backgroundMark x1="99284" y1="42131" x2="99284" y2="42131"/>
                                  <a14:backgroundMark x1="99237" y1="42857" x2="99237" y2="42857"/>
                                  <a14:backgroundMark x1="99237" y1="43584" x2="99237" y2="43584"/>
                                  <a14:backgroundMark x1="99237" y1="43341" x2="99237" y2="43341"/>
                                  <a14:backgroundMark x1="99189" y1="44310" x2="99189" y2="44310"/>
                                  <a14:backgroundMark x1="99237" y1="45036" x2="99237" y2="45036"/>
                                  <a14:backgroundMark x1="99237" y1="45884" x2="99237" y2="45884"/>
                                  <a14:backgroundMark x1="99284" y1="45400" x2="99284" y2="45400"/>
                                  <a14:backgroundMark x1="99237" y1="46731" x2="99237" y2="46731"/>
                                  <a14:backgroundMark x1="99237" y1="47215" x2="99237" y2="47215"/>
                                  <a14:backgroundMark x1="99237" y1="47942" x2="99237" y2="47942"/>
                                  <a14:backgroundMark x1="99237" y1="47579" x2="99237" y2="47579"/>
                                  <a14:backgroundMark x1="99237" y1="48668" x2="99237" y2="48668"/>
                                  <a14:backgroundMark x1="99141" y1="49395" x2="99141" y2="49395"/>
                                  <a14:backgroundMark x1="99332" y1="49153" x2="99332" y2="49153"/>
                                  <a14:backgroundMark x1="99237" y1="49274" x2="99237" y2="49274"/>
                                  <a14:backgroundMark x1="99380" y1="50969" x2="99380" y2="50969"/>
                                  <a14:backgroundMark x1="99380" y1="51695" x2="99380" y2="51695"/>
                                  <a14:backgroundMark x1="99380" y1="52421" x2="99380" y2="52421"/>
                                  <a14:backgroundMark x1="99380" y1="52906" x2="99380" y2="52906"/>
                                  <a14:backgroundMark x1="99380" y1="53632" x2="99380" y2="53632"/>
                                  <a14:backgroundMark x1="99380" y1="54479" x2="99380" y2="54479"/>
                                  <a14:backgroundMark x1="99380" y1="54964" x2="99380" y2="54964"/>
                                  <a14:backgroundMark x1="99380" y1="55690" x2="99380" y2="55690"/>
                                  <a14:backgroundMark x1="99380" y1="56416" x2="99380" y2="56416"/>
                                  <a14:backgroundMark x1="99380" y1="57264" x2="99380" y2="57264"/>
                                  <a14:backgroundMark x1="99427" y1="56901" x2="99427" y2="56901"/>
                                  <a14:backgroundMark x1="99380" y1="57990" x2="99380" y2="57990"/>
                                  <a14:backgroundMark x1="99380" y1="58475" x2="99380" y2="58475"/>
                                  <a14:backgroundMark x1="99380" y1="59201" x2="99380" y2="59201"/>
                                  <a14:backgroundMark x1="99380" y1="60169" x2="99380" y2="60169"/>
                                  <a14:backgroundMark x1="99427" y1="59806" x2="99427" y2="59806"/>
                                  <a14:backgroundMark x1="99380" y1="60896" x2="99380" y2="60896"/>
                                  <a14:backgroundMark x1="99332" y1="60533" x2="99332" y2="60533"/>
                                  <a14:backgroundMark x1="99427" y1="61380" x2="99427" y2="61380"/>
                                  <a14:backgroundMark x1="99380" y1="61864" x2="99380" y2="61864"/>
                                  <a14:backgroundMark x1="99380" y1="62470" x2="99380" y2="62470"/>
                                  <a14:backgroundMark x1="99427" y1="62833" x2="99427" y2="62833"/>
                                  <a14:backgroundMark x1="99332" y1="63438" x2="99332" y2="63438"/>
                                  <a14:backgroundMark x1="99380" y1="63801" x2="99380" y2="63801"/>
                                  <a14:backgroundMark x1="99380" y1="64286" x2="99380" y2="64286"/>
                                  <a14:backgroundMark x1="99427" y1="65012" x2="99427" y2="65012"/>
                                  <a14:backgroundMark x1="99380" y1="65617" x2="99380" y2="65617"/>
                                  <a14:backgroundMark x1="99332" y1="65981" x2="99332" y2="65981"/>
                                  <a14:backgroundMark x1="99380" y1="66344" x2="99380" y2="66344"/>
                                  <a14:backgroundMark x1="99380" y1="66828" x2="99380" y2="66828"/>
                                  <a14:backgroundMark x1="99380" y1="67312" x2="99380" y2="67312"/>
                                  <a14:backgroundMark x1="99427" y1="67797" x2="99427" y2="67797"/>
                                  <a14:backgroundMark x1="99380" y1="68402" x2="99380" y2="68402"/>
                                  <a14:backgroundMark x1="99284" y1="68886" x2="99284" y2="68886"/>
                                  <a14:backgroundMark x1="99380" y1="69249" x2="99380" y2="69249"/>
                                  <a14:backgroundMark x1="99380" y1="69492" x2="99380" y2="69492"/>
                                  <a14:backgroundMark x1="99380" y1="70097" x2="99380" y2="70097"/>
                                  <a14:backgroundMark x1="99332" y1="70581" x2="99332" y2="70581"/>
                                  <a14:backgroundMark x1="99380" y1="71186" x2="99380" y2="71186"/>
                                  <a14:backgroundMark x1="99332" y1="71792" x2="99332" y2="71792"/>
                                  <a14:backgroundMark x1="99380" y1="72518" x2="99380" y2="72518"/>
                                  <a14:backgroundMark x1="99332" y1="73123" x2="99332" y2="73123"/>
                                  <a14:backgroundMark x1="99380" y1="73729" x2="99380" y2="73729"/>
                                  <a14:backgroundMark x1="99380" y1="74697" x2="99380" y2="74697"/>
                                  <a14:backgroundMark x1="99475" y1="74334" x2="99475" y2="74334"/>
                                  <a14:backgroundMark x1="99380" y1="74334" x2="99380" y2="74334"/>
                                  <a14:backgroundMark x1="99189" y1="74455" x2="99189" y2="74455"/>
                                  <a14:backgroundMark x1="99380" y1="75545" x2="99380" y2="75545"/>
                                  <a14:backgroundMark x1="99380" y1="75182" x2="99380" y2="75182"/>
                                  <a14:backgroundMark x1="99332" y1="76392" x2="99332" y2="76392"/>
                                  <a14:backgroundMark x1="99380" y1="76998" x2="99380" y2="76998"/>
                                  <a14:backgroundMark x1="99284" y1="77603" x2="99284" y2="77603"/>
                                  <a14:backgroundMark x1="99380" y1="77724" x2="99380" y2="77724"/>
                                  <a14:backgroundMark x1="99284" y1="78450" x2="99284" y2="78450"/>
                                  <a14:backgroundMark x1="99380" y1="79056" x2="99380" y2="79056"/>
                                  <a14:backgroundMark x1="99380" y1="78571" x2="99380" y2="78571"/>
                                  <a14:backgroundMark x1="99380" y1="79782" x2="99380" y2="79782"/>
                                  <a14:backgroundMark x1="99189" y1="79419" x2="99189" y2="79419"/>
                                  <a14:backgroundMark x1="99380" y1="80387" x2="99380" y2="80387"/>
                                  <a14:backgroundMark x1="99380" y1="81114" x2="99380" y2="81114"/>
                                  <a14:backgroundMark x1="99380" y1="80872" x2="99380" y2="80872"/>
                                  <a14:backgroundMark x1="99427" y1="81719" x2="99427" y2="81719"/>
                                  <a14:backgroundMark x1="99284" y1="80751" x2="99284" y2="80751"/>
                                  <a14:backgroundMark x1="99380" y1="82324" x2="99380" y2="82324"/>
                                  <a14:backgroundMark x1="99380" y1="83051" x2="99380" y2="83051"/>
                                  <a14:backgroundMark x1="99332" y1="82809" x2="99332" y2="82809"/>
                                  <a14:backgroundMark x1="99284" y1="81961" x2="99284" y2="81961"/>
                                  <a14:backgroundMark x1="99380" y1="83656" x2="99380" y2="83656"/>
                                  <a14:backgroundMark x1="99332" y1="84383" x2="99332" y2="84383"/>
                                  <a14:backgroundMark x1="99380" y1="84140" x2="99380" y2="84140"/>
                                  <a14:backgroundMark x1="99380" y1="85109" x2="99380" y2="85109"/>
                                  <a14:backgroundMark x1="99332" y1="85956" x2="99332" y2="85956"/>
                                  <a14:backgroundMark x1="99380" y1="86925" x2="99380" y2="86925"/>
                                  <a14:backgroundMark x1="99332" y1="86683" x2="99332" y2="86683"/>
                                  <a14:backgroundMark x1="99380" y1="86320" x2="99380" y2="86320"/>
                                  <a14:backgroundMark x1="99332" y1="87651" x2="99332" y2="87651"/>
                                  <a14:backgroundMark x1="99380" y1="88136" x2="99380" y2="88136"/>
                                  <a14:backgroundMark x1="99332" y1="88983" x2="99332" y2="88983"/>
                                  <a14:backgroundMark x1="99380" y1="89709" x2="99380" y2="89709"/>
                                  <a14:backgroundMark x1="99332" y1="90436" x2="99332" y2="90436"/>
                                  <a14:backgroundMark x1="99332" y1="90194" x2="99332" y2="90194"/>
                                  <a14:backgroundMark x1="99332" y1="91041" x2="99332" y2="91041"/>
                                  <a14:backgroundMark x1="99380" y1="91768" x2="99380" y2="91768"/>
                                  <a14:backgroundMark x1="99332" y1="91646" x2="99332" y2="91646"/>
                                  <a14:backgroundMark x1="99332" y1="92373" x2="99332" y2="92373"/>
                                  <a14:backgroundMark x1="99332" y1="92978" x2="99332" y2="92978"/>
                                  <a14:backgroundMark x1="99332" y1="93947" x2="99332" y2="93947"/>
                                  <a14:backgroundMark x1="99380" y1="93462" x2="99380" y2="93462"/>
                                  <a14:backgroundMark x1="99284" y1="94794" x2="99284" y2="94794"/>
                                  <a14:backgroundMark x1="99380" y1="94552" x2="99380" y2="94552"/>
                                  <a14:backgroundMark x1="99332" y1="95157" x2="99332" y2="95157"/>
                                  <a14:backgroundMark x1="99284" y1="95763" x2="99284" y2="95763"/>
                                  <a14:backgroundMark x1="99380" y1="95521" x2="99380" y2="95521"/>
                                  <a14:backgroundMark x1="99332" y1="96368" x2="99332" y2="96368"/>
                                  <a14:backgroundMark x1="99332" y1="97700" x2="99332" y2="97700"/>
                                  <a14:backgroundMark x1="99380" y1="98426" x2="99380" y2="98426"/>
                                  <a14:backgroundMark x1="99380" y1="99274" x2="99380" y2="99274"/>
                                  <a14:backgroundMark x1="99332" y1="98910" x2="99332" y2="98910"/>
                                  <a14:backgroundMark x1="99427" y1="99758" x2="99427" y2="99758"/>
                                  <a14:backgroundMark x1="99427" y1="97215" x2="99427" y2="97215"/>
                                  <a14:backgroundMark x1="99380" y1="96610" x2="99380" y2="966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EFE9" w14:textId="77777777" w:rsidR="0012323D" w:rsidRPr="00734379" w:rsidRDefault="0012323D" w:rsidP="0012323D">
      <w:pPr>
        <w:pStyle w:val="BlockClose"/>
        <w:jc w:val="right"/>
        <w:rPr>
          <w:i/>
        </w:rPr>
      </w:pPr>
      <w:r w:rsidRPr="00734379">
        <w:rPr>
          <w:i/>
        </w:rPr>
        <w:t>Continued on next page</w:t>
      </w:r>
    </w:p>
    <w:p w14:paraId="33E57AC9" w14:textId="77777777" w:rsidR="0012323D" w:rsidRPr="00734379" w:rsidRDefault="0012323D" w:rsidP="0012323D">
      <w:pPr>
        <w:pStyle w:val="BulletsLevel2"/>
        <w:numPr>
          <w:ilvl w:val="0"/>
          <w:numId w:val="0"/>
        </w:numPr>
        <w:ind w:left="720" w:hanging="360"/>
      </w:pPr>
    </w:p>
    <w:p w14:paraId="44D0721A" w14:textId="77777777" w:rsidR="0012323D" w:rsidRDefault="00DD280C" w:rsidP="00FD16C5">
      <w:pPr>
        <w:jc w:val="center"/>
      </w:pPr>
      <w:r>
        <w:br w:type="page"/>
      </w:r>
    </w:p>
    <w:p w14:paraId="43C06BEE" w14:textId="595E7512" w:rsidR="00161DA0" w:rsidRPr="00734379" w:rsidRDefault="006C7138" w:rsidP="00FD16C5">
      <w:pPr>
        <w:pStyle w:val="BlockOpen"/>
      </w:pPr>
      <w:r w:rsidRPr="00734379">
        <w:lastRenderedPageBreak/>
        <w:t>Time is 103</w:t>
      </w:r>
      <w:r w:rsidR="00D575CB" w:rsidRPr="00734379">
        <w:t>4</w:t>
      </w:r>
      <w:r w:rsidRPr="00734379">
        <w:t>. N7178Q requests lower. How can you provide separation?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5110EA" w:rsidRPr="00734379" w14:paraId="493E5875" w14:textId="77777777" w:rsidTr="005110EA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B80901" w14:textId="012FC3EF" w:rsidR="005110EA" w:rsidRPr="00734379" w:rsidRDefault="00C24BC1" w:rsidP="00204A4D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D575CB" w:rsidRPr="00734379">
              <w:rPr>
                <w:rFonts w:cs="Arial"/>
                <w:i/>
                <w:iCs/>
                <w:vanish/>
              </w:rPr>
              <w:t>Ask N75VC to say DME from BLH (Blythe)</w:t>
            </w:r>
            <w:r w:rsidR="00741A4B" w:rsidRPr="00734379">
              <w:rPr>
                <w:rFonts w:cs="Arial"/>
                <w:i/>
                <w:iCs/>
                <w:vanish/>
              </w:rPr>
              <w:t xml:space="preserve">. </w:t>
            </w:r>
            <w:r w:rsidRPr="0076218E">
              <w:rPr>
                <w:rFonts w:cs="Arial"/>
                <w:iCs/>
                <w:vanish/>
              </w:rPr>
              <w:t xml:space="preserve">Clear N7178Q to maintain </w:t>
            </w:r>
          </w:p>
        </w:tc>
      </w:tr>
      <w:tr w:rsidR="005110EA" w:rsidRPr="00734379" w14:paraId="2B4C949B" w14:textId="77777777" w:rsidTr="005110EA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D46C53" w14:textId="1DDA1A81" w:rsidR="005110EA" w:rsidRPr="0082477E" w:rsidRDefault="00204A4D" w:rsidP="00204A4D">
            <w:pPr>
              <w:spacing w:after="0" w:line="240" w:lineRule="auto"/>
              <w:rPr>
                <w:rFonts w:cs="Arial"/>
                <w:iCs/>
              </w:rPr>
            </w:pPr>
            <w:r w:rsidRPr="0076218E">
              <w:rPr>
                <w:rFonts w:cs="Arial"/>
                <w:iCs/>
                <w:vanish/>
              </w:rPr>
              <w:t>9,000’ until the DME mileage reported by N75VC.</w:t>
            </w:r>
            <w:r w:rsidRPr="00734379">
              <w:rPr>
                <w:rFonts w:cs="Arial"/>
                <w:i/>
                <w:iCs/>
                <w:vanish/>
              </w:rPr>
              <w:t xml:space="preserve"> </w:t>
            </w:r>
            <w:r w:rsidR="00741A4B" w:rsidRPr="0082477E">
              <w:rPr>
                <w:rFonts w:cs="Arial"/>
                <w:iCs/>
                <w:vanish/>
              </w:rPr>
              <w:t xml:space="preserve"> </w:t>
            </w:r>
          </w:p>
        </w:tc>
      </w:tr>
      <w:tr w:rsidR="005110EA" w:rsidRPr="00734379" w14:paraId="4200AFB9" w14:textId="77777777" w:rsidTr="0082477E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DB9E1" w14:textId="151A8DBA" w:rsidR="005110EA" w:rsidRPr="0082477E" w:rsidRDefault="00204A4D" w:rsidP="00BF035B">
            <w:pPr>
              <w:spacing w:after="0" w:line="240" w:lineRule="auto"/>
              <w:rPr>
                <w:rFonts w:cs="Arial"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 w:rsidR="00741A4B" w:rsidRPr="0082477E">
              <w:rPr>
                <w:rFonts w:cs="Arial"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 xml:space="preserve">The DME aircraft is below 10,000’ </w:t>
            </w:r>
            <w:r w:rsidR="00BF035B" w:rsidRPr="00734379">
              <w:rPr>
                <w:rFonts w:cs="Arial"/>
                <w:i/>
                <w:iCs/>
                <w:vanish/>
              </w:rPr>
              <w:t xml:space="preserve">so </w:t>
            </w:r>
            <w:r w:rsidR="00BF035B" w:rsidRPr="0076218E">
              <w:rPr>
                <w:rFonts w:cs="Arial"/>
                <w:iCs/>
                <w:vanish/>
              </w:rPr>
              <w:t xml:space="preserve">DME/ATD slant range is not an </w:t>
            </w:r>
          </w:p>
        </w:tc>
      </w:tr>
      <w:tr w:rsidR="005110EA" w:rsidRPr="00734379" w14:paraId="6593926C" w14:textId="77777777" w:rsidTr="0082477E">
        <w:trPr>
          <w:trHeight w:val="499"/>
          <w:hidden/>
        </w:trPr>
        <w:tc>
          <w:tcPr>
            <w:tcW w:w="8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234E2" w14:textId="5C4808C6" w:rsidR="005110EA" w:rsidRPr="00734379" w:rsidRDefault="00BF035B" w:rsidP="00BF035B">
            <w:pPr>
              <w:spacing w:after="0" w:line="240" w:lineRule="auto"/>
              <w:rPr>
                <w:rFonts w:cs="Arial"/>
                <w:i/>
                <w:iCs/>
              </w:rPr>
            </w:pPr>
            <w:r w:rsidRPr="0076218E">
              <w:rPr>
                <w:rFonts w:cs="Arial"/>
                <w:iCs/>
                <w:vanish/>
              </w:rPr>
              <w:t>issue.</w:t>
            </w:r>
            <w:r>
              <w:rPr>
                <w:rFonts w:cs="Arial"/>
                <w:iCs/>
                <w:vanish/>
              </w:rPr>
              <w:t xml:space="preserve"> </w:t>
            </w:r>
            <w:r w:rsidRPr="0076218E">
              <w:rPr>
                <w:rFonts w:cs="Arial"/>
                <w:iCs/>
                <w:vanish/>
              </w:rPr>
              <w:t>The aircraft have passed the same DME and</w:t>
            </w:r>
            <w:r>
              <w:rPr>
                <w:rFonts w:cs="Arial"/>
                <w:iCs/>
                <w:vanish/>
              </w:rPr>
              <w:t xml:space="preserve"> vertical separation</w:t>
            </w:r>
            <w:r w:rsidR="00741A4B" w:rsidRPr="00734379">
              <w:rPr>
                <w:rFonts w:cs="Arial"/>
                <w:i/>
                <w:iCs/>
                <w:vanish/>
              </w:rPr>
              <w:t xml:space="preserve"> can be </w:t>
            </w:r>
          </w:p>
        </w:tc>
      </w:tr>
      <w:tr w:rsidR="00BF035B" w:rsidRPr="00734379" w14:paraId="2E23B0FC" w14:textId="77777777" w:rsidTr="0082477E">
        <w:trPr>
          <w:trHeight w:val="499"/>
          <w:hidden/>
        </w:trPr>
        <w:tc>
          <w:tcPr>
            <w:tcW w:w="8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BD52F1" w14:textId="28475256" w:rsidR="00BF035B" w:rsidRPr="0076218E" w:rsidRDefault="00BF035B" w:rsidP="00BF035B">
            <w:pPr>
              <w:spacing w:after="0" w:line="240" w:lineRule="auto"/>
              <w:rPr>
                <w:rFonts w:cs="Arial"/>
                <w:iCs/>
                <w:vanish/>
              </w:rPr>
            </w:pPr>
            <w:r w:rsidRPr="00734379">
              <w:rPr>
                <w:rFonts w:cs="Arial"/>
                <w:i/>
                <w:iCs/>
                <w:vanish/>
              </w:rPr>
              <w:t>discontinued.</w:t>
            </w:r>
            <w:r>
              <w:rPr>
                <w:rFonts w:cs="Arial"/>
                <w:iCs/>
                <w:vanish/>
              </w:rPr>
              <w:t xml:space="preserve"> </w:t>
            </w:r>
          </w:p>
        </w:tc>
      </w:tr>
    </w:tbl>
    <w:p w14:paraId="75CA9437" w14:textId="77777777" w:rsidR="0009288C" w:rsidRPr="00734379" w:rsidRDefault="0009288C" w:rsidP="00741A4B">
      <w:pPr>
        <w:pStyle w:val="BlockClose"/>
        <w:rPr>
          <w:sz w:val="6"/>
          <w:szCs w:val="6"/>
        </w:rPr>
      </w:pPr>
    </w:p>
    <w:p w14:paraId="4A06AF82" w14:textId="01F21735" w:rsidR="007C5798" w:rsidRDefault="007C5798" w:rsidP="00741A4B">
      <w:pPr>
        <w:pStyle w:val="BlockClose"/>
        <w:rPr>
          <w:sz w:val="6"/>
          <w:szCs w:val="6"/>
        </w:rPr>
      </w:pPr>
    </w:p>
    <w:p w14:paraId="4643C90A" w14:textId="77777777" w:rsidR="007C5798" w:rsidRPr="007C5798" w:rsidRDefault="007C5798" w:rsidP="007C5798"/>
    <w:p w14:paraId="56702549" w14:textId="14DE01A5" w:rsidR="007C5798" w:rsidRDefault="007C5798" w:rsidP="007C5798">
      <w:pPr>
        <w:jc w:val="right"/>
      </w:pPr>
    </w:p>
    <w:p w14:paraId="23F1D07D" w14:textId="5CF0197C" w:rsidR="007C5798" w:rsidRDefault="007C5798" w:rsidP="007C5798"/>
    <w:p w14:paraId="020E8936" w14:textId="77777777" w:rsidR="002C210E" w:rsidRPr="007C5798" w:rsidRDefault="002C210E" w:rsidP="007C5798">
      <w:pPr>
        <w:sectPr w:rsidR="002C210E" w:rsidRPr="007C5798" w:rsidSect="005110EA">
          <w:headerReference w:type="default" r:id="rId57"/>
          <w:footerReference w:type="default" r:id="rId58"/>
          <w:headerReference w:type="first" r:id="rId59"/>
          <w:pgSz w:w="12240" w:h="15840"/>
          <w:pgMar w:top="1440" w:right="1440" w:bottom="1440" w:left="1440" w:header="720" w:footer="720" w:gutter="0"/>
          <w:cols w:space="346"/>
          <w:titlePg/>
          <w:docGrid w:linePitch="299"/>
        </w:sectPr>
      </w:pPr>
    </w:p>
    <w:p w14:paraId="4391A798" w14:textId="3CF2CF47" w:rsidR="00161DA0" w:rsidRPr="00734379" w:rsidRDefault="00161DA0" w:rsidP="00741A4B">
      <w:pPr>
        <w:pStyle w:val="BlockClose"/>
        <w:rPr>
          <w:sz w:val="2"/>
          <w:szCs w:val="2"/>
        </w:rPr>
      </w:pPr>
    </w:p>
    <w:p w14:paraId="4F940D00" w14:textId="24C2CF96" w:rsidR="0009288C" w:rsidRPr="00734379" w:rsidRDefault="0009288C" w:rsidP="00A61236">
      <w:pPr>
        <w:pStyle w:val="BlockClose"/>
        <w:jc w:val="left"/>
        <w:outlineLvl w:val="2"/>
        <w:rPr>
          <w:b/>
          <w:bCs/>
        </w:rPr>
      </w:pPr>
      <w:r w:rsidRPr="00734379">
        <w:rPr>
          <w:b/>
          <w:bCs/>
        </w:rPr>
        <w:t>2</w:t>
      </w:r>
      <w:r w:rsidR="005024A0" w:rsidRPr="00734379">
        <w:rPr>
          <w:b/>
          <w:bCs/>
        </w:rPr>
        <w:t>.</w:t>
      </w:r>
    </w:p>
    <w:p w14:paraId="66CC0BEF" w14:textId="39758407" w:rsidR="0009288C" w:rsidRPr="00734379" w:rsidRDefault="00CE6898" w:rsidP="0082477E">
      <w:pPr>
        <w:jc w:val="center"/>
      </w:pPr>
      <w:r w:rsidRPr="00734379">
        <w:rPr>
          <w:noProof/>
        </w:rPr>
        <w:drawing>
          <wp:inline distT="0" distB="0" distL="0" distR="0" wp14:anchorId="01514C3B" wp14:editId="5F327562">
            <wp:extent cx="4442853" cy="1335239"/>
            <wp:effectExtent l="19050" t="19050" r="15240" b="177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MUCE_MAP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12413" r="9834" b="28032"/>
                    <a:stretch/>
                  </pic:blipFill>
                  <pic:spPr bwMode="auto">
                    <a:xfrm>
                      <a:off x="0" y="0"/>
                      <a:ext cx="4444450" cy="1335719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6D762" w14:textId="528576C2" w:rsidR="00CE6898" w:rsidRPr="00734379" w:rsidRDefault="00CE6898" w:rsidP="0082477E">
      <w:pPr>
        <w:pStyle w:val="ThumbnailSpace"/>
      </w:pPr>
    </w:p>
    <w:p w14:paraId="3FD4A374" w14:textId="6529E0B8" w:rsidR="0009288C" w:rsidRDefault="00DF27AE" w:rsidP="0082477E">
      <w:pPr>
        <w:jc w:val="center"/>
      </w:pPr>
      <w:r>
        <w:rPr>
          <w:noProof/>
        </w:rPr>
        <w:drawing>
          <wp:inline distT="0" distB="0" distL="0" distR="0" wp14:anchorId="31218390" wp14:editId="399547C8">
            <wp:extent cx="5779008" cy="2377440"/>
            <wp:effectExtent l="0" t="0" r="0" b="381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N14HJ_N161JW_slant_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7B84" w14:textId="71E461A8" w:rsidR="0009288C" w:rsidRPr="00734379" w:rsidRDefault="00CE6898" w:rsidP="00FB2996">
      <w:r w:rsidRPr="00734379">
        <w:t>Time is 0058. N161JW is requesting lower. Can you issue the clearance? Explain your answer</w:t>
      </w:r>
      <w:r w:rsidR="00A63D3F" w:rsidRPr="00734379">
        <w:t>.</w:t>
      </w:r>
    </w:p>
    <w:tbl>
      <w:tblPr>
        <w:tblW w:w="8540" w:type="dxa"/>
        <w:tblInd w:w="360" w:type="dxa"/>
        <w:tblLook w:val="04A0" w:firstRow="1" w:lastRow="0" w:firstColumn="1" w:lastColumn="0" w:noHBand="0" w:noVBand="1"/>
      </w:tblPr>
      <w:tblGrid>
        <w:gridCol w:w="8540"/>
      </w:tblGrid>
      <w:tr w:rsidR="00CE6898" w:rsidRPr="00734379" w14:paraId="654E5B0C" w14:textId="77777777" w:rsidTr="005D5936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445A6F" w14:textId="50F7DE33" w:rsidR="00CE6898" w:rsidRPr="00734379" w:rsidRDefault="00BF035B" w:rsidP="00BF035B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Answer: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="007816AE" w:rsidRPr="00734379">
              <w:rPr>
                <w:rFonts w:cs="Arial"/>
                <w:i/>
                <w:iCs/>
                <w:vanish/>
              </w:rPr>
              <w:t>No</w:t>
            </w:r>
            <w:r>
              <w:rPr>
                <w:rFonts w:cs="Arial"/>
                <w:i/>
                <w:iCs/>
                <w:vanish/>
              </w:rPr>
              <w:t xml:space="preserve">. </w:t>
            </w:r>
            <w:r w:rsidR="00F03299" w:rsidRPr="00734379">
              <w:rPr>
                <w:rFonts w:cs="Arial"/>
                <w:i/>
                <w:iCs/>
                <w:vanish/>
              </w:rPr>
              <w:t xml:space="preserve"> </w:t>
            </w:r>
          </w:p>
        </w:tc>
      </w:tr>
      <w:tr w:rsidR="00CE6898" w:rsidRPr="00734379" w14:paraId="65D8EA86" w14:textId="77777777" w:rsidTr="005D5936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07BC8C" w14:textId="30B29116" w:rsidR="00CE6898" w:rsidRPr="00734379" w:rsidRDefault="00BF035B" w:rsidP="00BF035B">
            <w:pPr>
              <w:spacing w:after="0" w:line="240" w:lineRule="auto"/>
              <w:rPr>
                <w:rFonts w:cs="Arial"/>
                <w:i/>
                <w:iCs/>
              </w:rPr>
            </w:pPr>
            <w:r w:rsidRPr="0082477E">
              <w:rPr>
                <w:rFonts w:cs="Arial"/>
                <w:b/>
                <w:i/>
                <w:iCs/>
                <w:vanish/>
              </w:rPr>
              <w:t>Explanation:</w:t>
            </w:r>
            <w:r w:rsidR="00CE6898" w:rsidRPr="00734379">
              <w:rPr>
                <w:rFonts w:cs="Arial"/>
                <w:i/>
                <w:iCs/>
                <w:vanish/>
              </w:rPr>
              <w:t xml:space="preserve"> </w:t>
            </w:r>
            <w:r>
              <w:rPr>
                <w:rFonts w:cs="Arial"/>
                <w:i/>
                <w:iCs/>
                <w:vanish/>
              </w:rPr>
              <w:t>T</w:t>
            </w:r>
            <w:r w:rsidRPr="00734379">
              <w:rPr>
                <w:rFonts w:cs="Arial"/>
                <w:i/>
                <w:iCs/>
                <w:vanish/>
              </w:rPr>
              <w:t>he aircraft are not 3 minutes apart. However, when 1 1/2 minutes has</w:t>
            </w:r>
          </w:p>
        </w:tc>
      </w:tr>
      <w:tr w:rsidR="00CE6898" w:rsidRPr="00734379" w14:paraId="0E235179" w14:textId="77777777" w:rsidTr="00CE6898">
        <w:trPr>
          <w:trHeight w:val="499"/>
          <w:hidden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AA0234" w14:textId="1512F42B" w:rsidR="00CE6898" w:rsidRPr="00734379" w:rsidRDefault="00BF035B" w:rsidP="005D5936">
            <w:pPr>
              <w:spacing w:after="0" w:line="240" w:lineRule="auto"/>
              <w:rPr>
                <w:rFonts w:cs="Arial"/>
                <w:i/>
                <w:iCs/>
              </w:rPr>
            </w:pPr>
            <w:r w:rsidRPr="00734379">
              <w:rPr>
                <w:rFonts w:cs="Arial"/>
                <w:i/>
                <w:iCs/>
                <w:vanish/>
              </w:rPr>
              <w:t>passed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>since the reports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  <w:r w:rsidRPr="00734379">
              <w:rPr>
                <w:rFonts w:cs="Arial"/>
                <w:i/>
                <w:iCs/>
                <w:vanish/>
              </w:rPr>
              <w:t>, a descent can be issued.</w:t>
            </w:r>
            <w:r>
              <w:rPr>
                <w:rFonts w:cs="Arial"/>
                <w:i/>
                <w:iCs/>
                <w:vanish/>
              </w:rPr>
              <w:t xml:space="preserve"> </w:t>
            </w:r>
          </w:p>
        </w:tc>
      </w:tr>
      <w:tr w:rsidR="00CE6898" w:rsidRPr="00734379" w14:paraId="225FC60E" w14:textId="77777777" w:rsidTr="00CE6898">
        <w:trPr>
          <w:trHeight w:val="499"/>
        </w:trPr>
        <w:tc>
          <w:tcPr>
            <w:tcW w:w="8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F9347E" w14:textId="6C0D5D2A" w:rsidR="00CE6898" w:rsidRPr="00734379" w:rsidRDefault="00CE6898" w:rsidP="005D5936">
            <w:pPr>
              <w:spacing w:after="0" w:line="240" w:lineRule="auto"/>
              <w:rPr>
                <w:rFonts w:cs="Arial"/>
                <w:i/>
                <w:iCs/>
              </w:rPr>
            </w:pPr>
            <w:bookmarkStart w:id="2" w:name="_GoBack"/>
            <w:bookmarkEnd w:id="2"/>
          </w:p>
        </w:tc>
      </w:tr>
    </w:tbl>
    <w:p w14:paraId="46CB9C29" w14:textId="0C32B3BA" w:rsidR="0009288C" w:rsidRPr="00734379" w:rsidRDefault="0009288C" w:rsidP="00FD16C5">
      <w:pPr>
        <w:pStyle w:val="BlockClose"/>
        <w:jc w:val="right"/>
      </w:pPr>
    </w:p>
    <w:p w14:paraId="2621419A" w14:textId="77777777" w:rsidR="0009288C" w:rsidRPr="00734379" w:rsidRDefault="0009288C" w:rsidP="00797F11"/>
    <w:p w14:paraId="1A0DDAE3" w14:textId="424FD6EE" w:rsidR="00767807" w:rsidRPr="00734379" w:rsidRDefault="00767807" w:rsidP="00797F11">
      <w:pPr>
        <w:rPr>
          <w:sz w:val="2"/>
          <w:szCs w:val="2"/>
        </w:rPr>
      </w:pPr>
    </w:p>
    <w:sectPr w:rsidR="00767807" w:rsidRPr="00734379" w:rsidSect="00363A4C">
      <w:headerReference w:type="default" r:id="rId62"/>
      <w:headerReference w:type="first" r:id="rId63"/>
      <w:pgSz w:w="12240" w:h="15840"/>
      <w:pgMar w:top="720" w:right="1440" w:bottom="1440" w:left="1440" w:header="288" w:footer="720" w:gutter="0"/>
      <w:cols w:space="346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79BDF" w14:textId="77777777" w:rsidR="005702F7" w:rsidRDefault="005702F7">
      <w:pPr>
        <w:spacing w:after="0"/>
      </w:pPr>
      <w:r>
        <w:separator/>
      </w:r>
    </w:p>
    <w:p w14:paraId="05938D09" w14:textId="77777777" w:rsidR="005702F7" w:rsidRDefault="005702F7"/>
  </w:endnote>
  <w:endnote w:type="continuationSeparator" w:id="0">
    <w:p w14:paraId="0979F0FE" w14:textId="77777777" w:rsidR="005702F7" w:rsidRDefault="005702F7">
      <w:pPr>
        <w:spacing w:after="0"/>
      </w:pPr>
      <w:r>
        <w:continuationSeparator/>
      </w:r>
    </w:p>
    <w:p w14:paraId="261EEC68" w14:textId="77777777" w:rsidR="005702F7" w:rsidRDefault="005702F7"/>
  </w:endnote>
  <w:endnote w:type="continuationNotice" w:id="1">
    <w:p w14:paraId="03622558" w14:textId="77777777" w:rsidR="005702F7" w:rsidRDefault="005702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0BAA2" w14:textId="77777777" w:rsidR="005D4AB5" w:rsidRDefault="005D4A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30D6" w14:textId="77777777" w:rsidR="005D4AB5" w:rsidRDefault="005D4A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D2A4A" w14:textId="77777777" w:rsidR="005D4AB5" w:rsidRDefault="005D4AB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16120" w14:textId="77777777" w:rsidR="00DD6EA0" w:rsidRDefault="00DD6EA0">
    <w:pPr>
      <w:tabs>
        <w:tab w:val="right" w:pos="9618"/>
      </w:tabs>
      <w:spacing w:after="15"/>
      <w:ind w:left="-7" w:right="-202"/>
    </w:pPr>
    <w:r>
      <w:rPr>
        <w:rFonts w:ascii="Times New Roman" w:hAnsi="Times New Roman"/>
        <w:sz w:val="20"/>
      </w:rPr>
      <w:t>3-</w:t>
    </w:r>
    <w:r>
      <w:fldChar w:fldCharType="begin"/>
    </w:r>
    <w:r>
      <w:instrText xml:space="preserve"> PAGE   \* MERGEFORMAT </w:instrText>
    </w:r>
    <w:r>
      <w:fldChar w:fldCharType="separate"/>
    </w:r>
    <w:r w:rsidRPr="002A5AD1">
      <w:rPr>
        <w:noProof/>
        <w:sz w:val="20"/>
      </w:rPr>
      <w:t>18</w:t>
    </w:r>
    <w:r>
      <w:rPr>
        <w:sz w:val="20"/>
      </w:rPr>
      <w:fldChar w:fldCharType="end"/>
    </w:r>
    <w:r>
      <w:rPr>
        <w:rFonts w:ascii="Times New Roman" w:hAnsi="Times New Roman"/>
        <w:sz w:val="20"/>
      </w:rPr>
      <w:tab/>
      <w:t>Course 47023</w:t>
    </w:r>
  </w:p>
  <w:p w14:paraId="3517F426" w14:textId="77777777" w:rsidR="00DD6EA0" w:rsidRDefault="00DD6EA0">
    <w:pPr>
      <w:spacing w:after="0"/>
      <w:ind w:right="-209"/>
      <w:jc w:val="right"/>
    </w:pPr>
    <w:r>
      <w:rPr>
        <w:rFonts w:ascii="Times New Roman" w:hAnsi="Times New Roman"/>
        <w:sz w:val="20"/>
      </w:rPr>
      <w:t>CM-300 Series UHF Radio System</w:t>
    </w:r>
  </w:p>
  <w:p w14:paraId="72FE2261" w14:textId="77777777" w:rsidR="00DD6EA0" w:rsidRDefault="00DD6EA0">
    <w:pPr>
      <w:spacing w:after="0"/>
      <w:ind w:right="-202"/>
      <w:jc w:val="right"/>
    </w:pPr>
    <w:r>
      <w:rPr>
        <w:rFonts w:ascii="Times New Roman" w:hAnsi="Times New Roman"/>
        <w:sz w:val="20"/>
      </w:rPr>
      <w:t>July 2004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08FDA" w14:textId="3500648B" w:rsidR="00DD6EA0" w:rsidRPr="00EC666D" w:rsidRDefault="00DD6EA0" w:rsidP="003D479F">
    <w:pPr>
      <w:pStyle w:val="Footer"/>
    </w:pPr>
    <w:r>
      <w:t>57025-SG03 / V.</w:t>
    </w:r>
    <w:proofErr w:type="gramStart"/>
    <w:r>
      <w:t>?.??</w:t>
    </w:r>
    <w:proofErr w:type="gramEnd"/>
    <w:r>
      <w:tab/>
    </w:r>
    <w:r w:rsidRPr="00EC666D">
      <w:fldChar w:fldCharType="begin"/>
    </w:r>
    <w:r w:rsidRPr="00EC666D">
      <w:instrText xml:space="preserve"> PAGE   \* MERGEFORMAT </w:instrText>
    </w:r>
    <w:r w:rsidRPr="00EC666D">
      <w:fldChar w:fldCharType="separate"/>
    </w:r>
    <w:r w:rsidR="009537B7">
      <w:rPr>
        <w:noProof/>
      </w:rPr>
      <w:t>11</w:t>
    </w:r>
    <w:r w:rsidRPr="00EC666D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CBB64" w14:textId="01DCEF95" w:rsidR="00DD6EA0" w:rsidRPr="002231D7" w:rsidRDefault="00DD6EA0" w:rsidP="003D479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F93A6" w14:textId="089C4E79" w:rsidR="00AF2E89" w:rsidRPr="002231D7" w:rsidRDefault="00AF2E89" w:rsidP="000050EA">
    <w:pPr>
      <w:pStyle w:val="Footer"/>
      <w:tabs>
        <w:tab w:val="clear" w:pos="9360"/>
        <w:tab w:val="right" w:pos="7200"/>
      </w:tabs>
      <w:ind w:right="-360"/>
    </w:pPr>
    <w:r w:rsidRPr="003B75DF">
      <w:rPr>
        <w:sz w:val="22"/>
        <w:szCs w:val="22"/>
      </w:rPr>
      <w:t xml:space="preserve">FAA55054002-HO01_L01 / </w:t>
    </w:r>
    <w:r w:rsidR="009537B7" w:rsidRPr="009537B7">
      <w:rPr>
        <w:sz w:val="22"/>
        <w:szCs w:val="22"/>
      </w:rPr>
      <w:t>V1.0 2022.08</w:t>
    </w:r>
    <w:r w:rsidR="000050EA">
      <w:rPr>
        <w:sz w:val="22"/>
        <w:szCs w:val="22"/>
      </w:rPr>
      <w:tab/>
    </w:r>
    <w:r w:rsidRPr="003B75DF">
      <w:rPr>
        <w:i/>
        <w:iCs/>
        <w:vanish/>
        <w:sz w:val="22"/>
        <w:szCs w:val="22"/>
      </w:rPr>
      <w:t xml:space="preserve">INSTRUCTOR </w:t>
    </w:r>
    <w:r>
      <w:rPr>
        <w:i/>
        <w:iCs/>
        <w:vanish/>
        <w:sz w:val="22"/>
        <w:szCs w:val="22"/>
      </w:rPr>
      <w:t>HANDOUT</w:t>
    </w:r>
    <w:r w:rsidRPr="003B75DF">
      <w:rPr>
        <w:sz w:val="22"/>
        <w:szCs w:val="22"/>
      </w:rPr>
      <w:tab/>
      <w:t xml:space="preserve">Page </w:t>
    </w:r>
    <w:sdt>
      <w:sdtPr>
        <w:rPr>
          <w:sz w:val="22"/>
          <w:szCs w:val="22"/>
        </w:rPr>
        <w:id w:val="163860961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Pr="003B75DF">
          <w:rPr>
            <w:sz w:val="22"/>
            <w:szCs w:val="22"/>
          </w:rPr>
          <w:fldChar w:fldCharType="begin"/>
        </w:r>
        <w:r w:rsidRPr="003B75DF">
          <w:rPr>
            <w:sz w:val="22"/>
            <w:szCs w:val="22"/>
          </w:rPr>
          <w:instrText xml:space="preserve"> PAGE   \* MERGEFORMAT </w:instrText>
        </w:r>
        <w:r w:rsidRPr="003B75DF">
          <w:rPr>
            <w:sz w:val="22"/>
            <w:szCs w:val="22"/>
          </w:rPr>
          <w:fldChar w:fldCharType="separate"/>
        </w:r>
        <w:r w:rsidR="00FB2996">
          <w:rPr>
            <w:noProof/>
            <w:sz w:val="22"/>
            <w:szCs w:val="22"/>
          </w:rPr>
          <w:t>12</w:t>
        </w:r>
        <w:r w:rsidRPr="003B75DF">
          <w:rPr>
            <w:noProof/>
            <w:sz w:val="22"/>
            <w:szCs w:val="22"/>
          </w:rPr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6B439" w14:textId="2051585E" w:rsidR="009537B7" w:rsidRPr="00EC666D" w:rsidRDefault="00797F11" w:rsidP="00797F11">
    <w:pPr>
      <w:pStyle w:val="Footer"/>
      <w:tabs>
        <w:tab w:val="clear" w:pos="9360"/>
        <w:tab w:val="right" w:pos="7200"/>
      </w:tabs>
      <w:ind w:right="-360"/>
    </w:pPr>
    <w:r w:rsidRPr="003B75DF">
      <w:rPr>
        <w:sz w:val="22"/>
        <w:szCs w:val="22"/>
      </w:rPr>
      <w:t xml:space="preserve">FAA55054002-HO01_L01 / </w:t>
    </w:r>
    <w:r w:rsidRPr="009537B7">
      <w:rPr>
        <w:sz w:val="22"/>
        <w:szCs w:val="22"/>
      </w:rPr>
      <w:t>V1.0 2022.08</w:t>
    </w:r>
    <w:r>
      <w:rPr>
        <w:sz w:val="22"/>
        <w:szCs w:val="22"/>
      </w:rPr>
      <w:tab/>
    </w:r>
    <w:r w:rsidRPr="003B75DF">
      <w:rPr>
        <w:i/>
        <w:iCs/>
        <w:vanish/>
        <w:sz w:val="22"/>
        <w:szCs w:val="22"/>
      </w:rPr>
      <w:t xml:space="preserve">INSTRUCTOR </w:t>
    </w:r>
    <w:r>
      <w:rPr>
        <w:i/>
        <w:iCs/>
        <w:vanish/>
        <w:sz w:val="22"/>
        <w:szCs w:val="22"/>
      </w:rPr>
      <w:t>HANDOUT</w:t>
    </w:r>
    <w:r w:rsidRPr="003B75DF">
      <w:rPr>
        <w:sz w:val="22"/>
        <w:szCs w:val="22"/>
      </w:rPr>
      <w:tab/>
      <w:t xml:space="preserve">Page </w:t>
    </w:r>
    <w:sdt>
      <w:sdtPr>
        <w:rPr>
          <w:sz w:val="22"/>
          <w:szCs w:val="22"/>
        </w:rPr>
        <w:id w:val="1935094875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Pr="003B75DF">
          <w:rPr>
            <w:sz w:val="22"/>
            <w:szCs w:val="22"/>
          </w:rPr>
          <w:fldChar w:fldCharType="begin"/>
        </w:r>
        <w:r w:rsidRPr="003B75DF">
          <w:rPr>
            <w:sz w:val="22"/>
            <w:szCs w:val="22"/>
          </w:rPr>
          <w:instrText xml:space="preserve"> PAGE   \* MERGEFORMAT </w:instrText>
        </w:r>
        <w:r w:rsidRPr="003B75DF">
          <w:rPr>
            <w:sz w:val="22"/>
            <w:szCs w:val="22"/>
          </w:rPr>
          <w:fldChar w:fldCharType="separate"/>
        </w:r>
        <w:r w:rsidR="00FB2996">
          <w:rPr>
            <w:noProof/>
            <w:sz w:val="22"/>
            <w:szCs w:val="22"/>
          </w:rPr>
          <w:t>11</w:t>
        </w:r>
        <w:r w:rsidRPr="003B75DF">
          <w:rPr>
            <w:noProof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F4907" w14:textId="77777777" w:rsidR="005702F7" w:rsidRDefault="005702F7">
      <w:pPr>
        <w:spacing w:after="0"/>
      </w:pPr>
      <w:r>
        <w:separator/>
      </w:r>
    </w:p>
    <w:p w14:paraId="57C17E0A" w14:textId="77777777" w:rsidR="005702F7" w:rsidRDefault="005702F7"/>
  </w:footnote>
  <w:footnote w:type="continuationSeparator" w:id="0">
    <w:p w14:paraId="57098DC3" w14:textId="77777777" w:rsidR="005702F7" w:rsidRDefault="005702F7">
      <w:pPr>
        <w:spacing w:after="0"/>
      </w:pPr>
      <w:r>
        <w:continuationSeparator/>
      </w:r>
    </w:p>
    <w:p w14:paraId="24904D54" w14:textId="77777777" w:rsidR="005702F7" w:rsidRDefault="005702F7"/>
  </w:footnote>
  <w:footnote w:type="continuationNotice" w:id="1">
    <w:p w14:paraId="69DE8815" w14:textId="77777777" w:rsidR="005702F7" w:rsidRDefault="005702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14C35" w14:textId="77777777" w:rsidR="00DD6EA0" w:rsidRDefault="00DD6EA0" w:rsidP="00BA769E">
    <w:pPr>
      <w:pStyle w:val="Heading1"/>
    </w:pPr>
    <w:r>
      <w:rPr>
        <w:noProof/>
      </w:rPr>
      <w:t>Style Guide for Instructor-Led Technical Training Materials</w:t>
    </w:r>
  </w:p>
  <w:p w14:paraId="66754466" w14:textId="77777777" w:rsidR="00DD6EA0" w:rsidRDefault="00DD6EA0"/>
  <w:p w14:paraId="3BCDF145" w14:textId="77777777" w:rsidR="00DD6EA0" w:rsidRDefault="00DD6EA0"/>
  <w:p w14:paraId="66ADB357" w14:textId="77777777" w:rsidR="00DD6EA0" w:rsidRDefault="00DD6EA0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C1277" w14:textId="0524F9AE" w:rsidR="00DD6EA0" w:rsidRPr="00641F74" w:rsidRDefault="00DD6EA0" w:rsidP="00EC51C8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C0307" w14:textId="77777777" w:rsidR="005D4AB5" w:rsidRDefault="005D4AB5" w:rsidP="00797F11">
    <w:pPr>
      <w:pStyle w:val="TitleContinued"/>
    </w:pPr>
    <w:r>
      <w:t xml:space="preserve">Practice exercise 3: Applying Opposite cOURSE separation </w:t>
    </w:r>
    <w:r w:rsidRPr="00641F74">
      <w:rPr>
        <w:rStyle w:val="CONTDheaderChar"/>
      </w:rPr>
      <w:t>(CONT’D)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2A3FC" w14:textId="53815C72" w:rsidR="00DD6EA0" w:rsidRPr="008924B7" w:rsidRDefault="00DD6EA0" w:rsidP="002E557A">
    <w:pPr>
      <w:pStyle w:val="TitleContinued"/>
    </w:pPr>
    <w:r>
      <w:t xml:space="preserve">Practice exercise 3: Applying Opposite cOURSE separation </w:t>
    </w:r>
    <w:r w:rsidRPr="00641F74">
      <w:rPr>
        <w:rStyle w:val="CONTDheaderChar"/>
      </w:rPr>
      <w:t>(CONT’D)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63A49" w14:textId="019BE559" w:rsidR="00DD6EA0" w:rsidRPr="00FB54BA" w:rsidRDefault="00DD6EA0" w:rsidP="00911DC9">
    <w:pPr>
      <w:pStyle w:val="TitleContinued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2111D" w14:textId="1E663DEB" w:rsidR="00DD6EA0" w:rsidRPr="008A5ACA" w:rsidRDefault="00DD6EA0" w:rsidP="002E557A">
    <w:pPr>
      <w:pStyle w:val="TitleContinued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05A7F" w14:textId="347BACC6" w:rsidR="005D4AB5" w:rsidRDefault="005D4AB5" w:rsidP="005D4A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29D73" w14:textId="77777777" w:rsidR="00DD6EA0" w:rsidRDefault="00DD6EA0" w:rsidP="00BA769E">
    <w:pPr>
      <w:pStyle w:val="Heading1"/>
    </w:pPr>
  </w:p>
  <w:p w14:paraId="291F048B" w14:textId="77777777" w:rsidR="00DD6EA0" w:rsidRDefault="00DD6EA0"/>
  <w:p w14:paraId="25FE1214" w14:textId="77777777" w:rsidR="00DD6EA0" w:rsidRDefault="00DD6EA0"/>
  <w:p w14:paraId="1F084AFB" w14:textId="77777777" w:rsidR="00DD6EA0" w:rsidRDefault="00DD6EA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91B48" w14:textId="77777777" w:rsidR="00DD6EA0" w:rsidRDefault="00DD6EA0">
    <w:pPr>
      <w:spacing w:after="0"/>
      <w:ind w:right="72"/>
      <w:jc w:val="right"/>
    </w:pPr>
    <w:r>
      <w:rPr>
        <w:rFonts w:ascii="Times New Roman" w:hAnsi="Times New Roman"/>
        <w:sz w:val="34"/>
      </w:rPr>
      <w:t xml:space="preserve">Lesson </w:t>
    </w:r>
    <w:r>
      <w:rPr>
        <w:rFonts w:ascii="Times New Roman" w:hAnsi="Times New Roman"/>
        <w:sz w:val="36"/>
      </w:rPr>
      <w:t>Three</w:t>
    </w:r>
  </w:p>
  <w:p w14:paraId="4C0861D6" w14:textId="77777777" w:rsidR="00DD6EA0" w:rsidRDefault="00DD6EA0">
    <w:pPr>
      <w:spacing w:after="0"/>
      <w:ind w:right="72"/>
      <w:jc w:val="right"/>
    </w:pPr>
    <w:r>
      <w:rPr>
        <w:rFonts w:ascii="Times New Roman" w:hAnsi="Times New Roman"/>
        <w:sz w:val="34"/>
      </w:rPr>
      <w:t>Technical Description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18FB" w14:textId="77777777" w:rsidR="00DD6EA0" w:rsidRPr="00CB71E9" w:rsidRDefault="00DD6EA0" w:rsidP="00CB71E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EC824" w14:textId="6D03C477" w:rsidR="00DD6EA0" w:rsidRPr="00641F74" w:rsidRDefault="00DD6EA0" w:rsidP="00EB29C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9F447" w14:textId="6061B2B2" w:rsidR="00DD6EA0" w:rsidRPr="008924B7" w:rsidRDefault="00DD6EA0" w:rsidP="002E557A">
    <w:pPr>
      <w:pStyle w:val="TitleContinued"/>
    </w:pPr>
    <w:r w:rsidRPr="00A92B5C">
      <w:t xml:space="preserve">PRACTICE EXERCISE 1: </w:t>
    </w:r>
    <w:r w:rsidRPr="00A27981">
      <w:t xml:space="preserve">Applying 44 </w:t>
    </w:r>
    <w:r>
      <w:t>or</w:t>
    </w:r>
    <w:r w:rsidRPr="00A27981">
      <w:t xml:space="preserve"> 22 Knot Separation</w:t>
    </w:r>
    <w:r w:rsidRPr="008E0065">
      <w:rPr>
        <w:i/>
        <w:iCs/>
        <w:sz w:val="28"/>
        <w:szCs w:val="28"/>
      </w:rPr>
      <w:t xml:space="preserve"> (CONT’d)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E9DD4" w14:textId="41269C87" w:rsidR="00DD6EA0" w:rsidRPr="00641F74" w:rsidRDefault="00DD6EA0" w:rsidP="00EB29C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E574" w14:textId="5B391267" w:rsidR="00DD6EA0" w:rsidRPr="008924B7" w:rsidRDefault="00DD6EA0" w:rsidP="002E557A">
    <w:pPr>
      <w:pStyle w:val="TitleContinued"/>
    </w:pPr>
    <w:r>
      <w:t>Practice exercise 2: Applying sAME cOURSE Separation</w:t>
    </w:r>
    <w:r w:rsidRPr="008B3EB3">
      <w:rPr>
        <w:sz w:val="28"/>
        <w:szCs w:val="28"/>
      </w:rPr>
      <w:t xml:space="preserve"> </w:t>
    </w:r>
    <w:r w:rsidRPr="008B3EB3">
      <w:rPr>
        <w:i/>
        <w:iCs/>
        <w:sz w:val="28"/>
        <w:szCs w:val="28"/>
      </w:rPr>
      <w:t>(CONT’D)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4pt;height:21pt" o:bullet="t">
        <v:imagedata r:id="rId1" o:title="Definition Icon"/>
      </v:shape>
    </w:pict>
  </w:numPicBullet>
  <w:abstractNum w:abstractNumId="0" w15:restartNumberingAfterBreak="0">
    <w:nsid w:val="FFFFFF7F"/>
    <w:multiLevelType w:val="singleLevel"/>
    <w:tmpl w:val="9730800A"/>
    <w:lvl w:ilvl="0">
      <w:start w:val="1"/>
      <w:numFmt w:val="lowerLetter"/>
      <w:pStyle w:val="ListsNumberedLevel2"/>
      <w:lvlText w:val="%1."/>
      <w:lvlJc w:val="left"/>
      <w:pPr>
        <w:ind w:left="720" w:hanging="360"/>
      </w:pPr>
      <w:rPr>
        <w:rFonts w:hint="default"/>
        <w:b w:val="0"/>
        <w:i w:val="0"/>
      </w:rPr>
    </w:lvl>
  </w:abstractNum>
  <w:abstractNum w:abstractNumId="1" w15:restartNumberingAfterBreak="0">
    <w:nsid w:val="FFFFFF80"/>
    <w:multiLevelType w:val="singleLevel"/>
    <w:tmpl w:val="C0D436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B14E0D6"/>
    <w:lvl w:ilvl="0">
      <w:start w:val="1"/>
      <w:numFmt w:val="bullet"/>
      <w:pStyle w:val="BulletsLevel3"/>
      <w:lvlText w:val="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B80C2A8E"/>
    <w:lvl w:ilvl="0">
      <w:start w:val="1"/>
      <w:numFmt w:val="bullet"/>
      <w:pStyle w:val="BulletsLevel1"/>
      <w:lvlText w:val=""/>
      <w:lvlJc w:val="left"/>
      <w:pPr>
        <w:ind w:left="360" w:hanging="360"/>
      </w:pPr>
      <w:rPr>
        <w:rFonts w:ascii="Wingdings" w:hAnsi="Wingdings" w:hint="default"/>
        <w:sz w:val="22"/>
      </w:rPr>
    </w:lvl>
  </w:abstractNum>
  <w:abstractNum w:abstractNumId="4" w15:restartNumberingAfterBreak="0">
    <w:nsid w:val="00B96562"/>
    <w:multiLevelType w:val="hybridMultilevel"/>
    <w:tmpl w:val="4FE0B8E8"/>
    <w:lvl w:ilvl="0" w:tplc="18D60778">
      <w:start w:val="1"/>
      <w:numFmt w:val="bullet"/>
      <w:pStyle w:val="Bullet1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F2C4C"/>
    <w:multiLevelType w:val="multilevel"/>
    <w:tmpl w:val="F18AD2FC"/>
    <w:styleLink w:val="StudentBullets"/>
    <w:lvl w:ilvl="0">
      <w:start w:val="1"/>
      <w:numFmt w:val="bullet"/>
      <w:lvlText w:val=""/>
      <w:lvlJc w:val="left"/>
      <w:pPr>
        <w:ind w:left="891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2160" w:hanging="360"/>
      </w:pPr>
      <w:rPr>
        <w:rFonts w:ascii="Wingdings 3" w:hAnsi="Wingdings 3" w:hint="default"/>
      </w:rPr>
    </w:lvl>
    <w:lvl w:ilvl="3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A62C9"/>
    <w:multiLevelType w:val="hybridMultilevel"/>
    <w:tmpl w:val="7A74330C"/>
    <w:lvl w:ilvl="0" w:tplc="C256EC2C">
      <w:start w:val="1"/>
      <w:numFmt w:val="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791C"/>
    <w:multiLevelType w:val="hybridMultilevel"/>
    <w:tmpl w:val="6DFCEBA0"/>
    <w:lvl w:ilvl="0" w:tplc="5724876A">
      <w:start w:val="5"/>
      <w:numFmt w:val="bullet"/>
      <w:pStyle w:val="Bulleted3rd"/>
      <w:lvlText w:val=""/>
      <w:lvlJc w:val="left"/>
      <w:pPr>
        <w:ind w:left="1786" w:hanging="360"/>
      </w:pPr>
      <w:rPr>
        <w:rFonts w:ascii="Symbol" w:eastAsia="Times New Roman" w:hAnsi="Symbol" w:cs="Courier New" w:hint="default"/>
      </w:rPr>
    </w:lvl>
    <w:lvl w:ilvl="1" w:tplc="0E843B78">
      <w:start w:val="1"/>
      <w:numFmt w:val="bullet"/>
      <w:pStyle w:val="4thlevel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8" w15:restartNumberingAfterBreak="0">
    <w:nsid w:val="49132D2C"/>
    <w:multiLevelType w:val="hybridMultilevel"/>
    <w:tmpl w:val="BC42C252"/>
    <w:lvl w:ilvl="0" w:tplc="7DAC9170">
      <w:start w:val="5"/>
      <w:numFmt w:val="bullet"/>
      <w:pStyle w:val="Bullet2nd"/>
      <w:lvlText w:val=""/>
      <w:lvlJc w:val="left"/>
      <w:pPr>
        <w:tabs>
          <w:tab w:val="num" w:pos="1426"/>
        </w:tabs>
        <w:ind w:left="1426" w:hanging="360"/>
      </w:pPr>
      <w:rPr>
        <w:rFonts w:ascii="Wingdings" w:eastAsia="Times New Roman" w:hAnsi="Wingdings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9" w15:restartNumberingAfterBreak="0">
    <w:nsid w:val="5B0C19A1"/>
    <w:multiLevelType w:val="hybridMultilevel"/>
    <w:tmpl w:val="BD862F2C"/>
    <w:lvl w:ilvl="0" w:tplc="2090939E">
      <w:start w:val="2"/>
      <w:numFmt w:val="lowerLetter"/>
      <w:lvlText w:val="%1."/>
      <w:lvlJc w:val="left"/>
      <w:pPr>
        <w:ind w:left="720" w:hanging="360"/>
      </w:pPr>
      <w:rPr>
        <w:rFonts w:ascii="Times-Bold" w:hAnsi="Times-Bold" w:cs="Times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353C8"/>
    <w:multiLevelType w:val="hybridMultilevel"/>
    <w:tmpl w:val="C7A24840"/>
    <w:lvl w:ilvl="0" w:tplc="20304910">
      <w:start w:val="1"/>
      <w:numFmt w:val="bullet"/>
      <w:pStyle w:val="BulletsLevel2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C50FD"/>
    <w:multiLevelType w:val="hybridMultilevel"/>
    <w:tmpl w:val="295CF40C"/>
    <w:lvl w:ilvl="0" w:tplc="C57CDAF6">
      <w:start w:val="1"/>
      <w:numFmt w:val="decimal"/>
      <w:pStyle w:val="ListsNumberedLevel1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36540"/>
    <w:multiLevelType w:val="hybridMultilevel"/>
    <w:tmpl w:val="7F5A33D4"/>
    <w:lvl w:ilvl="0" w:tplc="99420FF0">
      <w:start w:val="1"/>
      <w:numFmt w:val="bullet"/>
      <w:pStyle w:val="TableBullet"/>
      <w:lvlText w:val="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1598F"/>
    <w:multiLevelType w:val="hybridMultilevel"/>
    <w:tmpl w:val="1504B042"/>
    <w:lvl w:ilvl="0" w:tplc="8A66F7DC">
      <w:start w:val="1"/>
      <w:numFmt w:val="bullet"/>
      <w:pStyle w:val="Defini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0"/>
  </w:num>
  <w:num w:numId="6">
    <w:abstractNumId w:val="5"/>
  </w:num>
  <w:num w:numId="7">
    <w:abstractNumId w:val="11"/>
  </w:num>
  <w:num w:numId="8">
    <w:abstractNumId w:val="11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1"/>
  </w:num>
  <w:num w:numId="12">
    <w:abstractNumId w:val="0"/>
    <w:lvlOverride w:ilvl="0">
      <w:startOverride w:val="1"/>
    </w:lvlOverride>
  </w:num>
  <w:num w:numId="13">
    <w:abstractNumId w:val="6"/>
  </w:num>
  <w:num w:numId="14">
    <w:abstractNumId w:val="12"/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11"/>
    <w:lvlOverride w:ilvl="0">
      <w:startOverride w:val="1"/>
    </w:lvlOverride>
  </w:num>
  <w:num w:numId="19">
    <w:abstractNumId w:val="8"/>
  </w:num>
  <w:num w:numId="20">
    <w:abstractNumId w:val="4"/>
  </w:num>
  <w:num w:numId="21">
    <w:abstractNumId w:val="9"/>
  </w:num>
  <w:num w:numId="22">
    <w:abstractNumId w:val="4"/>
  </w:num>
  <w:num w:numId="23">
    <w:abstractNumId w:val="4"/>
  </w:num>
  <w:num w:numId="24">
    <w:abstractNumId w:val="7"/>
  </w:num>
  <w:num w:numId="2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1tDQ0MDU3sbAwNrFQ0lEKTi0uzszPAykwNKsFAECzUcktAAAA"/>
  </w:docVars>
  <w:rsids>
    <w:rsidRoot w:val="005B4FE2"/>
    <w:rsid w:val="0000077F"/>
    <w:rsid w:val="00000863"/>
    <w:rsid w:val="00000C2F"/>
    <w:rsid w:val="000040B0"/>
    <w:rsid w:val="000047E2"/>
    <w:rsid w:val="000050EA"/>
    <w:rsid w:val="0000593A"/>
    <w:rsid w:val="00012386"/>
    <w:rsid w:val="00013040"/>
    <w:rsid w:val="00022231"/>
    <w:rsid w:val="000227D3"/>
    <w:rsid w:val="00022C95"/>
    <w:rsid w:val="0002373E"/>
    <w:rsid w:val="00024BB2"/>
    <w:rsid w:val="00032BF3"/>
    <w:rsid w:val="0003306C"/>
    <w:rsid w:val="000330E7"/>
    <w:rsid w:val="00035CFC"/>
    <w:rsid w:val="00042D8F"/>
    <w:rsid w:val="00044EE9"/>
    <w:rsid w:val="00052AB2"/>
    <w:rsid w:val="000547B7"/>
    <w:rsid w:val="0005564A"/>
    <w:rsid w:val="00055EA1"/>
    <w:rsid w:val="0005620F"/>
    <w:rsid w:val="000573A3"/>
    <w:rsid w:val="00057A97"/>
    <w:rsid w:val="00062133"/>
    <w:rsid w:val="00065E84"/>
    <w:rsid w:val="00065F17"/>
    <w:rsid w:val="00070DBF"/>
    <w:rsid w:val="0007413E"/>
    <w:rsid w:val="00076E89"/>
    <w:rsid w:val="000815D6"/>
    <w:rsid w:val="00082F87"/>
    <w:rsid w:val="00083BEF"/>
    <w:rsid w:val="00084F47"/>
    <w:rsid w:val="00085708"/>
    <w:rsid w:val="00087384"/>
    <w:rsid w:val="0009288C"/>
    <w:rsid w:val="0009299F"/>
    <w:rsid w:val="00093FB5"/>
    <w:rsid w:val="00095231"/>
    <w:rsid w:val="000957B1"/>
    <w:rsid w:val="000A049E"/>
    <w:rsid w:val="000A0840"/>
    <w:rsid w:val="000A57DB"/>
    <w:rsid w:val="000A58E6"/>
    <w:rsid w:val="000A7C27"/>
    <w:rsid w:val="000A7FCB"/>
    <w:rsid w:val="000B43BA"/>
    <w:rsid w:val="000B7779"/>
    <w:rsid w:val="000B7F2D"/>
    <w:rsid w:val="000C3E63"/>
    <w:rsid w:val="000C4236"/>
    <w:rsid w:val="000D2061"/>
    <w:rsid w:val="000D2956"/>
    <w:rsid w:val="000D3403"/>
    <w:rsid w:val="000D3426"/>
    <w:rsid w:val="000E15F1"/>
    <w:rsid w:val="000E248F"/>
    <w:rsid w:val="000E40FF"/>
    <w:rsid w:val="000E512A"/>
    <w:rsid w:val="000E5376"/>
    <w:rsid w:val="000E5D47"/>
    <w:rsid w:val="000E70E5"/>
    <w:rsid w:val="000F0AC9"/>
    <w:rsid w:val="000F31AE"/>
    <w:rsid w:val="000F780B"/>
    <w:rsid w:val="00102FB5"/>
    <w:rsid w:val="00104461"/>
    <w:rsid w:val="00105D9C"/>
    <w:rsid w:val="00107B0F"/>
    <w:rsid w:val="001115F0"/>
    <w:rsid w:val="001138A5"/>
    <w:rsid w:val="00116314"/>
    <w:rsid w:val="001164EB"/>
    <w:rsid w:val="00117721"/>
    <w:rsid w:val="00117752"/>
    <w:rsid w:val="0012323D"/>
    <w:rsid w:val="00123F7A"/>
    <w:rsid w:val="001256A4"/>
    <w:rsid w:val="00126A29"/>
    <w:rsid w:val="00130D4D"/>
    <w:rsid w:val="00135ED8"/>
    <w:rsid w:val="00136CAC"/>
    <w:rsid w:val="00136E41"/>
    <w:rsid w:val="00137AF1"/>
    <w:rsid w:val="00141BEE"/>
    <w:rsid w:val="001421EF"/>
    <w:rsid w:val="00144F19"/>
    <w:rsid w:val="001465E9"/>
    <w:rsid w:val="00147435"/>
    <w:rsid w:val="00150846"/>
    <w:rsid w:val="00154A0E"/>
    <w:rsid w:val="00155382"/>
    <w:rsid w:val="0015647C"/>
    <w:rsid w:val="00161DA0"/>
    <w:rsid w:val="001625CE"/>
    <w:rsid w:val="0016318B"/>
    <w:rsid w:val="00163796"/>
    <w:rsid w:val="001639F4"/>
    <w:rsid w:val="0016435E"/>
    <w:rsid w:val="00164BE1"/>
    <w:rsid w:val="00166332"/>
    <w:rsid w:val="0017031F"/>
    <w:rsid w:val="00172275"/>
    <w:rsid w:val="00172DDE"/>
    <w:rsid w:val="00173852"/>
    <w:rsid w:val="00174DAF"/>
    <w:rsid w:val="00175830"/>
    <w:rsid w:val="00176CFB"/>
    <w:rsid w:val="00177504"/>
    <w:rsid w:val="00180134"/>
    <w:rsid w:val="001821DA"/>
    <w:rsid w:val="00190F48"/>
    <w:rsid w:val="00192398"/>
    <w:rsid w:val="00195224"/>
    <w:rsid w:val="00196D10"/>
    <w:rsid w:val="00197972"/>
    <w:rsid w:val="00197A06"/>
    <w:rsid w:val="001A0BA2"/>
    <w:rsid w:val="001A2B42"/>
    <w:rsid w:val="001A3DC9"/>
    <w:rsid w:val="001A524E"/>
    <w:rsid w:val="001A5641"/>
    <w:rsid w:val="001A584D"/>
    <w:rsid w:val="001A7A4E"/>
    <w:rsid w:val="001B21B7"/>
    <w:rsid w:val="001B2DC7"/>
    <w:rsid w:val="001B5111"/>
    <w:rsid w:val="001B7380"/>
    <w:rsid w:val="001B7790"/>
    <w:rsid w:val="001C07CA"/>
    <w:rsid w:val="001C107A"/>
    <w:rsid w:val="001C1AA1"/>
    <w:rsid w:val="001C2651"/>
    <w:rsid w:val="001C2C89"/>
    <w:rsid w:val="001C360B"/>
    <w:rsid w:val="001C4133"/>
    <w:rsid w:val="001C57A3"/>
    <w:rsid w:val="001D01CB"/>
    <w:rsid w:val="001D0206"/>
    <w:rsid w:val="001D1CF9"/>
    <w:rsid w:val="001D1FF1"/>
    <w:rsid w:val="001D3C13"/>
    <w:rsid w:val="001D4CF0"/>
    <w:rsid w:val="001D4F7A"/>
    <w:rsid w:val="001D6BA1"/>
    <w:rsid w:val="001E0FDF"/>
    <w:rsid w:val="001E2710"/>
    <w:rsid w:val="001E3A1E"/>
    <w:rsid w:val="001E41EA"/>
    <w:rsid w:val="001E45A7"/>
    <w:rsid w:val="001E48AB"/>
    <w:rsid w:val="001E4939"/>
    <w:rsid w:val="001E4DB4"/>
    <w:rsid w:val="001E5FFA"/>
    <w:rsid w:val="001E6F38"/>
    <w:rsid w:val="001E7960"/>
    <w:rsid w:val="001F1AF6"/>
    <w:rsid w:val="001F2085"/>
    <w:rsid w:val="001F3D16"/>
    <w:rsid w:val="001F6AD0"/>
    <w:rsid w:val="00201886"/>
    <w:rsid w:val="0020190C"/>
    <w:rsid w:val="00204A4D"/>
    <w:rsid w:val="0020556E"/>
    <w:rsid w:val="00206BB4"/>
    <w:rsid w:val="00210134"/>
    <w:rsid w:val="002161F0"/>
    <w:rsid w:val="00216D8F"/>
    <w:rsid w:val="002231D7"/>
    <w:rsid w:val="00223413"/>
    <w:rsid w:val="00223858"/>
    <w:rsid w:val="00223CF9"/>
    <w:rsid w:val="00225B23"/>
    <w:rsid w:val="00226656"/>
    <w:rsid w:val="00226984"/>
    <w:rsid w:val="00227A73"/>
    <w:rsid w:val="00231290"/>
    <w:rsid w:val="00233339"/>
    <w:rsid w:val="00233E81"/>
    <w:rsid w:val="002373CA"/>
    <w:rsid w:val="00240029"/>
    <w:rsid w:val="00240CED"/>
    <w:rsid w:val="002414D9"/>
    <w:rsid w:val="00241D77"/>
    <w:rsid w:val="002457E7"/>
    <w:rsid w:val="00251D4C"/>
    <w:rsid w:val="002542A5"/>
    <w:rsid w:val="00254534"/>
    <w:rsid w:val="00254564"/>
    <w:rsid w:val="00261A61"/>
    <w:rsid w:val="00263964"/>
    <w:rsid w:val="00266664"/>
    <w:rsid w:val="00266D42"/>
    <w:rsid w:val="00267FDC"/>
    <w:rsid w:val="00270007"/>
    <w:rsid w:val="002709E3"/>
    <w:rsid w:val="00270A72"/>
    <w:rsid w:val="00274529"/>
    <w:rsid w:val="0027524F"/>
    <w:rsid w:val="0027546E"/>
    <w:rsid w:val="002769B2"/>
    <w:rsid w:val="002802AE"/>
    <w:rsid w:val="00280B27"/>
    <w:rsid w:val="00280B6D"/>
    <w:rsid w:val="002814B8"/>
    <w:rsid w:val="00282642"/>
    <w:rsid w:val="002832F7"/>
    <w:rsid w:val="00286415"/>
    <w:rsid w:val="002924CA"/>
    <w:rsid w:val="00292A3F"/>
    <w:rsid w:val="002A0D4F"/>
    <w:rsid w:val="002A2A68"/>
    <w:rsid w:val="002A38B8"/>
    <w:rsid w:val="002A4202"/>
    <w:rsid w:val="002A48B3"/>
    <w:rsid w:val="002A5AD1"/>
    <w:rsid w:val="002A746A"/>
    <w:rsid w:val="002B2E5C"/>
    <w:rsid w:val="002B331F"/>
    <w:rsid w:val="002C0909"/>
    <w:rsid w:val="002C210E"/>
    <w:rsid w:val="002C2216"/>
    <w:rsid w:val="002C460F"/>
    <w:rsid w:val="002D3009"/>
    <w:rsid w:val="002D64F6"/>
    <w:rsid w:val="002D6E78"/>
    <w:rsid w:val="002E0AC4"/>
    <w:rsid w:val="002E33B6"/>
    <w:rsid w:val="002E3656"/>
    <w:rsid w:val="002E557A"/>
    <w:rsid w:val="002F0C0D"/>
    <w:rsid w:val="002F220E"/>
    <w:rsid w:val="002F3889"/>
    <w:rsid w:val="002F5880"/>
    <w:rsid w:val="00300AB5"/>
    <w:rsid w:val="003027C4"/>
    <w:rsid w:val="00302854"/>
    <w:rsid w:val="00303D24"/>
    <w:rsid w:val="00306464"/>
    <w:rsid w:val="0030656F"/>
    <w:rsid w:val="00306A77"/>
    <w:rsid w:val="0030786D"/>
    <w:rsid w:val="00310F34"/>
    <w:rsid w:val="00310F57"/>
    <w:rsid w:val="00312EA9"/>
    <w:rsid w:val="00313273"/>
    <w:rsid w:val="0031376A"/>
    <w:rsid w:val="0031530B"/>
    <w:rsid w:val="00315CBE"/>
    <w:rsid w:val="00322968"/>
    <w:rsid w:val="00325D25"/>
    <w:rsid w:val="00336E0D"/>
    <w:rsid w:val="00337872"/>
    <w:rsid w:val="00341311"/>
    <w:rsid w:val="00342B33"/>
    <w:rsid w:val="00343E4D"/>
    <w:rsid w:val="00344F20"/>
    <w:rsid w:val="00346C00"/>
    <w:rsid w:val="003473B2"/>
    <w:rsid w:val="0035212C"/>
    <w:rsid w:val="00352578"/>
    <w:rsid w:val="003527C2"/>
    <w:rsid w:val="00352CEA"/>
    <w:rsid w:val="0036378C"/>
    <w:rsid w:val="00363A4C"/>
    <w:rsid w:val="00363B3E"/>
    <w:rsid w:val="00364F6A"/>
    <w:rsid w:val="00366FB3"/>
    <w:rsid w:val="0036728F"/>
    <w:rsid w:val="00374996"/>
    <w:rsid w:val="00374FFB"/>
    <w:rsid w:val="00377841"/>
    <w:rsid w:val="00383B34"/>
    <w:rsid w:val="00384C20"/>
    <w:rsid w:val="00385897"/>
    <w:rsid w:val="003867D4"/>
    <w:rsid w:val="003877F8"/>
    <w:rsid w:val="00390251"/>
    <w:rsid w:val="00391F27"/>
    <w:rsid w:val="00394007"/>
    <w:rsid w:val="00394E8E"/>
    <w:rsid w:val="00395519"/>
    <w:rsid w:val="003972BA"/>
    <w:rsid w:val="003A3988"/>
    <w:rsid w:val="003A4377"/>
    <w:rsid w:val="003A563F"/>
    <w:rsid w:val="003B0217"/>
    <w:rsid w:val="003B1140"/>
    <w:rsid w:val="003B6058"/>
    <w:rsid w:val="003C16B4"/>
    <w:rsid w:val="003C1B3A"/>
    <w:rsid w:val="003C48F7"/>
    <w:rsid w:val="003C6C2C"/>
    <w:rsid w:val="003D385B"/>
    <w:rsid w:val="003D479F"/>
    <w:rsid w:val="003D57BA"/>
    <w:rsid w:val="003D704F"/>
    <w:rsid w:val="003D7403"/>
    <w:rsid w:val="003D7BA4"/>
    <w:rsid w:val="003E1BA3"/>
    <w:rsid w:val="003E20F6"/>
    <w:rsid w:val="003E2852"/>
    <w:rsid w:val="003E43FD"/>
    <w:rsid w:val="003E57A1"/>
    <w:rsid w:val="003E5BD2"/>
    <w:rsid w:val="003E5CF8"/>
    <w:rsid w:val="003E756D"/>
    <w:rsid w:val="003F1454"/>
    <w:rsid w:val="003F1516"/>
    <w:rsid w:val="003F36B6"/>
    <w:rsid w:val="003F4A1A"/>
    <w:rsid w:val="003F69FD"/>
    <w:rsid w:val="00402372"/>
    <w:rsid w:val="00405D85"/>
    <w:rsid w:val="00407A7B"/>
    <w:rsid w:val="00410629"/>
    <w:rsid w:val="00412EED"/>
    <w:rsid w:val="00415A8D"/>
    <w:rsid w:val="004169C7"/>
    <w:rsid w:val="00416EB4"/>
    <w:rsid w:val="00420E1D"/>
    <w:rsid w:val="004220AF"/>
    <w:rsid w:val="00430E0D"/>
    <w:rsid w:val="004310E3"/>
    <w:rsid w:val="00432CE9"/>
    <w:rsid w:val="00432EEA"/>
    <w:rsid w:val="004333C0"/>
    <w:rsid w:val="00433771"/>
    <w:rsid w:val="0043409A"/>
    <w:rsid w:val="00434F60"/>
    <w:rsid w:val="004376B8"/>
    <w:rsid w:val="00441294"/>
    <w:rsid w:val="00442C1E"/>
    <w:rsid w:val="00442EF3"/>
    <w:rsid w:val="00445A48"/>
    <w:rsid w:val="00445E7F"/>
    <w:rsid w:val="00451C0D"/>
    <w:rsid w:val="00454C16"/>
    <w:rsid w:val="00454EDB"/>
    <w:rsid w:val="00455263"/>
    <w:rsid w:val="00456330"/>
    <w:rsid w:val="0046262F"/>
    <w:rsid w:val="00464177"/>
    <w:rsid w:val="00465C09"/>
    <w:rsid w:val="004660B3"/>
    <w:rsid w:val="00470D9F"/>
    <w:rsid w:val="004740D3"/>
    <w:rsid w:val="0047594E"/>
    <w:rsid w:val="004779AD"/>
    <w:rsid w:val="0048030D"/>
    <w:rsid w:val="00482142"/>
    <w:rsid w:val="004821F8"/>
    <w:rsid w:val="00484AFE"/>
    <w:rsid w:val="00485455"/>
    <w:rsid w:val="004875A7"/>
    <w:rsid w:val="00492561"/>
    <w:rsid w:val="00495559"/>
    <w:rsid w:val="00495D26"/>
    <w:rsid w:val="00496C66"/>
    <w:rsid w:val="00497BFB"/>
    <w:rsid w:val="004A0336"/>
    <w:rsid w:val="004A10DC"/>
    <w:rsid w:val="004A273F"/>
    <w:rsid w:val="004A274A"/>
    <w:rsid w:val="004A2AA8"/>
    <w:rsid w:val="004A34FF"/>
    <w:rsid w:val="004A6B6A"/>
    <w:rsid w:val="004B02C8"/>
    <w:rsid w:val="004B2CBF"/>
    <w:rsid w:val="004B6BF3"/>
    <w:rsid w:val="004B7C00"/>
    <w:rsid w:val="004C0A68"/>
    <w:rsid w:val="004C185C"/>
    <w:rsid w:val="004C1AA6"/>
    <w:rsid w:val="004C3189"/>
    <w:rsid w:val="004C3891"/>
    <w:rsid w:val="004C39F4"/>
    <w:rsid w:val="004C4B2E"/>
    <w:rsid w:val="004C6FEE"/>
    <w:rsid w:val="004D0D2E"/>
    <w:rsid w:val="004D2254"/>
    <w:rsid w:val="004D2487"/>
    <w:rsid w:val="004D474C"/>
    <w:rsid w:val="004D4E9D"/>
    <w:rsid w:val="004E3712"/>
    <w:rsid w:val="004E37CB"/>
    <w:rsid w:val="004E5D1E"/>
    <w:rsid w:val="004E64A7"/>
    <w:rsid w:val="004E6B9B"/>
    <w:rsid w:val="004F0537"/>
    <w:rsid w:val="0050081F"/>
    <w:rsid w:val="00500C77"/>
    <w:rsid w:val="005024A0"/>
    <w:rsid w:val="005027D6"/>
    <w:rsid w:val="00502CF4"/>
    <w:rsid w:val="005033F1"/>
    <w:rsid w:val="00504A31"/>
    <w:rsid w:val="00504E68"/>
    <w:rsid w:val="0050531B"/>
    <w:rsid w:val="00510E23"/>
    <w:rsid w:val="005110EA"/>
    <w:rsid w:val="00511697"/>
    <w:rsid w:val="00512F17"/>
    <w:rsid w:val="00513949"/>
    <w:rsid w:val="00513D1D"/>
    <w:rsid w:val="00513DC4"/>
    <w:rsid w:val="005165E8"/>
    <w:rsid w:val="00516CCF"/>
    <w:rsid w:val="00517A93"/>
    <w:rsid w:val="00517E39"/>
    <w:rsid w:val="00523A88"/>
    <w:rsid w:val="00525B3F"/>
    <w:rsid w:val="005317C3"/>
    <w:rsid w:val="005320CB"/>
    <w:rsid w:val="00533BB6"/>
    <w:rsid w:val="00534CC7"/>
    <w:rsid w:val="00536450"/>
    <w:rsid w:val="005368CD"/>
    <w:rsid w:val="005369F1"/>
    <w:rsid w:val="0054035B"/>
    <w:rsid w:val="0054391F"/>
    <w:rsid w:val="00546AAE"/>
    <w:rsid w:val="0055230D"/>
    <w:rsid w:val="00552B85"/>
    <w:rsid w:val="005533A0"/>
    <w:rsid w:val="005600EC"/>
    <w:rsid w:val="0056025F"/>
    <w:rsid w:val="0056066A"/>
    <w:rsid w:val="005633E8"/>
    <w:rsid w:val="00565B7C"/>
    <w:rsid w:val="00565D94"/>
    <w:rsid w:val="0056642E"/>
    <w:rsid w:val="00566E7E"/>
    <w:rsid w:val="00566E8F"/>
    <w:rsid w:val="00567075"/>
    <w:rsid w:val="005702F7"/>
    <w:rsid w:val="00570BEA"/>
    <w:rsid w:val="00573906"/>
    <w:rsid w:val="00573A36"/>
    <w:rsid w:val="005747DB"/>
    <w:rsid w:val="0057770C"/>
    <w:rsid w:val="00577D26"/>
    <w:rsid w:val="00581CB3"/>
    <w:rsid w:val="00585534"/>
    <w:rsid w:val="00593105"/>
    <w:rsid w:val="005964BC"/>
    <w:rsid w:val="0059795B"/>
    <w:rsid w:val="005A0632"/>
    <w:rsid w:val="005A1265"/>
    <w:rsid w:val="005A25B1"/>
    <w:rsid w:val="005A3F02"/>
    <w:rsid w:val="005A425E"/>
    <w:rsid w:val="005A4A6F"/>
    <w:rsid w:val="005B1796"/>
    <w:rsid w:val="005B4FE2"/>
    <w:rsid w:val="005B61A5"/>
    <w:rsid w:val="005C3542"/>
    <w:rsid w:val="005C3FFE"/>
    <w:rsid w:val="005C5210"/>
    <w:rsid w:val="005C70D0"/>
    <w:rsid w:val="005C75BC"/>
    <w:rsid w:val="005D0FBF"/>
    <w:rsid w:val="005D4AB5"/>
    <w:rsid w:val="005D4BB3"/>
    <w:rsid w:val="005D5936"/>
    <w:rsid w:val="005D5D87"/>
    <w:rsid w:val="005D6365"/>
    <w:rsid w:val="005D6C8E"/>
    <w:rsid w:val="005E00A4"/>
    <w:rsid w:val="005F0627"/>
    <w:rsid w:val="005F14E3"/>
    <w:rsid w:val="005F3130"/>
    <w:rsid w:val="006026E6"/>
    <w:rsid w:val="00606703"/>
    <w:rsid w:val="00611B04"/>
    <w:rsid w:val="0061358F"/>
    <w:rsid w:val="00613A71"/>
    <w:rsid w:val="006153CC"/>
    <w:rsid w:val="00616BE7"/>
    <w:rsid w:val="0061787C"/>
    <w:rsid w:val="00617A8B"/>
    <w:rsid w:val="00625E43"/>
    <w:rsid w:val="00630EA0"/>
    <w:rsid w:val="0063319D"/>
    <w:rsid w:val="0063393D"/>
    <w:rsid w:val="00633DA4"/>
    <w:rsid w:val="00634048"/>
    <w:rsid w:val="00634D6C"/>
    <w:rsid w:val="006355BC"/>
    <w:rsid w:val="00636089"/>
    <w:rsid w:val="0064186F"/>
    <w:rsid w:val="00641F74"/>
    <w:rsid w:val="00642578"/>
    <w:rsid w:val="00644CE0"/>
    <w:rsid w:val="00651097"/>
    <w:rsid w:val="00651403"/>
    <w:rsid w:val="00651D38"/>
    <w:rsid w:val="0065300A"/>
    <w:rsid w:val="0065364E"/>
    <w:rsid w:val="006549F3"/>
    <w:rsid w:val="006556C2"/>
    <w:rsid w:val="00661A56"/>
    <w:rsid w:val="0066277B"/>
    <w:rsid w:val="00664F4E"/>
    <w:rsid w:val="0066667F"/>
    <w:rsid w:val="00670FE3"/>
    <w:rsid w:val="006714DE"/>
    <w:rsid w:val="006738A5"/>
    <w:rsid w:val="00673B70"/>
    <w:rsid w:val="00675502"/>
    <w:rsid w:val="006769C8"/>
    <w:rsid w:val="0068173C"/>
    <w:rsid w:val="00682021"/>
    <w:rsid w:val="006824DD"/>
    <w:rsid w:val="00683705"/>
    <w:rsid w:val="0068523F"/>
    <w:rsid w:val="00686719"/>
    <w:rsid w:val="0069117F"/>
    <w:rsid w:val="006919A4"/>
    <w:rsid w:val="006934A8"/>
    <w:rsid w:val="00697FA1"/>
    <w:rsid w:val="006A078D"/>
    <w:rsid w:val="006B057A"/>
    <w:rsid w:val="006B2AA3"/>
    <w:rsid w:val="006C1862"/>
    <w:rsid w:val="006C1A0D"/>
    <w:rsid w:val="006C2BB6"/>
    <w:rsid w:val="006C2D48"/>
    <w:rsid w:val="006C5B1F"/>
    <w:rsid w:val="006C7138"/>
    <w:rsid w:val="006C7CAB"/>
    <w:rsid w:val="006D389D"/>
    <w:rsid w:val="006D49B1"/>
    <w:rsid w:val="006D538C"/>
    <w:rsid w:val="006D5E66"/>
    <w:rsid w:val="006D5F98"/>
    <w:rsid w:val="006D7327"/>
    <w:rsid w:val="006E141D"/>
    <w:rsid w:val="006E226A"/>
    <w:rsid w:val="006F0A4C"/>
    <w:rsid w:val="006F22BB"/>
    <w:rsid w:val="006F4518"/>
    <w:rsid w:val="006F5CC7"/>
    <w:rsid w:val="006F7D11"/>
    <w:rsid w:val="00706674"/>
    <w:rsid w:val="00710E32"/>
    <w:rsid w:val="007168C0"/>
    <w:rsid w:val="00716C62"/>
    <w:rsid w:val="00717298"/>
    <w:rsid w:val="00717300"/>
    <w:rsid w:val="00721165"/>
    <w:rsid w:val="00721476"/>
    <w:rsid w:val="00721552"/>
    <w:rsid w:val="007227BD"/>
    <w:rsid w:val="0072319D"/>
    <w:rsid w:val="0072335F"/>
    <w:rsid w:val="0072497A"/>
    <w:rsid w:val="00724CB7"/>
    <w:rsid w:val="007252CF"/>
    <w:rsid w:val="00725559"/>
    <w:rsid w:val="007318DA"/>
    <w:rsid w:val="007327DD"/>
    <w:rsid w:val="00734379"/>
    <w:rsid w:val="007343CC"/>
    <w:rsid w:val="007368FE"/>
    <w:rsid w:val="0073702E"/>
    <w:rsid w:val="00741A4B"/>
    <w:rsid w:val="00742F63"/>
    <w:rsid w:val="00743350"/>
    <w:rsid w:val="007433C8"/>
    <w:rsid w:val="00743F94"/>
    <w:rsid w:val="007468DF"/>
    <w:rsid w:val="0074703E"/>
    <w:rsid w:val="00747604"/>
    <w:rsid w:val="00747BAD"/>
    <w:rsid w:val="007525D7"/>
    <w:rsid w:val="00753582"/>
    <w:rsid w:val="007538E3"/>
    <w:rsid w:val="00753F04"/>
    <w:rsid w:val="00754E2A"/>
    <w:rsid w:val="007564AA"/>
    <w:rsid w:val="00756CC1"/>
    <w:rsid w:val="0076004D"/>
    <w:rsid w:val="0076046D"/>
    <w:rsid w:val="00760707"/>
    <w:rsid w:val="0076324C"/>
    <w:rsid w:val="00765DFB"/>
    <w:rsid w:val="00767807"/>
    <w:rsid w:val="0077041E"/>
    <w:rsid w:val="00770C75"/>
    <w:rsid w:val="007756DE"/>
    <w:rsid w:val="00776467"/>
    <w:rsid w:val="007816AE"/>
    <w:rsid w:val="00782469"/>
    <w:rsid w:val="007828FC"/>
    <w:rsid w:val="00782D36"/>
    <w:rsid w:val="007865DA"/>
    <w:rsid w:val="0078745E"/>
    <w:rsid w:val="00787658"/>
    <w:rsid w:val="00791BCD"/>
    <w:rsid w:val="0079720B"/>
    <w:rsid w:val="00797F11"/>
    <w:rsid w:val="007A0EFF"/>
    <w:rsid w:val="007A2970"/>
    <w:rsid w:val="007A5C21"/>
    <w:rsid w:val="007B0A52"/>
    <w:rsid w:val="007B5926"/>
    <w:rsid w:val="007B632B"/>
    <w:rsid w:val="007B646D"/>
    <w:rsid w:val="007B6509"/>
    <w:rsid w:val="007B79DA"/>
    <w:rsid w:val="007C08BC"/>
    <w:rsid w:val="007C458F"/>
    <w:rsid w:val="007C5798"/>
    <w:rsid w:val="007C58F8"/>
    <w:rsid w:val="007D04CA"/>
    <w:rsid w:val="007D278B"/>
    <w:rsid w:val="007D4886"/>
    <w:rsid w:val="007D4FB5"/>
    <w:rsid w:val="007D63C7"/>
    <w:rsid w:val="007D6FF8"/>
    <w:rsid w:val="007D7B19"/>
    <w:rsid w:val="007D7C29"/>
    <w:rsid w:val="007E090F"/>
    <w:rsid w:val="007E6A2E"/>
    <w:rsid w:val="007E72A8"/>
    <w:rsid w:val="007F0C53"/>
    <w:rsid w:val="007F5E83"/>
    <w:rsid w:val="007F790B"/>
    <w:rsid w:val="008009EC"/>
    <w:rsid w:val="008031C2"/>
    <w:rsid w:val="00804798"/>
    <w:rsid w:val="00804E68"/>
    <w:rsid w:val="008050E9"/>
    <w:rsid w:val="008055FD"/>
    <w:rsid w:val="008068A2"/>
    <w:rsid w:val="00811C66"/>
    <w:rsid w:val="00812E47"/>
    <w:rsid w:val="00814168"/>
    <w:rsid w:val="00814256"/>
    <w:rsid w:val="00815901"/>
    <w:rsid w:val="008204B7"/>
    <w:rsid w:val="00820726"/>
    <w:rsid w:val="00821065"/>
    <w:rsid w:val="0082477E"/>
    <w:rsid w:val="00832E98"/>
    <w:rsid w:val="0083490D"/>
    <w:rsid w:val="00836BC1"/>
    <w:rsid w:val="00837E1A"/>
    <w:rsid w:val="008432EE"/>
    <w:rsid w:val="0084338E"/>
    <w:rsid w:val="00845A10"/>
    <w:rsid w:val="00845E3E"/>
    <w:rsid w:val="00846A4E"/>
    <w:rsid w:val="00847A6C"/>
    <w:rsid w:val="00850E2F"/>
    <w:rsid w:val="00850EE4"/>
    <w:rsid w:val="00851BD9"/>
    <w:rsid w:val="008530BC"/>
    <w:rsid w:val="008549B2"/>
    <w:rsid w:val="00854DA7"/>
    <w:rsid w:val="0085690C"/>
    <w:rsid w:val="0085799A"/>
    <w:rsid w:val="00862443"/>
    <w:rsid w:val="00863CF7"/>
    <w:rsid w:val="00864715"/>
    <w:rsid w:val="0086514C"/>
    <w:rsid w:val="00866E95"/>
    <w:rsid w:val="0087040E"/>
    <w:rsid w:val="00875008"/>
    <w:rsid w:val="008752C7"/>
    <w:rsid w:val="0087611D"/>
    <w:rsid w:val="00876EA5"/>
    <w:rsid w:val="0088163A"/>
    <w:rsid w:val="00882B99"/>
    <w:rsid w:val="00882BE1"/>
    <w:rsid w:val="00882E3B"/>
    <w:rsid w:val="008833C6"/>
    <w:rsid w:val="008861A5"/>
    <w:rsid w:val="0088652E"/>
    <w:rsid w:val="00886C6E"/>
    <w:rsid w:val="00890D9B"/>
    <w:rsid w:val="008924B7"/>
    <w:rsid w:val="00893AF6"/>
    <w:rsid w:val="00895FF5"/>
    <w:rsid w:val="008A0239"/>
    <w:rsid w:val="008A2A29"/>
    <w:rsid w:val="008A474A"/>
    <w:rsid w:val="008A5ACA"/>
    <w:rsid w:val="008A5EF6"/>
    <w:rsid w:val="008B0165"/>
    <w:rsid w:val="008B1870"/>
    <w:rsid w:val="008B316B"/>
    <w:rsid w:val="008B3EB3"/>
    <w:rsid w:val="008B5709"/>
    <w:rsid w:val="008B6C86"/>
    <w:rsid w:val="008C1786"/>
    <w:rsid w:val="008C2301"/>
    <w:rsid w:val="008C2A8C"/>
    <w:rsid w:val="008C448E"/>
    <w:rsid w:val="008C6767"/>
    <w:rsid w:val="008C7092"/>
    <w:rsid w:val="008C7815"/>
    <w:rsid w:val="008D1D16"/>
    <w:rsid w:val="008D1F05"/>
    <w:rsid w:val="008D20EB"/>
    <w:rsid w:val="008D3134"/>
    <w:rsid w:val="008D393E"/>
    <w:rsid w:val="008D4077"/>
    <w:rsid w:val="008D443A"/>
    <w:rsid w:val="008E0065"/>
    <w:rsid w:val="008E1855"/>
    <w:rsid w:val="008E1B56"/>
    <w:rsid w:val="008E2BAD"/>
    <w:rsid w:val="008E3AB1"/>
    <w:rsid w:val="008E4DB8"/>
    <w:rsid w:val="008F1E64"/>
    <w:rsid w:val="008F3181"/>
    <w:rsid w:val="008F39BD"/>
    <w:rsid w:val="008F6A27"/>
    <w:rsid w:val="008F6B6E"/>
    <w:rsid w:val="008F6B98"/>
    <w:rsid w:val="009016CC"/>
    <w:rsid w:val="00901D53"/>
    <w:rsid w:val="00904A27"/>
    <w:rsid w:val="00906793"/>
    <w:rsid w:val="00907B5F"/>
    <w:rsid w:val="00911DC9"/>
    <w:rsid w:val="0091410B"/>
    <w:rsid w:val="00915DB3"/>
    <w:rsid w:val="00922FC1"/>
    <w:rsid w:val="009250F2"/>
    <w:rsid w:val="009256A5"/>
    <w:rsid w:val="009264D4"/>
    <w:rsid w:val="009309B7"/>
    <w:rsid w:val="009321FB"/>
    <w:rsid w:val="00932580"/>
    <w:rsid w:val="009333F1"/>
    <w:rsid w:val="00933898"/>
    <w:rsid w:val="00934074"/>
    <w:rsid w:val="0093597D"/>
    <w:rsid w:val="00936167"/>
    <w:rsid w:val="00944C50"/>
    <w:rsid w:val="009452B9"/>
    <w:rsid w:val="00952AEE"/>
    <w:rsid w:val="009537B7"/>
    <w:rsid w:val="00962990"/>
    <w:rsid w:val="00962E84"/>
    <w:rsid w:val="00963DC2"/>
    <w:rsid w:val="00965A0D"/>
    <w:rsid w:val="00973463"/>
    <w:rsid w:val="00973E93"/>
    <w:rsid w:val="00974929"/>
    <w:rsid w:val="0097638F"/>
    <w:rsid w:val="00976964"/>
    <w:rsid w:val="00977614"/>
    <w:rsid w:val="009777F1"/>
    <w:rsid w:val="009819BE"/>
    <w:rsid w:val="00982023"/>
    <w:rsid w:val="0098241B"/>
    <w:rsid w:val="0098331D"/>
    <w:rsid w:val="00983B32"/>
    <w:rsid w:val="0098433F"/>
    <w:rsid w:val="00987295"/>
    <w:rsid w:val="00990376"/>
    <w:rsid w:val="00990617"/>
    <w:rsid w:val="00992FC4"/>
    <w:rsid w:val="00993756"/>
    <w:rsid w:val="00996CDC"/>
    <w:rsid w:val="009A0607"/>
    <w:rsid w:val="009A303E"/>
    <w:rsid w:val="009A446A"/>
    <w:rsid w:val="009A4FA5"/>
    <w:rsid w:val="009A4FC2"/>
    <w:rsid w:val="009A5533"/>
    <w:rsid w:val="009A7946"/>
    <w:rsid w:val="009B253C"/>
    <w:rsid w:val="009B3913"/>
    <w:rsid w:val="009B5439"/>
    <w:rsid w:val="009C0251"/>
    <w:rsid w:val="009C10B2"/>
    <w:rsid w:val="009C19CD"/>
    <w:rsid w:val="009C5086"/>
    <w:rsid w:val="009C6F40"/>
    <w:rsid w:val="009D0211"/>
    <w:rsid w:val="009D0558"/>
    <w:rsid w:val="009D3C93"/>
    <w:rsid w:val="009D58BE"/>
    <w:rsid w:val="009E4AF6"/>
    <w:rsid w:val="009F1C18"/>
    <w:rsid w:val="009F3338"/>
    <w:rsid w:val="009F4699"/>
    <w:rsid w:val="009F4D4C"/>
    <w:rsid w:val="009F5F3A"/>
    <w:rsid w:val="009F611A"/>
    <w:rsid w:val="00A01832"/>
    <w:rsid w:val="00A06332"/>
    <w:rsid w:val="00A06AB9"/>
    <w:rsid w:val="00A12997"/>
    <w:rsid w:val="00A15C33"/>
    <w:rsid w:val="00A16F7C"/>
    <w:rsid w:val="00A177C7"/>
    <w:rsid w:val="00A21121"/>
    <w:rsid w:val="00A22374"/>
    <w:rsid w:val="00A23199"/>
    <w:rsid w:val="00A257EF"/>
    <w:rsid w:val="00A26F18"/>
    <w:rsid w:val="00A27981"/>
    <w:rsid w:val="00A313BC"/>
    <w:rsid w:val="00A329CD"/>
    <w:rsid w:val="00A33E8D"/>
    <w:rsid w:val="00A4031E"/>
    <w:rsid w:val="00A44452"/>
    <w:rsid w:val="00A446AD"/>
    <w:rsid w:val="00A51035"/>
    <w:rsid w:val="00A52D4A"/>
    <w:rsid w:val="00A5387D"/>
    <w:rsid w:val="00A57E7F"/>
    <w:rsid w:val="00A60A50"/>
    <w:rsid w:val="00A61236"/>
    <w:rsid w:val="00A63D3F"/>
    <w:rsid w:val="00A64F0B"/>
    <w:rsid w:val="00A66214"/>
    <w:rsid w:val="00A71954"/>
    <w:rsid w:val="00A73710"/>
    <w:rsid w:val="00A77B3E"/>
    <w:rsid w:val="00A77C25"/>
    <w:rsid w:val="00A83434"/>
    <w:rsid w:val="00A836BC"/>
    <w:rsid w:val="00A9297E"/>
    <w:rsid w:val="00A92B5C"/>
    <w:rsid w:val="00A93C59"/>
    <w:rsid w:val="00A94302"/>
    <w:rsid w:val="00A94551"/>
    <w:rsid w:val="00A961B3"/>
    <w:rsid w:val="00AA06CA"/>
    <w:rsid w:val="00AA0FFE"/>
    <w:rsid w:val="00AA6903"/>
    <w:rsid w:val="00AA729D"/>
    <w:rsid w:val="00AA7F63"/>
    <w:rsid w:val="00AB18A5"/>
    <w:rsid w:val="00AB3997"/>
    <w:rsid w:val="00AB428E"/>
    <w:rsid w:val="00AB6E65"/>
    <w:rsid w:val="00AB7089"/>
    <w:rsid w:val="00AB74A3"/>
    <w:rsid w:val="00AC0E7D"/>
    <w:rsid w:val="00AC6D32"/>
    <w:rsid w:val="00AC7B53"/>
    <w:rsid w:val="00AD01D6"/>
    <w:rsid w:val="00AD1DA1"/>
    <w:rsid w:val="00AD23F3"/>
    <w:rsid w:val="00AD3042"/>
    <w:rsid w:val="00AD3441"/>
    <w:rsid w:val="00AD4D74"/>
    <w:rsid w:val="00AD4FD3"/>
    <w:rsid w:val="00AD73CD"/>
    <w:rsid w:val="00AD75E6"/>
    <w:rsid w:val="00AE2295"/>
    <w:rsid w:val="00AE41E3"/>
    <w:rsid w:val="00AE45A9"/>
    <w:rsid w:val="00AE616E"/>
    <w:rsid w:val="00AF19FF"/>
    <w:rsid w:val="00AF2E89"/>
    <w:rsid w:val="00AF3325"/>
    <w:rsid w:val="00AF3E9A"/>
    <w:rsid w:val="00AF7247"/>
    <w:rsid w:val="00B00048"/>
    <w:rsid w:val="00B00804"/>
    <w:rsid w:val="00B01312"/>
    <w:rsid w:val="00B0206D"/>
    <w:rsid w:val="00B04985"/>
    <w:rsid w:val="00B0538A"/>
    <w:rsid w:val="00B068E9"/>
    <w:rsid w:val="00B07BA4"/>
    <w:rsid w:val="00B10651"/>
    <w:rsid w:val="00B11123"/>
    <w:rsid w:val="00B12B02"/>
    <w:rsid w:val="00B1371E"/>
    <w:rsid w:val="00B15381"/>
    <w:rsid w:val="00B15521"/>
    <w:rsid w:val="00B167F5"/>
    <w:rsid w:val="00B16B5D"/>
    <w:rsid w:val="00B17CDE"/>
    <w:rsid w:val="00B21A69"/>
    <w:rsid w:val="00B22BDC"/>
    <w:rsid w:val="00B235DE"/>
    <w:rsid w:val="00B23C6C"/>
    <w:rsid w:val="00B2559E"/>
    <w:rsid w:val="00B27259"/>
    <w:rsid w:val="00B27F04"/>
    <w:rsid w:val="00B346D6"/>
    <w:rsid w:val="00B35B81"/>
    <w:rsid w:val="00B37380"/>
    <w:rsid w:val="00B428AF"/>
    <w:rsid w:val="00B507D4"/>
    <w:rsid w:val="00B5573F"/>
    <w:rsid w:val="00B61F3F"/>
    <w:rsid w:val="00B62E12"/>
    <w:rsid w:val="00B63767"/>
    <w:rsid w:val="00B71516"/>
    <w:rsid w:val="00B75C5B"/>
    <w:rsid w:val="00B7718C"/>
    <w:rsid w:val="00B77D08"/>
    <w:rsid w:val="00B80670"/>
    <w:rsid w:val="00B810EB"/>
    <w:rsid w:val="00B81E34"/>
    <w:rsid w:val="00B8341E"/>
    <w:rsid w:val="00B843EE"/>
    <w:rsid w:val="00B92150"/>
    <w:rsid w:val="00B93618"/>
    <w:rsid w:val="00B93719"/>
    <w:rsid w:val="00B93922"/>
    <w:rsid w:val="00B96454"/>
    <w:rsid w:val="00B96496"/>
    <w:rsid w:val="00B96A45"/>
    <w:rsid w:val="00B96CF3"/>
    <w:rsid w:val="00BA1FA1"/>
    <w:rsid w:val="00BA37A4"/>
    <w:rsid w:val="00BA45BD"/>
    <w:rsid w:val="00BA4B17"/>
    <w:rsid w:val="00BA769E"/>
    <w:rsid w:val="00BB079C"/>
    <w:rsid w:val="00BB1219"/>
    <w:rsid w:val="00BB4581"/>
    <w:rsid w:val="00BB6685"/>
    <w:rsid w:val="00BC0D22"/>
    <w:rsid w:val="00BC244F"/>
    <w:rsid w:val="00BC4315"/>
    <w:rsid w:val="00BC48A0"/>
    <w:rsid w:val="00BC52CB"/>
    <w:rsid w:val="00BC6CCE"/>
    <w:rsid w:val="00BD0CA1"/>
    <w:rsid w:val="00BD16C7"/>
    <w:rsid w:val="00BD3D6D"/>
    <w:rsid w:val="00BD3F08"/>
    <w:rsid w:val="00BD4A11"/>
    <w:rsid w:val="00BD68C9"/>
    <w:rsid w:val="00BE288B"/>
    <w:rsid w:val="00BE2BDD"/>
    <w:rsid w:val="00BE3C83"/>
    <w:rsid w:val="00BE4E15"/>
    <w:rsid w:val="00BF035B"/>
    <w:rsid w:val="00BF69A6"/>
    <w:rsid w:val="00C00BB7"/>
    <w:rsid w:val="00C011E6"/>
    <w:rsid w:val="00C01E57"/>
    <w:rsid w:val="00C025D7"/>
    <w:rsid w:val="00C029B2"/>
    <w:rsid w:val="00C02FC7"/>
    <w:rsid w:val="00C04BAC"/>
    <w:rsid w:val="00C067AB"/>
    <w:rsid w:val="00C10A7E"/>
    <w:rsid w:val="00C10CFA"/>
    <w:rsid w:val="00C1105C"/>
    <w:rsid w:val="00C11D7C"/>
    <w:rsid w:val="00C12DA1"/>
    <w:rsid w:val="00C13233"/>
    <w:rsid w:val="00C1522A"/>
    <w:rsid w:val="00C1696E"/>
    <w:rsid w:val="00C169C9"/>
    <w:rsid w:val="00C2126E"/>
    <w:rsid w:val="00C212FD"/>
    <w:rsid w:val="00C24AF1"/>
    <w:rsid w:val="00C24BC1"/>
    <w:rsid w:val="00C25C48"/>
    <w:rsid w:val="00C27C85"/>
    <w:rsid w:val="00C3248F"/>
    <w:rsid w:val="00C33DC7"/>
    <w:rsid w:val="00C359B0"/>
    <w:rsid w:val="00C42484"/>
    <w:rsid w:val="00C43BDA"/>
    <w:rsid w:val="00C45436"/>
    <w:rsid w:val="00C45B09"/>
    <w:rsid w:val="00C47271"/>
    <w:rsid w:val="00C536A5"/>
    <w:rsid w:val="00C560B5"/>
    <w:rsid w:val="00C563FA"/>
    <w:rsid w:val="00C56F77"/>
    <w:rsid w:val="00C60206"/>
    <w:rsid w:val="00C60CB1"/>
    <w:rsid w:val="00C6468B"/>
    <w:rsid w:val="00C64A29"/>
    <w:rsid w:val="00C66687"/>
    <w:rsid w:val="00C67BE3"/>
    <w:rsid w:val="00C67DBF"/>
    <w:rsid w:val="00C711A8"/>
    <w:rsid w:val="00C749B3"/>
    <w:rsid w:val="00C775A6"/>
    <w:rsid w:val="00C80D03"/>
    <w:rsid w:val="00C835AF"/>
    <w:rsid w:val="00C841C1"/>
    <w:rsid w:val="00C849B6"/>
    <w:rsid w:val="00C9173C"/>
    <w:rsid w:val="00C921D2"/>
    <w:rsid w:val="00C9257D"/>
    <w:rsid w:val="00C931BB"/>
    <w:rsid w:val="00C96B7E"/>
    <w:rsid w:val="00CA0A26"/>
    <w:rsid w:val="00CA34AF"/>
    <w:rsid w:val="00CA4997"/>
    <w:rsid w:val="00CA552C"/>
    <w:rsid w:val="00CA6C02"/>
    <w:rsid w:val="00CB2954"/>
    <w:rsid w:val="00CB3318"/>
    <w:rsid w:val="00CB53B4"/>
    <w:rsid w:val="00CB71E9"/>
    <w:rsid w:val="00CB7FB9"/>
    <w:rsid w:val="00CC0D76"/>
    <w:rsid w:val="00CC348B"/>
    <w:rsid w:val="00CC56CE"/>
    <w:rsid w:val="00CD01AB"/>
    <w:rsid w:val="00CD1613"/>
    <w:rsid w:val="00CD1F6D"/>
    <w:rsid w:val="00CD260B"/>
    <w:rsid w:val="00CD2DDE"/>
    <w:rsid w:val="00CD63E1"/>
    <w:rsid w:val="00CE0992"/>
    <w:rsid w:val="00CE19F0"/>
    <w:rsid w:val="00CE2A76"/>
    <w:rsid w:val="00CE5411"/>
    <w:rsid w:val="00CE6898"/>
    <w:rsid w:val="00CE7A12"/>
    <w:rsid w:val="00CF0C44"/>
    <w:rsid w:val="00CF2FC5"/>
    <w:rsid w:val="00CF46F9"/>
    <w:rsid w:val="00CF5598"/>
    <w:rsid w:val="00CF5738"/>
    <w:rsid w:val="00CF63FD"/>
    <w:rsid w:val="00CF6842"/>
    <w:rsid w:val="00D03825"/>
    <w:rsid w:val="00D07E66"/>
    <w:rsid w:val="00D11EC3"/>
    <w:rsid w:val="00D125AF"/>
    <w:rsid w:val="00D13286"/>
    <w:rsid w:val="00D1701C"/>
    <w:rsid w:val="00D20807"/>
    <w:rsid w:val="00D24D52"/>
    <w:rsid w:val="00D24F12"/>
    <w:rsid w:val="00D2537C"/>
    <w:rsid w:val="00D30D28"/>
    <w:rsid w:val="00D31A6B"/>
    <w:rsid w:val="00D34EFB"/>
    <w:rsid w:val="00D35533"/>
    <w:rsid w:val="00D4377D"/>
    <w:rsid w:val="00D451A2"/>
    <w:rsid w:val="00D461B8"/>
    <w:rsid w:val="00D506E5"/>
    <w:rsid w:val="00D50CB8"/>
    <w:rsid w:val="00D54735"/>
    <w:rsid w:val="00D55FD3"/>
    <w:rsid w:val="00D56496"/>
    <w:rsid w:val="00D575CB"/>
    <w:rsid w:val="00D579E0"/>
    <w:rsid w:val="00D61F8F"/>
    <w:rsid w:val="00D62DC3"/>
    <w:rsid w:val="00D65A79"/>
    <w:rsid w:val="00D66937"/>
    <w:rsid w:val="00D66B05"/>
    <w:rsid w:val="00D7180A"/>
    <w:rsid w:val="00D71A95"/>
    <w:rsid w:val="00D71E5C"/>
    <w:rsid w:val="00D725C6"/>
    <w:rsid w:val="00D74C6A"/>
    <w:rsid w:val="00D74F1E"/>
    <w:rsid w:val="00D76017"/>
    <w:rsid w:val="00D76C8B"/>
    <w:rsid w:val="00D80989"/>
    <w:rsid w:val="00D8251D"/>
    <w:rsid w:val="00D844E0"/>
    <w:rsid w:val="00D84CBF"/>
    <w:rsid w:val="00D854D8"/>
    <w:rsid w:val="00D855F5"/>
    <w:rsid w:val="00D86975"/>
    <w:rsid w:val="00D91340"/>
    <w:rsid w:val="00D9163E"/>
    <w:rsid w:val="00D92D7D"/>
    <w:rsid w:val="00D949DD"/>
    <w:rsid w:val="00D9575C"/>
    <w:rsid w:val="00D966DF"/>
    <w:rsid w:val="00D974DD"/>
    <w:rsid w:val="00D97D11"/>
    <w:rsid w:val="00D97DB5"/>
    <w:rsid w:val="00DA304D"/>
    <w:rsid w:val="00DA3B2E"/>
    <w:rsid w:val="00DA5270"/>
    <w:rsid w:val="00DA6B5E"/>
    <w:rsid w:val="00DA7F98"/>
    <w:rsid w:val="00DB3F4A"/>
    <w:rsid w:val="00DB46C2"/>
    <w:rsid w:val="00DB7881"/>
    <w:rsid w:val="00DB7D54"/>
    <w:rsid w:val="00DC07CE"/>
    <w:rsid w:val="00DC113B"/>
    <w:rsid w:val="00DC3401"/>
    <w:rsid w:val="00DC5D2D"/>
    <w:rsid w:val="00DC691F"/>
    <w:rsid w:val="00DD280C"/>
    <w:rsid w:val="00DD3C32"/>
    <w:rsid w:val="00DD61A3"/>
    <w:rsid w:val="00DD6EA0"/>
    <w:rsid w:val="00DD791E"/>
    <w:rsid w:val="00DD7E62"/>
    <w:rsid w:val="00DE076B"/>
    <w:rsid w:val="00DE1C4C"/>
    <w:rsid w:val="00DE290F"/>
    <w:rsid w:val="00DE5A77"/>
    <w:rsid w:val="00DF01B5"/>
    <w:rsid w:val="00DF20F8"/>
    <w:rsid w:val="00DF27AE"/>
    <w:rsid w:val="00DF2EF9"/>
    <w:rsid w:val="00DF4E11"/>
    <w:rsid w:val="00DF6054"/>
    <w:rsid w:val="00DF6DD1"/>
    <w:rsid w:val="00DF7184"/>
    <w:rsid w:val="00E00337"/>
    <w:rsid w:val="00E013E8"/>
    <w:rsid w:val="00E017EA"/>
    <w:rsid w:val="00E0194B"/>
    <w:rsid w:val="00E0267D"/>
    <w:rsid w:val="00E02940"/>
    <w:rsid w:val="00E06587"/>
    <w:rsid w:val="00E11D28"/>
    <w:rsid w:val="00E12052"/>
    <w:rsid w:val="00E1281A"/>
    <w:rsid w:val="00E13C86"/>
    <w:rsid w:val="00E15100"/>
    <w:rsid w:val="00E20378"/>
    <w:rsid w:val="00E20897"/>
    <w:rsid w:val="00E210D6"/>
    <w:rsid w:val="00E213C3"/>
    <w:rsid w:val="00E255B5"/>
    <w:rsid w:val="00E2732C"/>
    <w:rsid w:val="00E3121E"/>
    <w:rsid w:val="00E34309"/>
    <w:rsid w:val="00E347F3"/>
    <w:rsid w:val="00E36D8B"/>
    <w:rsid w:val="00E37CED"/>
    <w:rsid w:val="00E404FD"/>
    <w:rsid w:val="00E43C36"/>
    <w:rsid w:val="00E45FAA"/>
    <w:rsid w:val="00E5398D"/>
    <w:rsid w:val="00E53EA2"/>
    <w:rsid w:val="00E542F1"/>
    <w:rsid w:val="00E556F7"/>
    <w:rsid w:val="00E658C0"/>
    <w:rsid w:val="00E65C0D"/>
    <w:rsid w:val="00E675B2"/>
    <w:rsid w:val="00E72935"/>
    <w:rsid w:val="00E73194"/>
    <w:rsid w:val="00E74085"/>
    <w:rsid w:val="00E74F5D"/>
    <w:rsid w:val="00E75131"/>
    <w:rsid w:val="00E76D83"/>
    <w:rsid w:val="00E80FBB"/>
    <w:rsid w:val="00E82729"/>
    <w:rsid w:val="00E83F45"/>
    <w:rsid w:val="00E85168"/>
    <w:rsid w:val="00E8738A"/>
    <w:rsid w:val="00E911EC"/>
    <w:rsid w:val="00E919A2"/>
    <w:rsid w:val="00E92604"/>
    <w:rsid w:val="00E92FCB"/>
    <w:rsid w:val="00E93F4F"/>
    <w:rsid w:val="00E951DD"/>
    <w:rsid w:val="00E97FB6"/>
    <w:rsid w:val="00EA6724"/>
    <w:rsid w:val="00EB1C23"/>
    <w:rsid w:val="00EB29C6"/>
    <w:rsid w:val="00EB46FD"/>
    <w:rsid w:val="00EB5419"/>
    <w:rsid w:val="00EB6688"/>
    <w:rsid w:val="00EB7DD8"/>
    <w:rsid w:val="00EC220A"/>
    <w:rsid w:val="00EC42A4"/>
    <w:rsid w:val="00EC4BE0"/>
    <w:rsid w:val="00EC5162"/>
    <w:rsid w:val="00EC51A1"/>
    <w:rsid w:val="00EC51C8"/>
    <w:rsid w:val="00EC666D"/>
    <w:rsid w:val="00EC7BCA"/>
    <w:rsid w:val="00ED136C"/>
    <w:rsid w:val="00ED1661"/>
    <w:rsid w:val="00ED17A8"/>
    <w:rsid w:val="00ED36AF"/>
    <w:rsid w:val="00ED6AC6"/>
    <w:rsid w:val="00ED716B"/>
    <w:rsid w:val="00ED74BE"/>
    <w:rsid w:val="00EE1012"/>
    <w:rsid w:val="00EE2D74"/>
    <w:rsid w:val="00EE326F"/>
    <w:rsid w:val="00EE36FC"/>
    <w:rsid w:val="00EE3F5A"/>
    <w:rsid w:val="00EE5206"/>
    <w:rsid w:val="00EE6F5C"/>
    <w:rsid w:val="00EF13BD"/>
    <w:rsid w:val="00EF391A"/>
    <w:rsid w:val="00F0197F"/>
    <w:rsid w:val="00F03005"/>
    <w:rsid w:val="00F03299"/>
    <w:rsid w:val="00F0370C"/>
    <w:rsid w:val="00F04802"/>
    <w:rsid w:val="00F04835"/>
    <w:rsid w:val="00F04F06"/>
    <w:rsid w:val="00F069B7"/>
    <w:rsid w:val="00F06D09"/>
    <w:rsid w:val="00F075B0"/>
    <w:rsid w:val="00F110E0"/>
    <w:rsid w:val="00F12F0E"/>
    <w:rsid w:val="00F13FA3"/>
    <w:rsid w:val="00F148AC"/>
    <w:rsid w:val="00F15525"/>
    <w:rsid w:val="00F20C01"/>
    <w:rsid w:val="00F21DE5"/>
    <w:rsid w:val="00F2292F"/>
    <w:rsid w:val="00F24959"/>
    <w:rsid w:val="00F24AC5"/>
    <w:rsid w:val="00F26458"/>
    <w:rsid w:val="00F26A46"/>
    <w:rsid w:val="00F30B4C"/>
    <w:rsid w:val="00F31BB8"/>
    <w:rsid w:val="00F32923"/>
    <w:rsid w:val="00F3295A"/>
    <w:rsid w:val="00F34C42"/>
    <w:rsid w:val="00F34E73"/>
    <w:rsid w:val="00F351F9"/>
    <w:rsid w:val="00F35F76"/>
    <w:rsid w:val="00F36910"/>
    <w:rsid w:val="00F40823"/>
    <w:rsid w:val="00F40AA7"/>
    <w:rsid w:val="00F438D5"/>
    <w:rsid w:val="00F44B61"/>
    <w:rsid w:val="00F454D1"/>
    <w:rsid w:val="00F46508"/>
    <w:rsid w:val="00F47641"/>
    <w:rsid w:val="00F476BE"/>
    <w:rsid w:val="00F5071F"/>
    <w:rsid w:val="00F507CC"/>
    <w:rsid w:val="00F50EA7"/>
    <w:rsid w:val="00F5343E"/>
    <w:rsid w:val="00F53E98"/>
    <w:rsid w:val="00F55FB7"/>
    <w:rsid w:val="00F56A83"/>
    <w:rsid w:val="00F5764B"/>
    <w:rsid w:val="00F6164F"/>
    <w:rsid w:val="00F61E07"/>
    <w:rsid w:val="00F62A9E"/>
    <w:rsid w:val="00F62D3A"/>
    <w:rsid w:val="00F65151"/>
    <w:rsid w:val="00F6585B"/>
    <w:rsid w:val="00F72462"/>
    <w:rsid w:val="00F7403F"/>
    <w:rsid w:val="00F75073"/>
    <w:rsid w:val="00F779E3"/>
    <w:rsid w:val="00F8147A"/>
    <w:rsid w:val="00F83B7C"/>
    <w:rsid w:val="00F83D82"/>
    <w:rsid w:val="00F84B61"/>
    <w:rsid w:val="00F861D6"/>
    <w:rsid w:val="00F8726C"/>
    <w:rsid w:val="00F91047"/>
    <w:rsid w:val="00F91420"/>
    <w:rsid w:val="00F91EE4"/>
    <w:rsid w:val="00F97180"/>
    <w:rsid w:val="00FA027C"/>
    <w:rsid w:val="00FA463B"/>
    <w:rsid w:val="00FA6EA7"/>
    <w:rsid w:val="00FA7C0A"/>
    <w:rsid w:val="00FB12CE"/>
    <w:rsid w:val="00FB2996"/>
    <w:rsid w:val="00FB3CCB"/>
    <w:rsid w:val="00FB54BA"/>
    <w:rsid w:val="00FB5E4C"/>
    <w:rsid w:val="00FB7D55"/>
    <w:rsid w:val="00FC2C0F"/>
    <w:rsid w:val="00FC44AB"/>
    <w:rsid w:val="00FC4F92"/>
    <w:rsid w:val="00FC552F"/>
    <w:rsid w:val="00FC5533"/>
    <w:rsid w:val="00FC7228"/>
    <w:rsid w:val="00FC78D0"/>
    <w:rsid w:val="00FC7BBF"/>
    <w:rsid w:val="00FD16C5"/>
    <w:rsid w:val="00FD2A0C"/>
    <w:rsid w:val="00FD32F5"/>
    <w:rsid w:val="00FE02F8"/>
    <w:rsid w:val="00FE1233"/>
    <w:rsid w:val="00FE1B69"/>
    <w:rsid w:val="00FE2ECA"/>
    <w:rsid w:val="00FE423D"/>
    <w:rsid w:val="00FE6576"/>
    <w:rsid w:val="00FE74BA"/>
    <w:rsid w:val="00FF0868"/>
    <w:rsid w:val="00FF101F"/>
    <w:rsid w:val="00FF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DBC38"/>
  <w15:docId w15:val="{3245492E-15BA-4B0E-82C3-90C0C53C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EA1"/>
    <w:rPr>
      <w:rFonts w:ascii="Arial" w:eastAsia="Times New Roman" w:hAnsi="Arial" w:cs="Times New Roman"/>
      <w:color w:val="000000"/>
    </w:rPr>
  </w:style>
  <w:style w:type="paragraph" w:styleId="Heading1">
    <w:name w:val="heading 1"/>
    <w:aliases w:val="Heading 1 or Title"/>
    <w:basedOn w:val="Normal"/>
    <w:next w:val="Heading2"/>
    <w:link w:val="Heading1Char"/>
    <w:uiPriority w:val="9"/>
    <w:unhideWhenUsed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55EA1"/>
    <w:pPr>
      <w:keepNext/>
      <w:tabs>
        <w:tab w:val="left" w:pos="2190"/>
        <w:tab w:val="center" w:pos="4680"/>
        <w:tab w:val="right" w:pos="8026"/>
      </w:tabs>
      <w:spacing w:before="4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55EA1"/>
    <w:pPr>
      <w:keepNext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55EA1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5EA1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5EA1"/>
    <w:pPr>
      <w:keepNext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5EA1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5EA1"/>
    <w:pPr>
      <w:keepNext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5EA1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55EA1"/>
    <w:rPr>
      <w:rFonts w:ascii="Arial" w:eastAsia="Times New Roman" w:hAnsi="Arial" w:cs="Times New Roman"/>
      <w:b/>
      <w:color w:val="000000"/>
    </w:rPr>
  </w:style>
  <w:style w:type="character" w:customStyle="1" w:styleId="Heading1Char">
    <w:name w:val="Heading 1 Char"/>
    <w:aliases w:val="Heading 1 or Title Char"/>
    <w:link w:val="Heading1"/>
    <w:uiPriority w:val="9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55E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rsid w:val="00055EA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55EA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5EA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5EA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5EA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5E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5E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Title">
    <w:name w:val="TableTitle"/>
    <w:basedOn w:val="ImageTitle"/>
    <w:link w:val="TableTitleChar"/>
    <w:rsid w:val="00055EA1"/>
  </w:style>
  <w:style w:type="character" w:customStyle="1" w:styleId="TableTitleChar">
    <w:name w:val="TableTitle Char"/>
    <w:basedOn w:val="ImageTitleChar"/>
    <w:link w:val="TableTitle"/>
    <w:rsid w:val="00055EA1"/>
    <w:rPr>
      <w:rFonts w:ascii="Arial Bold" w:eastAsia="Times New Roman" w:hAnsi="Arial Bold" w:cs="Times New Roman"/>
      <w:b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55EA1"/>
    <w:pPr>
      <w:tabs>
        <w:tab w:val="right" w:pos="9360"/>
      </w:tabs>
    </w:pPr>
    <w:rPr>
      <w:rFonts w:cs="Open Sans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55EA1"/>
    <w:rPr>
      <w:rFonts w:ascii="Arial" w:eastAsia="Times New Roman" w:hAnsi="Arial" w:cs="Open Sans"/>
      <w:color w:val="000000"/>
      <w:sz w:val="18"/>
      <w:szCs w:val="18"/>
    </w:rPr>
  </w:style>
  <w:style w:type="paragraph" w:customStyle="1" w:styleId="TableHeader">
    <w:name w:val="Table_Header"/>
    <w:basedOn w:val="Normal"/>
    <w:rsid w:val="00055EA1"/>
    <w:pPr>
      <w:spacing w:before="60" w:after="60"/>
      <w:jc w:val="center"/>
    </w:pPr>
    <w:rPr>
      <w:b/>
      <w:color w:val="FFFFFF" w:themeColor="background1"/>
    </w:rPr>
  </w:style>
  <w:style w:type="table" w:styleId="TableGrid0">
    <w:name w:val="Table Grid"/>
    <w:basedOn w:val="TableNormal"/>
    <w:uiPriority w:val="39"/>
    <w:rsid w:val="00055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_Text"/>
    <w:basedOn w:val="Normal"/>
    <w:qFormat/>
    <w:rsid w:val="00055EA1"/>
    <w:pPr>
      <w:spacing w:before="60" w:after="60" w:line="240" w:lineRule="auto"/>
      <w:ind w:right="86"/>
    </w:pPr>
    <w:rPr>
      <w:sz w:val="20"/>
    </w:rPr>
  </w:style>
  <w:style w:type="table" w:customStyle="1" w:styleId="ListTable4-Accent111">
    <w:name w:val="List Table 4 - Accent 111"/>
    <w:basedOn w:val="TableNormal"/>
    <w:uiPriority w:val="49"/>
    <w:rsid w:val="00055EA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styleId="Subtitle">
    <w:name w:val="Subtitle"/>
    <w:basedOn w:val="Heading2"/>
    <w:next w:val="Normal"/>
    <w:link w:val="SubtitleChar"/>
    <w:uiPriority w:val="11"/>
    <w:rsid w:val="00055EA1"/>
  </w:style>
  <w:style w:type="character" w:customStyle="1" w:styleId="SubtitleChar">
    <w:name w:val="Subtitle Char"/>
    <w:basedOn w:val="DefaultParagraphFont"/>
    <w:link w:val="Subtitle"/>
    <w:uiPriority w:val="11"/>
    <w:rsid w:val="00055EA1"/>
    <w:rPr>
      <w:rFonts w:ascii="Arial" w:eastAsia="Times New Roman" w:hAnsi="Arial" w:cs="Times New Roman"/>
      <w:b/>
      <w:color w:val="000000"/>
    </w:rPr>
  </w:style>
  <w:style w:type="table" w:customStyle="1" w:styleId="TableGrid1">
    <w:name w:val="TableGrid1"/>
    <w:rsid w:val="00055EA1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udentBullets1">
    <w:name w:val="Student Bullets1"/>
    <w:uiPriority w:val="99"/>
    <w:rsid w:val="00055EA1"/>
  </w:style>
  <w:style w:type="paragraph" w:styleId="DocumentMap">
    <w:name w:val="Document Map"/>
    <w:basedOn w:val="Normal"/>
    <w:link w:val="DocumentMapChar"/>
    <w:uiPriority w:val="99"/>
    <w:semiHidden/>
    <w:unhideWhenUsed/>
    <w:rsid w:val="00055EA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5EA1"/>
    <w:rPr>
      <w:rFonts w:ascii="Segoe UI" w:eastAsia="Times New Roman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55EA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5EA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5EA1"/>
    <w:rPr>
      <w:rFonts w:ascii="Arial" w:eastAsia="Times New Roman" w:hAnsi="Arial" w:cs="Times New Roman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55EA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55EA1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5E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5EA1"/>
    <w:rPr>
      <w:rFonts w:ascii="Arial" w:eastAsia="Times New Roman" w:hAnsi="Arial" w:cs="Times New Roman"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55EA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55EA1"/>
    <w:rPr>
      <w:rFonts w:ascii="Arial" w:eastAsia="Times New Roman" w:hAnsi="Arial" w:cs="Times New Roman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5EA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5EA1"/>
    <w:rPr>
      <w:rFonts w:ascii="Consolas" w:eastAsia="Times New Roman" w:hAnsi="Consolas" w:cs="Times New Roman"/>
      <w:color w:val="00000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5EA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55EA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55EA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55EA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55EA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55EA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55EA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55EA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55EA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55EA1"/>
    <w:rPr>
      <w:rFonts w:asciiTheme="majorHAnsi" w:eastAsiaTheme="majorEastAsia" w:hAnsiTheme="majorHAnsi" w:cstheme="majorBidi"/>
      <w:b/>
      <w:bCs/>
    </w:rPr>
  </w:style>
  <w:style w:type="paragraph" w:styleId="List2">
    <w:name w:val="List 2"/>
    <w:basedOn w:val="Normal"/>
    <w:uiPriority w:val="99"/>
    <w:semiHidden/>
    <w:unhideWhenUsed/>
    <w:rsid w:val="00055E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55E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55EA1"/>
    <w:pPr>
      <w:ind w:left="1440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055EA1"/>
    <w:pPr>
      <w:numPr>
        <w:numId w:val="4"/>
      </w:numPr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55EA1"/>
    <w:pPr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055EA1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eastAsia="Times New Roman" w:hAnsi="Consolas" w:cs="Times New Roman"/>
      <w:color w:val="00000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55EA1"/>
    <w:rPr>
      <w:rFonts w:ascii="Consolas" w:eastAsia="Times New Roman" w:hAnsi="Consolas" w:cs="Times New Roman"/>
      <w:color w:val="00000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55E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55EA1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55EA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55E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55EA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5EA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5EA1"/>
    <w:rPr>
      <w:rFonts w:ascii="Consolas" w:eastAsia="Times New Roman" w:hAnsi="Consolas" w:cs="Times New Roman"/>
      <w:color w:val="000000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55E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55EA1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55EA1"/>
    <w:rPr>
      <w:rFonts w:ascii="Arial" w:eastAsia="Times New Roman" w:hAnsi="Arial" w:cs="Times New Roman"/>
      <w:color w:val="00000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55EA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55EA1"/>
  </w:style>
  <w:style w:type="paragraph" w:customStyle="1" w:styleId="BlockCloseContinued">
    <w:name w:val="BlockClose_Continued"/>
    <w:basedOn w:val="Normal"/>
    <w:link w:val="BlockCloseContinuedChar"/>
    <w:autoRedefine/>
    <w:rsid w:val="00055EA1"/>
    <w:pPr>
      <w:pBdr>
        <w:top w:val="single" w:sz="12" w:space="1" w:color="auto"/>
      </w:pBdr>
      <w:tabs>
        <w:tab w:val="right" w:pos="9360"/>
      </w:tabs>
      <w:spacing w:before="240" w:after="240"/>
      <w:jc w:val="right"/>
    </w:pPr>
    <w:rPr>
      <w:i/>
    </w:rPr>
  </w:style>
  <w:style w:type="table" w:customStyle="1" w:styleId="TableGrid2">
    <w:name w:val="TableGrid2"/>
    <w:rsid w:val="00055E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structorNote">
    <w:name w:val="InstructorNote"/>
    <w:basedOn w:val="Normal"/>
    <w:next w:val="Normal"/>
    <w:link w:val="InstructorNoteChar"/>
    <w:qFormat/>
    <w:rsid w:val="00405D85"/>
    <w:pPr>
      <w:spacing w:after="120" w:line="240" w:lineRule="auto"/>
    </w:pPr>
    <w:rPr>
      <w:i/>
      <w:vanish/>
    </w:rPr>
  </w:style>
  <w:style w:type="character" w:customStyle="1" w:styleId="InstructorNoteChar">
    <w:name w:val="InstructorNote Char"/>
    <w:basedOn w:val="DefaultParagraphFont"/>
    <w:link w:val="InstructorNote"/>
    <w:rsid w:val="00405D85"/>
    <w:rPr>
      <w:rFonts w:ascii="Arial" w:eastAsia="Times New Roman" w:hAnsi="Arial" w:cs="Times New Roman"/>
      <w:i/>
      <w:vanish/>
      <w:color w:val="000000"/>
    </w:rPr>
  </w:style>
  <w:style w:type="paragraph" w:customStyle="1" w:styleId="Text">
    <w:name w:val="Text"/>
    <w:basedOn w:val="Normal"/>
    <w:link w:val="TextChar"/>
    <w:qFormat/>
    <w:rsid w:val="00055EA1"/>
    <w:pPr>
      <w:spacing w:after="240"/>
    </w:pPr>
  </w:style>
  <w:style w:type="character" w:customStyle="1" w:styleId="TextChar">
    <w:name w:val="Text Char"/>
    <w:basedOn w:val="DefaultParagraphFont"/>
    <w:link w:val="Text"/>
    <w:rsid w:val="00055EA1"/>
    <w:rPr>
      <w:rFonts w:ascii="Arial" w:eastAsia="Times New Roman" w:hAnsi="Arial" w:cs="Times New Roman"/>
      <w:color w:val="000000"/>
    </w:rPr>
  </w:style>
  <w:style w:type="paragraph" w:customStyle="1" w:styleId="Graphics">
    <w:name w:val="Graphics"/>
    <w:basedOn w:val="Normal"/>
    <w:next w:val="Text"/>
    <w:link w:val="GraphicsChar"/>
    <w:rsid w:val="00055EA1"/>
    <w:pPr>
      <w:spacing w:before="120" w:after="240"/>
      <w:jc w:val="center"/>
    </w:pPr>
  </w:style>
  <w:style w:type="character" w:customStyle="1" w:styleId="GraphicsChar">
    <w:name w:val="Graphics Char"/>
    <w:basedOn w:val="DefaultParagraphFont"/>
    <w:link w:val="Graphics"/>
    <w:rsid w:val="00055EA1"/>
    <w:rPr>
      <w:rFonts w:ascii="Arial" w:eastAsia="Times New Roman" w:hAnsi="Arial" w:cs="Times New Roman"/>
      <w:color w:val="000000"/>
    </w:rPr>
  </w:style>
  <w:style w:type="paragraph" w:customStyle="1" w:styleId="BlockClose">
    <w:name w:val="BlockClose"/>
    <w:basedOn w:val="Normal"/>
    <w:link w:val="BlockCloseChar"/>
    <w:qFormat/>
    <w:rsid w:val="00055EA1"/>
    <w:pPr>
      <w:pBdr>
        <w:top w:val="single" w:sz="12" w:space="1" w:color="auto"/>
      </w:pBdr>
      <w:spacing w:before="240" w:after="0"/>
      <w:jc w:val="center"/>
    </w:pPr>
  </w:style>
  <w:style w:type="character" w:customStyle="1" w:styleId="BlockCloseChar">
    <w:name w:val="BlockClose Char"/>
    <w:basedOn w:val="DefaultParagraphFont"/>
    <w:link w:val="BlockClose"/>
    <w:rsid w:val="00055EA1"/>
    <w:rPr>
      <w:rFonts w:ascii="Arial" w:eastAsia="Times New Roman" w:hAnsi="Arial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A1"/>
    <w:rPr>
      <w:rFonts w:ascii="Segoe UI" w:eastAsia="Times New Roman" w:hAnsi="Segoe UI" w:cs="Segoe UI"/>
      <w:color w:val="000000"/>
      <w:sz w:val="18"/>
      <w:szCs w:val="18"/>
    </w:rPr>
  </w:style>
  <w:style w:type="numbering" w:customStyle="1" w:styleId="StudentBullets">
    <w:name w:val="Student Bullets"/>
    <w:uiPriority w:val="99"/>
    <w:rsid w:val="00055EA1"/>
    <w:pPr>
      <w:numPr>
        <w:numId w:val="6"/>
      </w:numPr>
    </w:pPr>
  </w:style>
  <w:style w:type="table" w:customStyle="1" w:styleId="ListTable4-Accent11">
    <w:name w:val="List Table 4 - Accent 11"/>
    <w:basedOn w:val="TableNormal"/>
    <w:uiPriority w:val="49"/>
    <w:rsid w:val="00055EA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Revision">
    <w:name w:val="Revision"/>
    <w:hidden/>
    <w:uiPriority w:val="99"/>
    <w:semiHidden/>
    <w:rsid w:val="00055EA1"/>
    <w:pPr>
      <w:spacing w:after="0" w:line="240" w:lineRule="auto"/>
    </w:pPr>
    <w:rPr>
      <w:rFonts w:ascii="Arial" w:eastAsia="Times New Roman" w:hAnsi="Arial" w:cs="Times New Roman"/>
      <w:color w:val="000000"/>
    </w:rPr>
  </w:style>
  <w:style w:type="paragraph" w:customStyle="1" w:styleId="CourseTitle">
    <w:name w:val="CourseTitle"/>
    <w:basedOn w:val="Heading1"/>
    <w:link w:val="CourseTitleChar"/>
    <w:qFormat/>
    <w:rsid w:val="00055EA1"/>
    <w:pPr>
      <w:pageBreakBefore w:val="0"/>
      <w:widowControl w:val="0"/>
      <w:autoSpaceDE w:val="0"/>
      <w:autoSpaceDN w:val="0"/>
      <w:adjustRightInd w:val="0"/>
      <w:spacing w:before="3000" w:line="235" w:lineRule="auto"/>
    </w:pPr>
    <w:rPr>
      <w:rFonts w:eastAsiaTheme="minorEastAsia" w:cs="Arial"/>
      <w:bCs/>
      <w:i/>
      <w:color w:val="auto"/>
      <w:sz w:val="56"/>
      <w:szCs w:val="56"/>
    </w:rPr>
  </w:style>
  <w:style w:type="paragraph" w:customStyle="1" w:styleId="CourseNumber">
    <w:name w:val="CourseNumber"/>
    <w:basedOn w:val="Heading1"/>
    <w:link w:val="CourseNumberChar"/>
    <w:qFormat/>
    <w:rsid w:val="00055EA1"/>
    <w:pPr>
      <w:pageBreakBefore w:val="0"/>
      <w:spacing w:after="120"/>
    </w:pPr>
    <w:rPr>
      <w:rFonts w:ascii="Arial Bold" w:eastAsia="MS PGothic" w:hAnsi="Arial Bold"/>
      <w:caps w:val="0"/>
      <w:sz w:val="22"/>
    </w:rPr>
  </w:style>
  <w:style w:type="character" w:customStyle="1" w:styleId="CourseTitleChar">
    <w:name w:val="CourseTitle Char"/>
    <w:basedOn w:val="DefaultParagraphFont"/>
    <w:link w:val="CourseTitle"/>
    <w:rsid w:val="00055EA1"/>
    <w:rPr>
      <w:rFonts w:ascii="Arial" w:hAnsi="Arial" w:cs="Arial"/>
      <w:b/>
      <w:bCs/>
      <w:i/>
      <w:caps/>
      <w:sz w:val="56"/>
      <w:szCs w:val="56"/>
    </w:rPr>
  </w:style>
  <w:style w:type="character" w:customStyle="1" w:styleId="CourseNumberChar">
    <w:name w:val="CourseNumber Char"/>
    <w:basedOn w:val="DefaultParagraphFont"/>
    <w:link w:val="CourseNumber"/>
    <w:rsid w:val="00055EA1"/>
    <w:rPr>
      <w:rFonts w:ascii="Arial Bold" w:eastAsia="MS PGothic" w:hAnsi="Arial Bold" w:cs="Times New Roman"/>
      <w:b/>
      <w:color w:val="000000"/>
      <w:szCs w:val="36"/>
    </w:rPr>
  </w:style>
  <w:style w:type="paragraph" w:customStyle="1" w:styleId="BlockOpen">
    <w:name w:val="BlockOpen"/>
    <w:basedOn w:val="Normal"/>
    <w:link w:val="BlockOpenChar"/>
    <w:qFormat/>
    <w:rsid w:val="00055EA1"/>
    <w:pPr>
      <w:pBdr>
        <w:top w:val="single" w:sz="12" w:space="11" w:color="auto"/>
      </w:pBdr>
      <w:spacing w:after="0"/>
    </w:pPr>
    <w:rPr>
      <w:color w:val="auto"/>
    </w:rPr>
  </w:style>
  <w:style w:type="character" w:customStyle="1" w:styleId="BlockCloseContinuedChar">
    <w:name w:val="BlockClose_Continued Char"/>
    <w:basedOn w:val="DefaultParagraphFont"/>
    <w:link w:val="BlockCloseContinued"/>
    <w:rsid w:val="00055EA1"/>
    <w:rPr>
      <w:rFonts w:ascii="Arial" w:eastAsia="Times New Roman" w:hAnsi="Arial" w:cs="Times New Roman"/>
      <w:i/>
      <w:color w:val="000000"/>
    </w:rPr>
  </w:style>
  <w:style w:type="character" w:customStyle="1" w:styleId="BlockOpenChar">
    <w:name w:val="BlockOpen Char"/>
    <w:basedOn w:val="DefaultParagraphFont"/>
    <w:link w:val="BlockOpen"/>
    <w:rsid w:val="00055EA1"/>
    <w:rPr>
      <w:rFonts w:ascii="Arial" w:eastAsia="Times New Roman" w:hAnsi="Arial" w:cs="Times New Roman"/>
    </w:rPr>
  </w:style>
  <w:style w:type="paragraph" w:customStyle="1" w:styleId="BulletsLevel1">
    <w:name w:val="Bullets_Level1"/>
    <w:basedOn w:val="Normal"/>
    <w:link w:val="BulletsLevel1Char"/>
    <w:qFormat/>
    <w:rsid w:val="00055EA1"/>
    <w:pPr>
      <w:numPr>
        <w:numId w:val="1"/>
      </w:numPr>
    </w:pPr>
  </w:style>
  <w:style w:type="paragraph" w:customStyle="1" w:styleId="TitleContinued">
    <w:name w:val="Title_Continued"/>
    <w:basedOn w:val="Normal"/>
    <w:link w:val="TitleContinuedChar"/>
    <w:qFormat/>
    <w:rsid w:val="00055EA1"/>
    <w:pPr>
      <w:pageBreakBefore/>
      <w:spacing w:after="240"/>
      <w:ind w:left="-14"/>
      <w:outlineLvl w:val="0"/>
    </w:pPr>
    <w:rPr>
      <w:b/>
      <w:caps/>
      <w:sz w:val="36"/>
      <w:szCs w:val="36"/>
    </w:rPr>
  </w:style>
  <w:style w:type="character" w:customStyle="1" w:styleId="BulletsLevel1Char">
    <w:name w:val="Bullets_Level1 Char"/>
    <w:basedOn w:val="DefaultParagraphFont"/>
    <w:link w:val="BulletsLevel1"/>
    <w:rsid w:val="00055EA1"/>
    <w:rPr>
      <w:rFonts w:ascii="Arial" w:eastAsia="Times New Roman" w:hAnsi="Arial" w:cs="Times New Roman"/>
      <w:color w:val="000000"/>
    </w:rPr>
  </w:style>
  <w:style w:type="paragraph" w:customStyle="1" w:styleId="BulletsLevel2">
    <w:name w:val="Bullets_Level2"/>
    <w:basedOn w:val="Normal"/>
    <w:link w:val="BulletsLevel2Char"/>
    <w:qFormat/>
    <w:rsid w:val="00055EA1"/>
    <w:pPr>
      <w:numPr>
        <w:numId w:val="5"/>
      </w:numPr>
    </w:pPr>
  </w:style>
  <w:style w:type="character" w:customStyle="1" w:styleId="TitleContinuedChar">
    <w:name w:val="Title_Continued Char"/>
    <w:basedOn w:val="DefaultParagraphFont"/>
    <w:link w:val="TitleContinued"/>
    <w:rsid w:val="00055EA1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customStyle="1" w:styleId="BulletsLevel3">
    <w:name w:val="Bullets_Level3"/>
    <w:basedOn w:val="Normal"/>
    <w:link w:val="BulletsLevel3Char"/>
    <w:qFormat/>
    <w:rsid w:val="00993756"/>
    <w:pPr>
      <w:numPr>
        <w:numId w:val="3"/>
      </w:numPr>
    </w:pPr>
  </w:style>
  <w:style w:type="character" w:customStyle="1" w:styleId="BulletsLevel2Char">
    <w:name w:val="Bullets_Level2 Char"/>
    <w:basedOn w:val="DefaultParagraphFont"/>
    <w:link w:val="BulletsLevel2"/>
    <w:rsid w:val="00055EA1"/>
    <w:rPr>
      <w:rFonts w:ascii="Arial" w:eastAsia="Times New Roman" w:hAnsi="Arial" w:cs="Times New Roman"/>
      <w:color w:val="000000"/>
    </w:rPr>
  </w:style>
  <w:style w:type="paragraph" w:customStyle="1" w:styleId="ImageTitle">
    <w:name w:val="ImageTitle"/>
    <w:basedOn w:val="Normal"/>
    <w:link w:val="ImageTitleChar"/>
    <w:qFormat/>
    <w:rsid w:val="00055EA1"/>
    <w:pPr>
      <w:spacing w:before="240" w:after="120"/>
      <w:jc w:val="center"/>
    </w:pPr>
    <w:rPr>
      <w:rFonts w:ascii="Arial Bold" w:hAnsi="Arial Bold"/>
      <w:b/>
      <w:sz w:val="24"/>
    </w:rPr>
  </w:style>
  <w:style w:type="character" w:customStyle="1" w:styleId="BulletsLevel3Char">
    <w:name w:val="Bullets_Level3 Char"/>
    <w:basedOn w:val="DefaultParagraphFont"/>
    <w:link w:val="BulletsLevel3"/>
    <w:rsid w:val="00993756"/>
    <w:rPr>
      <w:rFonts w:ascii="Arial" w:eastAsia="Times New Roman" w:hAnsi="Arial" w:cs="Times New Roman"/>
      <w:color w:val="000000"/>
    </w:rPr>
  </w:style>
  <w:style w:type="paragraph" w:customStyle="1" w:styleId="TableBullet">
    <w:name w:val="Table_Bullet"/>
    <w:basedOn w:val="TableText"/>
    <w:link w:val="TableBulletChar"/>
    <w:rsid w:val="00055EA1"/>
    <w:pPr>
      <w:numPr>
        <w:numId w:val="14"/>
      </w:numPr>
      <w:ind w:left="429"/>
    </w:pPr>
  </w:style>
  <w:style w:type="character" w:customStyle="1" w:styleId="ImageTitleChar">
    <w:name w:val="ImageTitle Char"/>
    <w:basedOn w:val="DefaultParagraphFont"/>
    <w:link w:val="ImageTitle"/>
    <w:rsid w:val="00055EA1"/>
    <w:rPr>
      <w:rFonts w:ascii="Arial Bold" w:eastAsia="Times New Roman" w:hAnsi="Arial Bold" w:cs="Times New Roman"/>
      <w:b/>
      <w:color w:val="000000"/>
      <w:sz w:val="24"/>
    </w:rPr>
  </w:style>
  <w:style w:type="paragraph" w:customStyle="1" w:styleId="ListsNumberedLevel1">
    <w:name w:val="ListsNumbered_Level1"/>
    <w:basedOn w:val="Normal"/>
    <w:link w:val="ListsNumberedLevel1Char"/>
    <w:qFormat/>
    <w:rsid w:val="00055EA1"/>
    <w:pPr>
      <w:numPr>
        <w:numId w:val="8"/>
      </w:numPr>
    </w:pPr>
  </w:style>
  <w:style w:type="character" w:customStyle="1" w:styleId="TableBulletChar">
    <w:name w:val="Table_Bullet Char"/>
    <w:basedOn w:val="DefaultParagraphFont"/>
    <w:link w:val="TableBullet"/>
    <w:rsid w:val="00055EA1"/>
    <w:rPr>
      <w:rFonts w:ascii="Arial" w:eastAsia="Times New Roman" w:hAnsi="Arial" w:cs="Times New Roman"/>
      <w:color w:val="000000"/>
      <w:sz w:val="20"/>
    </w:rPr>
  </w:style>
  <w:style w:type="paragraph" w:customStyle="1" w:styleId="ListsNumberedLevel2">
    <w:name w:val="ListsNumbered_Level2"/>
    <w:basedOn w:val="Normal"/>
    <w:link w:val="ListsNumberedLevel2Char"/>
    <w:rsid w:val="00055EA1"/>
    <w:pPr>
      <w:numPr>
        <w:numId w:val="12"/>
      </w:numPr>
    </w:pPr>
  </w:style>
  <w:style w:type="character" w:customStyle="1" w:styleId="ListsNumberedLevel1Char">
    <w:name w:val="ListsNumbered_Level1 Char"/>
    <w:basedOn w:val="DefaultParagraphFont"/>
    <w:link w:val="ListsNumberedLevel1"/>
    <w:rsid w:val="00055EA1"/>
    <w:rPr>
      <w:rFonts w:ascii="Arial" w:eastAsia="Times New Roman" w:hAnsi="Arial" w:cs="Times New Roman"/>
      <w:color w:val="000000"/>
    </w:rPr>
  </w:style>
  <w:style w:type="character" w:customStyle="1" w:styleId="ListsNumberedLevel2Char">
    <w:name w:val="ListsNumbered_Level2 Char"/>
    <w:basedOn w:val="DefaultParagraphFont"/>
    <w:link w:val="ListsNumberedLevel2"/>
    <w:rsid w:val="00055EA1"/>
    <w:rPr>
      <w:rFonts w:ascii="Arial" w:eastAsia="Times New Roman" w:hAnsi="Arial" w:cs="Times New Roman"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055E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5EA1"/>
    <w:rPr>
      <w:rFonts w:ascii="Arial" w:eastAsia="Times New Roman" w:hAnsi="Arial" w:cs="Times New Roman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EA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EA1"/>
    <w:rPr>
      <w:rFonts w:ascii="Arial" w:eastAsia="Times New Roman" w:hAnsi="Arial" w:cs="Times New Roman"/>
      <w:color w:val="000000"/>
    </w:rPr>
  </w:style>
  <w:style w:type="paragraph" w:customStyle="1" w:styleId="Draftp">
    <w:name w:val="Draft p#"/>
    <w:basedOn w:val="Normal"/>
    <w:link w:val="DraftpChar"/>
    <w:qFormat/>
    <w:rsid w:val="00F91047"/>
    <w:rPr>
      <w:rFonts w:ascii="Arial Narrow" w:hAnsi="Arial Narrow"/>
      <w:b/>
      <w:vanish/>
      <w:color w:val="FFFFFF" w:themeColor="background1"/>
      <w:sz w:val="2"/>
    </w:rPr>
  </w:style>
  <w:style w:type="character" w:customStyle="1" w:styleId="DraftpChar">
    <w:name w:val="Draft p# Char"/>
    <w:basedOn w:val="DefaultParagraphFont"/>
    <w:link w:val="Draftp"/>
    <w:rsid w:val="00F91047"/>
    <w:rPr>
      <w:rFonts w:ascii="Arial Narrow" w:eastAsia="Times New Roman" w:hAnsi="Arial Narrow" w:cs="Times New Roman"/>
      <w:b/>
      <w:vanish/>
      <w:color w:val="FFFFFF" w:themeColor="background1"/>
      <w:sz w:val="2"/>
    </w:rPr>
  </w:style>
  <w:style w:type="paragraph" w:customStyle="1" w:styleId="ThumbnailSpace">
    <w:name w:val="Thumbnail_Space"/>
    <w:basedOn w:val="Text"/>
    <w:link w:val="ThumbnailSpaceChar"/>
    <w:qFormat/>
    <w:rsid w:val="00155382"/>
    <w:pPr>
      <w:spacing w:after="0"/>
      <w:jc w:val="center"/>
    </w:pPr>
  </w:style>
  <w:style w:type="character" w:customStyle="1" w:styleId="ThumbnailSpaceChar">
    <w:name w:val="Thumbnail_Space Char"/>
    <w:basedOn w:val="TextChar"/>
    <w:link w:val="ThumbnailSpace"/>
    <w:rsid w:val="00155382"/>
    <w:rPr>
      <w:rFonts w:ascii="Arial" w:eastAsia="Times New Roman" w:hAnsi="Arial" w:cs="Times New Roman"/>
      <w:color w:val="000000"/>
    </w:rPr>
  </w:style>
  <w:style w:type="paragraph" w:customStyle="1" w:styleId="Refs">
    <w:name w:val="Refs"/>
    <w:basedOn w:val="Normal"/>
    <w:link w:val="RefsChar"/>
    <w:rsid w:val="00633DA4"/>
    <w:pPr>
      <w:contextualSpacing/>
    </w:pPr>
    <w:rPr>
      <w:sz w:val="20"/>
    </w:rPr>
  </w:style>
  <w:style w:type="character" w:customStyle="1" w:styleId="RefsChar">
    <w:name w:val="Refs Char"/>
    <w:basedOn w:val="DefaultParagraphFont"/>
    <w:link w:val="Refs"/>
    <w:rsid w:val="00633DA4"/>
    <w:rPr>
      <w:rFonts w:ascii="Arial" w:eastAsia="Times New Roman" w:hAnsi="Arial" w:cs="Times New Roman"/>
      <w:color w:val="000000"/>
      <w:sz w:val="20"/>
    </w:rPr>
  </w:style>
  <w:style w:type="paragraph" w:customStyle="1" w:styleId="Bullet2nd">
    <w:name w:val="Bullet 2nd"/>
    <w:basedOn w:val="BlockText"/>
    <w:link w:val="Bullet2ndChar"/>
    <w:rsid w:val="00633DA4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360"/>
      </w:tabs>
      <w:spacing w:line="240" w:lineRule="auto"/>
      <w:ind w:left="720" w:right="0"/>
    </w:pPr>
    <w:rPr>
      <w:rFonts w:ascii="Arial" w:eastAsia="Times New Roman" w:hAnsi="Arial" w:cs="Times New Roman"/>
      <w:i w:val="0"/>
      <w:iCs w:val="0"/>
      <w:color w:val="auto"/>
      <w:szCs w:val="24"/>
    </w:rPr>
  </w:style>
  <w:style w:type="paragraph" w:customStyle="1" w:styleId="Bullet1">
    <w:name w:val="Bullet 1"/>
    <w:basedOn w:val="ListParagraph"/>
    <w:link w:val="Bullet1Char"/>
    <w:qFormat/>
    <w:rsid w:val="00633DA4"/>
    <w:pPr>
      <w:numPr>
        <w:numId w:val="20"/>
      </w:numPr>
      <w:spacing w:line="240" w:lineRule="auto"/>
      <w:contextualSpacing w:val="0"/>
    </w:pPr>
    <w:rPr>
      <w:rFonts w:eastAsiaTheme="minorEastAsia" w:cstheme="minorBidi"/>
      <w:color w:val="auto"/>
    </w:rPr>
  </w:style>
  <w:style w:type="character" w:customStyle="1" w:styleId="Bullet1Char">
    <w:name w:val="Bullet 1 Char"/>
    <w:basedOn w:val="DefaultParagraphFont"/>
    <w:link w:val="Bullet1"/>
    <w:rsid w:val="00633DA4"/>
    <w:rPr>
      <w:rFonts w:ascii="Arial" w:hAnsi="Arial"/>
    </w:rPr>
  </w:style>
  <w:style w:type="character" w:customStyle="1" w:styleId="Bullet2ndChar">
    <w:name w:val="Bullet 2nd Char"/>
    <w:basedOn w:val="DefaultParagraphFont"/>
    <w:link w:val="Bullet2nd"/>
    <w:rsid w:val="00633DA4"/>
    <w:rPr>
      <w:rFonts w:ascii="Arial" w:eastAsia="Times New Roman" w:hAnsi="Arial" w:cs="Times New Roman"/>
      <w:szCs w:val="24"/>
    </w:rPr>
  </w:style>
  <w:style w:type="paragraph" w:styleId="BlockText">
    <w:name w:val="Block Text"/>
    <w:basedOn w:val="Normal"/>
    <w:uiPriority w:val="99"/>
    <w:semiHidden/>
    <w:unhideWhenUsed/>
    <w:rsid w:val="00633DA4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ListParagraph">
    <w:name w:val="List Paragraph"/>
    <w:basedOn w:val="Normal"/>
    <w:uiPriority w:val="34"/>
    <w:rsid w:val="00633DA4"/>
    <w:pPr>
      <w:ind w:left="720"/>
      <w:contextualSpacing/>
    </w:pPr>
  </w:style>
  <w:style w:type="paragraph" w:customStyle="1" w:styleId="BlockT">
    <w:name w:val="Block_T"/>
    <w:basedOn w:val="Subtitle"/>
    <w:link w:val="BlockTChar"/>
    <w:qFormat/>
    <w:rsid w:val="00B16B5D"/>
    <w:pPr>
      <w:spacing w:before="240"/>
    </w:pPr>
  </w:style>
  <w:style w:type="character" w:customStyle="1" w:styleId="BlockTChar">
    <w:name w:val="Block_T Char"/>
    <w:basedOn w:val="SubtitleChar"/>
    <w:link w:val="BlockT"/>
    <w:rsid w:val="00B16B5D"/>
    <w:rPr>
      <w:rFonts w:ascii="Arial" w:eastAsia="Times New Roman" w:hAnsi="Arial" w:cs="Times New Roman"/>
      <w:b/>
      <w:color w:val="000000"/>
    </w:rPr>
  </w:style>
  <w:style w:type="paragraph" w:customStyle="1" w:styleId="PracQ">
    <w:name w:val="Prac Q."/>
    <w:basedOn w:val="BlockOpen"/>
    <w:link w:val="PracQChar"/>
    <w:qFormat/>
    <w:rsid w:val="00445E7F"/>
    <w:pPr>
      <w:jc w:val="center"/>
    </w:pPr>
    <w:rPr>
      <w:b/>
      <w:bCs/>
      <w:u w:val="single"/>
    </w:rPr>
  </w:style>
  <w:style w:type="character" w:customStyle="1" w:styleId="PracQChar">
    <w:name w:val="Prac Q. Char"/>
    <w:basedOn w:val="BlockOpenChar"/>
    <w:link w:val="PracQ"/>
    <w:rsid w:val="00445E7F"/>
    <w:rPr>
      <w:rFonts w:ascii="Arial" w:eastAsia="Times New Roman" w:hAnsi="Arial" w:cs="Times New Roman"/>
      <w:b/>
      <w:bCs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F3F"/>
    <w:rPr>
      <w:rFonts w:ascii="Arial" w:eastAsia="Times New Roman" w:hAnsi="Arial" w:cs="Times New Roman"/>
      <w:b/>
      <w:bCs/>
      <w:color w:val="000000"/>
      <w:sz w:val="20"/>
      <w:szCs w:val="20"/>
    </w:rPr>
  </w:style>
  <w:style w:type="table" w:customStyle="1" w:styleId="TableGrid7">
    <w:name w:val="Table Grid7"/>
    <w:basedOn w:val="TableNormal"/>
    <w:next w:val="TableGrid0"/>
    <w:uiPriority w:val="39"/>
    <w:rsid w:val="00962E8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Dheader">
    <w:name w:val="CONT'D header"/>
    <w:basedOn w:val="TitleContinued"/>
    <w:link w:val="CONTDheaderChar"/>
    <w:qFormat/>
    <w:rsid w:val="00875008"/>
    <w:rPr>
      <w:rFonts w:ascii="Arial Bold" w:hAnsi="Arial Bold"/>
      <w:i/>
      <w:caps w:val="0"/>
      <w:sz w:val="28"/>
      <w:szCs w:val="28"/>
    </w:rPr>
  </w:style>
  <w:style w:type="character" w:customStyle="1" w:styleId="CONTDheaderChar">
    <w:name w:val="CONT'D header Char"/>
    <w:basedOn w:val="TitleContinuedChar"/>
    <w:link w:val="CONTDheader"/>
    <w:rsid w:val="00875008"/>
    <w:rPr>
      <w:rFonts w:ascii="Arial Bold" w:eastAsia="Times New Roman" w:hAnsi="Arial Bold" w:cs="Times New Roman"/>
      <w:b/>
      <w:i/>
      <w:caps w:val="0"/>
      <w:color w:val="000000"/>
      <w:sz w:val="28"/>
      <w:szCs w:val="28"/>
    </w:rPr>
  </w:style>
  <w:style w:type="paragraph" w:customStyle="1" w:styleId="LPDSTarg">
    <w:name w:val="LPDS_Targ"/>
    <w:basedOn w:val="Bullet1"/>
    <w:link w:val="LPDSTargChar"/>
    <w:qFormat/>
    <w:rsid w:val="00AD23F3"/>
    <w:pPr>
      <w:spacing w:before="60" w:after="60"/>
      <w:ind w:left="432" w:right="86"/>
    </w:pPr>
    <w:rPr>
      <w:rFonts w:eastAsia="Times New Roman"/>
      <w:noProof/>
      <w:sz w:val="20"/>
      <w:szCs w:val="20"/>
    </w:rPr>
  </w:style>
  <w:style w:type="character" w:customStyle="1" w:styleId="LPDSTargChar">
    <w:name w:val="LPDS_Targ Char"/>
    <w:basedOn w:val="Bullet1Char"/>
    <w:link w:val="LPDSTarg"/>
    <w:rsid w:val="00AD23F3"/>
    <w:rPr>
      <w:rFonts w:ascii="Arial" w:eastAsia="Times New Roman" w:hAnsi="Arial"/>
      <w:noProof/>
      <w:sz w:val="20"/>
      <w:szCs w:val="20"/>
    </w:rPr>
  </w:style>
  <w:style w:type="paragraph" w:customStyle="1" w:styleId="TopPage">
    <w:name w:val="Top Page"/>
    <w:basedOn w:val="TitleContinued"/>
    <w:link w:val="TopPageChar"/>
    <w:qFormat/>
    <w:rsid w:val="008E0065"/>
  </w:style>
  <w:style w:type="character" w:customStyle="1" w:styleId="TopPageChar">
    <w:name w:val="Top Page Char"/>
    <w:basedOn w:val="TitleContinuedChar"/>
    <w:link w:val="TopPage"/>
    <w:rsid w:val="008E0065"/>
    <w:rPr>
      <w:rFonts w:ascii="Arial" w:eastAsia="Times New Roman" w:hAnsi="Arial" w:cs="Times New Roman"/>
      <w:b/>
      <w:caps/>
      <w:color w:val="000000"/>
      <w:sz w:val="36"/>
      <w:szCs w:val="36"/>
    </w:rPr>
  </w:style>
  <w:style w:type="paragraph" w:customStyle="1" w:styleId="Bulleted3rd">
    <w:name w:val="Bulleted 3rd"/>
    <w:basedOn w:val="Bullet2nd"/>
    <w:link w:val="Bulleted3rdChar"/>
    <w:qFormat/>
    <w:rsid w:val="008C2301"/>
    <w:pPr>
      <w:numPr>
        <w:numId w:val="24"/>
      </w:numPr>
      <w:spacing w:before="120" w:after="120"/>
      <w:ind w:left="1440"/>
    </w:pPr>
  </w:style>
  <w:style w:type="character" w:customStyle="1" w:styleId="Bulleted3rdChar">
    <w:name w:val="Bulleted 3rd Char"/>
    <w:basedOn w:val="Bullet2ndChar"/>
    <w:link w:val="Bulleted3rd"/>
    <w:rsid w:val="008C2301"/>
    <w:rPr>
      <w:rFonts w:ascii="Arial" w:eastAsia="Times New Roman" w:hAnsi="Arial" w:cs="Times New Roman"/>
      <w:szCs w:val="24"/>
    </w:rPr>
  </w:style>
  <w:style w:type="paragraph" w:customStyle="1" w:styleId="4thlevel">
    <w:name w:val="4th level"/>
    <w:basedOn w:val="Bulleted3rd"/>
    <w:qFormat/>
    <w:rsid w:val="008C2301"/>
    <w:pPr>
      <w:numPr>
        <w:ilvl w:val="1"/>
      </w:numPr>
      <w:ind w:left="2160"/>
    </w:pPr>
    <w:rPr>
      <w:noProof/>
    </w:rPr>
  </w:style>
  <w:style w:type="paragraph" w:customStyle="1" w:styleId="Reference">
    <w:name w:val="Reference"/>
    <w:basedOn w:val="Normal"/>
    <w:link w:val="ReferenceChar"/>
    <w:uiPriority w:val="8"/>
    <w:qFormat/>
    <w:rsid w:val="00216D8F"/>
    <w:rPr>
      <w:sz w:val="20"/>
      <w:szCs w:val="20"/>
    </w:rPr>
  </w:style>
  <w:style w:type="character" w:customStyle="1" w:styleId="ReferenceChar">
    <w:name w:val="Reference Char"/>
    <w:basedOn w:val="DefaultParagraphFont"/>
    <w:link w:val="Reference"/>
    <w:uiPriority w:val="8"/>
    <w:rsid w:val="00216D8F"/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Definition">
    <w:name w:val="Definition"/>
    <w:basedOn w:val="Normal"/>
    <w:link w:val="DefinitionChar"/>
    <w:uiPriority w:val="19"/>
    <w:qFormat/>
    <w:rsid w:val="00C25C48"/>
    <w:pPr>
      <w:numPr>
        <w:numId w:val="25"/>
      </w:numPr>
      <w:spacing w:before="360" w:after="120"/>
      <w:ind w:left="547" w:hanging="547"/>
      <w:mirrorIndents/>
    </w:pPr>
    <w:rPr>
      <w:noProof/>
    </w:rPr>
  </w:style>
  <w:style w:type="character" w:customStyle="1" w:styleId="DefinitionChar">
    <w:name w:val="Definition Char"/>
    <w:basedOn w:val="DefaultParagraphFont"/>
    <w:link w:val="Definition"/>
    <w:uiPriority w:val="19"/>
    <w:rsid w:val="00C25C48"/>
    <w:rPr>
      <w:rFonts w:ascii="Arial" w:eastAsia="Times New Roman" w:hAnsi="Arial" w:cs="Times New Roman"/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2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67675">
          <w:marLeft w:val="136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42" Type="http://schemas.microsoft.com/office/2007/relationships/hdphoto" Target="media/hdphoto4.wdp"/><Relationship Id="rId47" Type="http://schemas.microsoft.com/office/2007/relationships/hdphoto" Target="media/hdphoto5.wdp"/><Relationship Id="rId50" Type="http://schemas.microsoft.com/office/2007/relationships/hdphoto" Target="media/hdphoto6.wdp"/><Relationship Id="rId55" Type="http://schemas.openxmlformats.org/officeDocument/2006/relationships/image" Target="media/image21.png"/><Relationship Id="rId63" Type="http://schemas.openxmlformats.org/officeDocument/2006/relationships/header" Target="header14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5.png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image" Target="media/image19.png"/><Relationship Id="rId58" Type="http://schemas.openxmlformats.org/officeDocument/2006/relationships/footer" Target="footer8.xml"/><Relationship Id="rId66" Type="http://schemas.openxmlformats.org/officeDocument/2006/relationships/customXml" Target="../customXml/item7.xml"/><Relationship Id="rId5" Type="http://schemas.openxmlformats.org/officeDocument/2006/relationships/customXml" Target="../customXml/item5.xml"/><Relationship Id="rId61" Type="http://schemas.openxmlformats.org/officeDocument/2006/relationships/image" Target="media/image23.png"/><Relationship Id="rId19" Type="http://schemas.openxmlformats.org/officeDocument/2006/relationships/header" Target="header3.xml"/><Relationship Id="rId14" Type="http://schemas.openxmlformats.org/officeDocument/2006/relationships/image" Target="media/image3.png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header" Target="header8.xml"/><Relationship Id="rId48" Type="http://schemas.openxmlformats.org/officeDocument/2006/relationships/header" Target="header9.xml"/><Relationship Id="rId56" Type="http://schemas.microsoft.com/office/2007/relationships/hdphoto" Target="media/hdphoto7.wdp"/><Relationship Id="rId64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header" Target="header10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33" Type="http://schemas.microsoft.com/office/2007/relationships/hdphoto" Target="media/hdphoto1.wdp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59" Type="http://schemas.openxmlformats.org/officeDocument/2006/relationships/header" Target="header12.xml"/><Relationship Id="rId20" Type="http://schemas.openxmlformats.org/officeDocument/2006/relationships/footer" Target="footer3.xml"/><Relationship Id="rId41" Type="http://schemas.openxmlformats.org/officeDocument/2006/relationships/image" Target="media/image13.png"/><Relationship Id="rId54" Type="http://schemas.openxmlformats.org/officeDocument/2006/relationships/image" Target="media/image20.png"/><Relationship Id="rId62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28" Type="http://schemas.openxmlformats.org/officeDocument/2006/relationships/image" Target="media/image4.png"/><Relationship Id="rId36" Type="http://schemas.microsoft.com/office/2007/relationships/hdphoto" Target="media/hdphoto2.wdp"/><Relationship Id="rId49" Type="http://schemas.openxmlformats.org/officeDocument/2006/relationships/image" Target="media/image17.png"/><Relationship Id="rId57" Type="http://schemas.openxmlformats.org/officeDocument/2006/relationships/header" Target="header11.xml"/><Relationship Id="rId10" Type="http://schemas.openxmlformats.org/officeDocument/2006/relationships/webSettings" Target="webSettings.xml"/><Relationship Id="rId31" Type="http://schemas.openxmlformats.org/officeDocument/2006/relationships/image" Target="media/image7.png"/><Relationship Id="rId44" Type="http://schemas.openxmlformats.org/officeDocument/2006/relationships/image" Target="media/image14.png"/><Relationship Id="rId52" Type="http://schemas.openxmlformats.org/officeDocument/2006/relationships/image" Target="media/image18.png"/><Relationship Id="rId60" Type="http://schemas.openxmlformats.org/officeDocument/2006/relationships/image" Target="media/image22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9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_Leonard\Downloads\TrainingMaterialsTemplate_V.2018-07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0e10e1-3e2d-4cb5-bdd3-156dacd9dc33">WEXTPJNUKPJZ-1215587825-11937</_dlc_DocId>
    <_dlc_DocIdUrl xmlns="4f0e10e1-3e2d-4cb5-bdd3-156dacd9dc33">
      <Url>https://ksn2.faa.gov/stt/TTPPM/ER24/_layouts/15/DocIdRedir.aspx?ID=WEXTPJNUKPJZ-1215587825-11937</Url>
      <Description>WEXTPJNUKPJZ-1215587825-11937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AFDB35B5AD34C89EBE32B06747F48" ma:contentTypeVersion="0" ma:contentTypeDescription="Create a new document." ma:contentTypeScope="" ma:versionID="e72e5cf3a644bd3c2a76949ef822e5f3">
  <xsd:schema xmlns:xsd="http://www.w3.org/2001/XMLSchema" xmlns:xs="http://www.w3.org/2001/XMLSchema" xmlns:p="http://schemas.microsoft.com/office/2006/metadata/properties" xmlns:ns2="4f0e10e1-3e2d-4cb5-bdd3-156dacd9dc33" targetNamespace="http://schemas.microsoft.com/office/2006/metadata/properties" ma:root="true" ma:fieldsID="b03bf376aeaf2378700ad64a9a2727c9" ns2:_="">
    <xsd:import namespace="4f0e10e1-3e2d-4cb5-bdd3-156dacd9dc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10e1-3e2d-4cb5-bdd3-156dacd9dc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isl xmlns:xsd="http://www.w3.org/2001/XMLSchema" xmlns:xsi="http://www.w3.org/2001/XMLSchema-instance" xmlns="http://www.boldonjames.com/2008/01/sie/internal/label" sislVersion="0" policy="c8d5760e-638a-47e8-9e2e-1226c2cb268d" origin="userSelected">
  <element uid="42834bfb-1ec1-4beb-bd64-eb83fb3cb3f3" value=""/>
</sisl>
</file>

<file path=customXml/item5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aHVudGxleWE8L1VzZXJOYW1lPjxEYXRlVGltZT42LzI3LzIwMTkgMjo0MTo0OSBBTTwvRGF0ZVRpbWU+PExhYmVsU3RyaW5nPlVucmVzdHJpY3RlZDwvTGFiZWxTdHJpbmc+PC9pdGVtPjwvbGFiZWxIaXN0b3J5Pg==</Value>
</WrappedLabelHistory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07BA565-0D0C-4568-9729-574C46F4AB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B6EA33-FEF6-4408-83D2-5F390C30FA8C}"/>
</file>

<file path=customXml/itemProps3.xml><?xml version="1.0" encoding="utf-8"?>
<ds:datastoreItem xmlns:ds="http://schemas.openxmlformats.org/officeDocument/2006/customXml" ds:itemID="{A374DC15-2BAF-47C2-BDBF-55E8772F2F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293DCE-2A18-4101-B5E0-DE1FAA2333E0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B6BFF5CC-DFA1-47A3-8D29-206CF8FF78BD}">
  <ds:schemaRefs>
    <ds:schemaRef ds:uri="http://www.w3.org/2001/XMLSchema"/>
    <ds:schemaRef ds:uri="http://www.boldonjames.com/2016/02/Classifier/internal/wrappedLabelHistory"/>
  </ds:schemaRefs>
</ds:datastoreItem>
</file>

<file path=customXml/itemProps6.xml><?xml version="1.0" encoding="utf-8"?>
<ds:datastoreItem xmlns:ds="http://schemas.openxmlformats.org/officeDocument/2006/customXml" ds:itemID="{33C2FE4C-F040-404F-AA6E-B3250819EF4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2FCDDB5-5C09-44BF-8EE4-B8E69BCA5643}"/>
</file>

<file path=docProps/app.xml><?xml version="1.0" encoding="utf-8"?>
<Properties xmlns="http://schemas.openxmlformats.org/officeDocument/2006/extended-properties" xmlns:vt="http://schemas.openxmlformats.org/officeDocument/2006/docPropsVTypes">
  <Template>TrainingMaterialsTemplate_V.2018-07 (2).dotx</Template>
  <TotalTime>7</TotalTime>
  <Pages>14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Delivery</dc:title>
  <dc:subject>[rtnipcontrolcode:unrestricted|rtnipcontrolcodevm:noipvm|rtnexportcontrolcountry:usa|rtnexportcontrolcode:otherinfo|rtnexportcontrolcodevm:nousecvm|]</dc:subject>
  <dc:creator>Kristen_Leonard Thompson_Dembeck</dc:creator>
  <cp:keywords/>
  <cp:lastModifiedBy>Nicholson, Nancy A-CTR (FAA)</cp:lastModifiedBy>
  <cp:revision>6</cp:revision>
  <cp:lastPrinted>2022-05-05T15:37:00Z</cp:lastPrinted>
  <dcterms:created xsi:type="dcterms:W3CDTF">2022-07-19T13:10:00Z</dcterms:created>
  <dcterms:modified xsi:type="dcterms:W3CDTF">2022-08-08T19:55:00Z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bea542b4-7743-4215-a851-6c528b1e159c</vt:lpwstr>
  </property>
  <property fmtid="{D5CDD505-2E9C-101B-9397-08002B2CF9AE}" pid="3" name="bjSaver">
    <vt:lpwstr>aJifAmgdKIhBGYmCnJj6kgRjErdcnwVH</vt:lpwstr>
  </property>
  <property fmtid="{D5CDD505-2E9C-101B-9397-08002B2CF9AE}" pid="4" name="rtnipcontrolcode">
    <vt:lpwstr>unrestricted</vt:lpwstr>
  </property>
  <property fmtid="{D5CDD505-2E9C-101B-9397-08002B2CF9AE}" pid="5" name="rtnipcontrolcodevm">
    <vt:lpwstr>noipvm</vt:lpwstr>
  </property>
  <property fmtid="{D5CDD505-2E9C-101B-9397-08002B2CF9AE}" pid="6" name="rtnexportcontrolcountry">
    <vt:lpwstr>usa</vt:lpwstr>
  </property>
  <property fmtid="{D5CDD505-2E9C-101B-9397-08002B2CF9AE}" pid="7" name="rtnexportcontrolcode">
    <vt:lpwstr>otherinfo</vt:lpwstr>
  </property>
  <property fmtid="{D5CDD505-2E9C-101B-9397-08002B2CF9AE}" pid="8" name="rtnexportcontrolcodevm">
    <vt:lpwstr>nousecvm</vt:lpwstr>
  </property>
  <property fmtid="{D5CDD505-2E9C-101B-9397-08002B2CF9AE}" pid="9" name="ContentTypeId">
    <vt:lpwstr>0x0101003DFAFDB35B5AD34C89EBE32B06747F48</vt:lpwstr>
  </property>
  <property fmtid="{D5CDD505-2E9C-101B-9397-08002B2CF9AE}" pid="10" name="_dlc_DocIdItemGuid">
    <vt:lpwstr>e4baa5f7-83f4-4389-a384-6ab7e1b70fd6</vt:lpwstr>
  </property>
  <property fmtid="{D5CDD505-2E9C-101B-9397-08002B2CF9AE}" pid="11" name="bjDocumentSecurityLabel">
    <vt:lpwstr>Unrestricted</vt:lpwstr>
  </property>
  <property fmtid="{D5CDD505-2E9C-101B-9397-08002B2CF9AE}" pid="12" name="bjLabelHistoryID">
    <vt:lpwstr>{B6BFF5CC-DFA1-47A3-8D29-206CF8FF78BD}</vt:lpwstr>
  </property>
  <property fmtid="{D5CDD505-2E9C-101B-9397-08002B2CF9AE}" pid="13" name="bjDocumentLabelXML">
    <vt:lpwstr>&lt;?xml version="1.0" encoding="us-ascii"?&gt;&lt;sisl xmlns:xsd="http://www.w3.org/2001/XMLSchema" xmlns:xsi="http://www.w3.org/2001/XMLSchema-instance" sislVersion="0" policy="c8d5760e-638a-47e8-9e2e-1226c2cb268d" origin="userSelected" xmlns="http://www.boldonj</vt:lpwstr>
  </property>
  <property fmtid="{D5CDD505-2E9C-101B-9397-08002B2CF9AE}" pid="14" name="bjDocumentLabelXML-0">
    <vt:lpwstr>ames.com/2008/01/sie/internal/label"&gt;&lt;element uid="42834bfb-1ec1-4beb-bd64-eb83fb3cb3f3" value="" /&gt;&lt;/sisl&gt;</vt:lpwstr>
  </property>
  <property fmtid="{D5CDD505-2E9C-101B-9397-08002B2CF9AE}" pid="15" name="MSIP_Label_c968a81f-7ed4-4faa-9408-9652e001dd96_Enabled">
    <vt:lpwstr>true</vt:lpwstr>
  </property>
  <property fmtid="{D5CDD505-2E9C-101B-9397-08002B2CF9AE}" pid="16" name="MSIP_Label_c968a81f-7ed4-4faa-9408-9652e001dd96_SetDate">
    <vt:lpwstr>2022-04-21T17:12:47Z</vt:lpwstr>
  </property>
  <property fmtid="{D5CDD505-2E9C-101B-9397-08002B2CF9AE}" pid="17" name="MSIP_Label_c968a81f-7ed4-4faa-9408-9652e001dd96_Method">
    <vt:lpwstr>Standard</vt:lpwstr>
  </property>
  <property fmtid="{D5CDD505-2E9C-101B-9397-08002B2CF9AE}" pid="18" name="MSIP_Label_c968a81f-7ed4-4faa-9408-9652e001dd96_Name">
    <vt:lpwstr>Unrestricted</vt:lpwstr>
  </property>
  <property fmtid="{D5CDD505-2E9C-101B-9397-08002B2CF9AE}" pid="19" name="MSIP_Label_c968a81f-7ed4-4faa-9408-9652e001dd96_SiteId">
    <vt:lpwstr>b64da4ac-e800-4cfc-8931-e607f720a1b8</vt:lpwstr>
  </property>
  <property fmtid="{D5CDD505-2E9C-101B-9397-08002B2CF9AE}" pid="20" name="MSIP_Label_c968a81f-7ed4-4faa-9408-9652e001dd96_ActionId">
    <vt:lpwstr>e041ddd7-804f-43fd-905f-c430f7dc28ae</vt:lpwstr>
  </property>
  <property fmtid="{D5CDD505-2E9C-101B-9397-08002B2CF9AE}" pid="21" name="MSIP_Label_c968a81f-7ed4-4faa-9408-9652e001dd96_ContentBits">
    <vt:lpwstr>0</vt:lpwstr>
  </property>
</Properties>
</file>